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BB1" w:rsidRPr="00087DB8" w:rsidRDefault="00712BB1" w:rsidP="00712BB1">
      <w:pPr>
        <w:jc w:val="center"/>
        <w:rPr>
          <w:rStyle w:val="aff5"/>
          <w:b/>
        </w:rPr>
      </w:pPr>
      <w:r w:rsidRPr="00087DB8">
        <w:rPr>
          <w:rStyle w:val="aff5"/>
          <w:b/>
        </w:rPr>
        <w:t>ДОГОВОР ПОДРЯДА</w:t>
      </w:r>
    </w:p>
    <w:p w:rsidR="00712BB1" w:rsidRPr="00087DB8" w:rsidRDefault="00712BB1" w:rsidP="00712BB1">
      <w:pPr>
        <w:rPr>
          <w:b/>
        </w:rPr>
      </w:pPr>
    </w:p>
    <w:p w:rsidR="00712BB1" w:rsidRPr="00087DB8" w:rsidRDefault="00712BB1" w:rsidP="00712BB1">
      <w:pPr>
        <w:tabs>
          <w:tab w:val="left" w:pos="6946"/>
        </w:tabs>
        <w:rPr>
          <w:b/>
        </w:rPr>
      </w:pPr>
      <w:r w:rsidRPr="00087DB8">
        <w:rPr>
          <w:b/>
        </w:rPr>
        <w:t>г. Москва</w:t>
      </w:r>
      <w:r w:rsidRPr="00087DB8">
        <w:rPr>
          <w:b/>
        </w:rPr>
        <w:tab/>
      </w:r>
      <w:permStart w:id="1309672149" w:edGrp="everyone"/>
      <w:r w:rsidRPr="00087DB8">
        <w:rPr>
          <w:b/>
        </w:rPr>
        <w:t>«___» _____________ 201__ г.</w:t>
      </w:r>
      <w:permEnd w:id="1309672149"/>
    </w:p>
    <w:p w:rsidR="00712BB1" w:rsidRPr="00087DB8" w:rsidRDefault="00712BB1" w:rsidP="00712BB1">
      <w:pPr>
        <w:pStyle w:val="Parties"/>
        <w:numPr>
          <w:ilvl w:val="0"/>
          <w:numId w:val="0"/>
        </w:numPr>
        <w:spacing w:before="0" w:after="0"/>
        <w:rPr>
          <w:lang w:val="ru-RU"/>
        </w:rPr>
      </w:pPr>
    </w:p>
    <w:p w:rsidR="00712BB1" w:rsidRPr="00087DB8" w:rsidRDefault="00712BB1" w:rsidP="00712BB1">
      <w:pPr>
        <w:pStyle w:val="Parties"/>
        <w:numPr>
          <w:ilvl w:val="0"/>
          <w:numId w:val="0"/>
        </w:numPr>
        <w:spacing w:before="0" w:after="0"/>
        <w:rPr>
          <w:lang w:val="ru-RU"/>
        </w:rPr>
      </w:pPr>
      <w:r w:rsidRPr="00087DB8">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087DB8">
        <w:rPr>
          <w:lang w:val="ru-RU"/>
        </w:rPr>
        <w:t>»</w:t>
      </w:r>
      <w:r w:rsidRPr="00087DB8">
        <w:rPr>
          <w:b/>
          <w:lang w:val="ru-RU"/>
        </w:rPr>
        <w:t>)»</w:t>
      </w:r>
      <w:r w:rsidRPr="00087DB8">
        <w:rPr>
          <w:lang w:val="ru-RU"/>
        </w:rPr>
        <w:t xml:space="preserve">, </w:t>
      </w:r>
      <w:r w:rsidRPr="00087DB8">
        <w:rPr>
          <w:spacing w:val="4"/>
          <w:lang w:val="ru-RU"/>
        </w:rPr>
        <w:t xml:space="preserve">юридическое лицо, зарегистрированное в соответствии с законодательством Российской Федерации, в лице </w:t>
      </w:r>
      <w:permStart w:id="1524765398" w:edGrp="everyone"/>
      <w:proofErr w:type="gramStart"/>
      <w:r w:rsidRPr="00087DB8">
        <w:rPr>
          <w:b/>
          <w:i/>
          <w:szCs w:val="24"/>
          <w:lang w:val="ru-RU"/>
        </w:rPr>
        <w:t>[ДОЛЖНОСТЬ] [ФИО]</w:t>
      </w:r>
      <w:r w:rsidRPr="00087DB8">
        <w:rPr>
          <w:spacing w:val="4"/>
          <w:lang w:val="ru-RU"/>
        </w:rPr>
        <w:t>,</w:t>
      </w:r>
      <w:permEnd w:id="1524765398"/>
      <w:r w:rsidRPr="00087DB8">
        <w:rPr>
          <w:spacing w:val="4"/>
          <w:lang w:val="ru-RU"/>
        </w:rPr>
        <w:t xml:space="preserve"> действующего на основании </w:t>
      </w:r>
      <w:permStart w:id="1849187076" w:edGrp="everyone"/>
      <w:r w:rsidRPr="00087DB8">
        <w:rPr>
          <w:rFonts w:eastAsia="Times New Roman"/>
          <w:b/>
          <w:lang w:val="ru-RU"/>
        </w:rPr>
        <w:t>_____________</w:t>
      </w:r>
      <w:permEnd w:id="1849187076"/>
      <w:r w:rsidRPr="00087DB8">
        <w:rPr>
          <w:spacing w:val="4"/>
          <w:lang w:val="ru-RU"/>
        </w:rPr>
        <w:t>, именуемое в дальнейшем</w:t>
      </w:r>
      <w:r w:rsidRPr="00087DB8">
        <w:rPr>
          <w:lang w:val="ru-RU"/>
        </w:rPr>
        <w:t xml:space="preserve"> </w:t>
      </w:r>
      <w:r w:rsidRPr="00087DB8">
        <w:rPr>
          <w:b/>
          <w:lang w:val="ru-RU"/>
        </w:rPr>
        <w:t>«Заказчик»</w:t>
      </w:r>
      <w:r w:rsidRPr="00087DB8">
        <w:rPr>
          <w:lang w:val="ru-RU"/>
        </w:rPr>
        <w:t>, и</w:t>
      </w:r>
      <w:r w:rsidRPr="00087DB8">
        <w:rPr>
          <w:lang w:val="ru-RU"/>
        </w:rPr>
        <w:tab/>
      </w:r>
      <w:proofErr w:type="gramEnd"/>
    </w:p>
    <w:p w:rsidR="00712BB1" w:rsidRPr="00087DB8" w:rsidRDefault="00712BB1" w:rsidP="00712BB1">
      <w:pPr>
        <w:pStyle w:val="Parties"/>
        <w:numPr>
          <w:ilvl w:val="0"/>
          <w:numId w:val="0"/>
        </w:numPr>
        <w:spacing w:before="0" w:after="0"/>
        <w:rPr>
          <w:lang w:val="ru-RU"/>
        </w:rPr>
      </w:pPr>
      <w:permStart w:id="1515268107" w:edGrp="everyone"/>
      <w:proofErr w:type="gramStart"/>
      <w:r w:rsidRPr="00087DB8">
        <w:rPr>
          <w:rFonts w:eastAsia="Times New Roman"/>
          <w:b/>
          <w:lang w:val="ru-RU"/>
        </w:rPr>
        <w:t>_____________</w:t>
      </w:r>
      <w:permEnd w:id="1515268107"/>
      <w:r w:rsidRPr="00087DB8">
        <w:rPr>
          <w:b/>
          <w:lang w:val="ru-RU"/>
        </w:rPr>
        <w:t>,</w:t>
      </w:r>
      <w:r w:rsidRPr="00087DB8">
        <w:rPr>
          <w:lang w:val="ru-RU"/>
        </w:rPr>
        <w:t xml:space="preserve"> юридическое лицо, зарегистрированное в соответствии с законодательством </w:t>
      </w:r>
      <w:permStart w:id="1773546781" w:edGrp="everyone"/>
      <w:r w:rsidRPr="00087DB8">
        <w:rPr>
          <w:lang w:val="ru-RU"/>
        </w:rPr>
        <w:t>Российской Федерации</w:t>
      </w:r>
      <w:permEnd w:id="1773546781"/>
      <w:r w:rsidRPr="00087DB8">
        <w:rPr>
          <w:lang w:val="ru-RU"/>
        </w:rPr>
        <w:t xml:space="preserve">, в лице </w:t>
      </w:r>
      <w:permStart w:id="861752139" w:edGrp="everyone"/>
      <w:r w:rsidRPr="00087DB8">
        <w:rPr>
          <w:rFonts w:eastAsia="Times New Roman"/>
          <w:b/>
          <w:lang w:val="ru-RU"/>
        </w:rPr>
        <w:t>_____________</w:t>
      </w:r>
      <w:permEnd w:id="861752139"/>
      <w:r w:rsidRPr="00087DB8">
        <w:rPr>
          <w:lang w:val="ru-RU"/>
        </w:rPr>
        <w:t xml:space="preserve">, действующего на основании </w:t>
      </w:r>
      <w:permStart w:id="274348199" w:edGrp="everyone"/>
      <w:r w:rsidRPr="00087DB8">
        <w:rPr>
          <w:rFonts w:eastAsia="Times New Roman"/>
          <w:b/>
          <w:lang w:val="ru-RU"/>
        </w:rPr>
        <w:t>_____________,</w:t>
      </w:r>
      <w:r w:rsidRPr="00087DB8">
        <w:rPr>
          <w:lang w:val="ru-RU"/>
        </w:rPr>
        <w:t xml:space="preserve"> </w:t>
      </w:r>
      <w:permEnd w:id="274348199"/>
      <w:r w:rsidRPr="00087DB8">
        <w:rPr>
          <w:lang w:val="ru-RU"/>
        </w:rPr>
        <w:t>именуемое в дальнейшем «</w:t>
      </w:r>
      <w:r w:rsidRPr="00087DB8">
        <w:rPr>
          <w:b/>
          <w:lang w:val="ru-RU"/>
        </w:rPr>
        <w:t>Подрядчик</w:t>
      </w:r>
      <w:r w:rsidRPr="00087DB8">
        <w:rPr>
          <w:lang w:val="ru-RU"/>
        </w:rPr>
        <w:t>»,</w:t>
      </w:r>
      <w:r w:rsidRPr="00087DB8">
        <w:rPr>
          <w:lang w:val="ru-RU"/>
        </w:rPr>
        <w:tab/>
      </w:r>
      <w:proofErr w:type="gramEnd"/>
    </w:p>
    <w:p w:rsidR="00712BB1" w:rsidRPr="00087DB8" w:rsidRDefault="00712BB1" w:rsidP="00712BB1">
      <w:pPr>
        <w:pStyle w:val="BodyText1"/>
        <w:spacing w:before="0" w:after="0"/>
        <w:rPr>
          <w:lang w:val="ru-RU"/>
        </w:rPr>
      </w:pPr>
      <w:r w:rsidRPr="00087DB8">
        <w:rPr>
          <w:lang w:val="ru-RU"/>
        </w:rPr>
        <w:t>далее именуемые «</w:t>
      </w:r>
      <w:r w:rsidRPr="00087DB8">
        <w:rPr>
          <w:b/>
          <w:lang w:val="ru-RU"/>
        </w:rPr>
        <w:t>Стороны</w:t>
      </w:r>
      <w:r w:rsidRPr="00087DB8">
        <w:rPr>
          <w:lang w:val="ru-RU"/>
        </w:rPr>
        <w:t>», и «</w:t>
      </w:r>
      <w:r w:rsidRPr="00087DB8">
        <w:rPr>
          <w:b/>
          <w:lang w:val="ru-RU"/>
        </w:rPr>
        <w:t>Сторона</w:t>
      </w:r>
      <w:r w:rsidRPr="00087DB8">
        <w:rPr>
          <w:lang w:val="ru-RU"/>
        </w:rPr>
        <w:t>» означает одну из них, заключили настоящий Договор подряда о нижеследующем:</w:t>
      </w:r>
      <w:r w:rsidRPr="00087DB8">
        <w:rPr>
          <w:lang w:val="ru-RU"/>
        </w:rPr>
        <w:tab/>
      </w:r>
    </w:p>
    <w:p w:rsidR="00712BB1" w:rsidRPr="00087DB8" w:rsidRDefault="00712BB1" w:rsidP="00712BB1">
      <w:pPr>
        <w:pStyle w:val="10"/>
      </w:pPr>
      <w:r w:rsidRPr="00087DB8">
        <w:t>ТЕРМИНЫ И ТОЛКОВАНИЕ</w:t>
      </w:r>
    </w:p>
    <w:p w:rsidR="00712BB1" w:rsidRPr="00087DB8" w:rsidRDefault="00712BB1" w:rsidP="00712BB1">
      <w:pPr>
        <w:pStyle w:val="20"/>
        <w:ind w:left="426" w:hanging="426"/>
      </w:pPr>
      <w:r w:rsidRPr="00087DB8">
        <w:t>Если из контекста не следует иное, термины, употребленные в настоящем Договоре с заглавной буквы, имеют следующие значения:</w:t>
      </w:r>
      <w:r w:rsidRPr="00087DB8">
        <w:tab/>
      </w:r>
    </w:p>
    <w:p w:rsidR="00712BB1" w:rsidRPr="00087DB8" w:rsidRDefault="00712BB1" w:rsidP="00712BB1">
      <w:pPr>
        <w:pStyle w:val="210"/>
        <w:spacing w:before="0" w:after="0"/>
        <w:ind w:left="0"/>
        <w:rPr>
          <w:lang w:val="ru-RU"/>
        </w:rPr>
      </w:pPr>
      <w:permStart w:id="1133514307" w:edGrp="everyone"/>
      <w:r w:rsidRPr="00087DB8">
        <w:rPr>
          <w:lang w:val="ru-RU"/>
        </w:rPr>
        <w:t>«</w:t>
      </w:r>
      <w:r w:rsidRPr="00087DB8">
        <w:rPr>
          <w:b/>
          <w:lang w:val="ru-RU"/>
        </w:rPr>
        <w:t>Акт передачи Объекта</w:t>
      </w:r>
      <w:r w:rsidRPr="00087DB8">
        <w:rPr>
          <w:lang w:val="ru-RU"/>
        </w:rPr>
        <w:t>» означает документ, подтверждающий передачу Заказчиком и принятие Подрядчиком Объекта для производства Работ, подписываемый Сторонами по форме, приведенной в Приложении 4 к Договору</w:t>
      </w:r>
      <w:permEnd w:id="1133514307"/>
      <w:r w:rsidRPr="00087DB8">
        <w:rPr>
          <w:lang w:val="ru-RU"/>
        </w:rPr>
        <w:t>;</w:t>
      </w:r>
    </w:p>
    <w:p w:rsidR="00712BB1" w:rsidRPr="00087DB8" w:rsidRDefault="00712BB1" w:rsidP="00712BB1">
      <w:pPr>
        <w:pStyle w:val="210"/>
        <w:spacing w:before="0" w:after="0"/>
        <w:ind w:left="0"/>
        <w:rPr>
          <w:lang w:val="ru-RU"/>
        </w:rPr>
      </w:pPr>
      <w:r w:rsidRPr="00087DB8">
        <w:rPr>
          <w:lang w:val="ru-RU"/>
        </w:rPr>
        <w:t>«</w:t>
      </w:r>
      <w:r w:rsidRPr="00087DB8">
        <w:rPr>
          <w:b/>
          <w:lang w:val="ru-RU"/>
        </w:rPr>
        <w:t>Акт о приемке выполненных работ</w:t>
      </w:r>
      <w:r w:rsidRPr="00087DB8">
        <w:rPr>
          <w:lang w:val="ru-RU"/>
        </w:rPr>
        <w:t>» или «</w:t>
      </w:r>
      <w:r w:rsidRPr="00087DB8">
        <w:rPr>
          <w:b/>
          <w:lang w:val="ru-RU"/>
        </w:rPr>
        <w:t>КС-2</w:t>
      </w:r>
      <w:r w:rsidRPr="00087DB8">
        <w:rPr>
          <w:lang w:val="ru-RU"/>
        </w:rPr>
        <w:t>» означает акт о приемке выполненных работ, составленный на основе унифицированной формы, утвержденной Постановлением Госкомстата РФ от 11 ноября 1999 г. № 100, которую Стороны используют для отражения объемов выполненных Работ за соответствующий период  и их стоимости по настоящему Договору;</w:t>
      </w:r>
    </w:p>
    <w:p w:rsidR="00712BB1" w:rsidRPr="00087DB8" w:rsidRDefault="00712BB1" w:rsidP="00712BB1">
      <w:pPr>
        <w:pStyle w:val="210"/>
        <w:spacing w:before="0" w:after="0"/>
        <w:ind w:left="0"/>
        <w:rPr>
          <w:lang w:val="ru-RU"/>
        </w:rPr>
      </w:pPr>
      <w:r w:rsidRPr="00087DB8">
        <w:rPr>
          <w:lang w:val="ru-RU"/>
        </w:rPr>
        <w:t>«</w:t>
      </w:r>
      <w:r w:rsidRPr="00087DB8">
        <w:rPr>
          <w:b/>
          <w:lang w:val="ru-RU"/>
        </w:rPr>
        <w:t>Государственные органы</w:t>
      </w:r>
      <w:r w:rsidRPr="00087DB8">
        <w:rPr>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712BB1" w:rsidRPr="00087DB8" w:rsidRDefault="00712BB1" w:rsidP="00712BB1">
      <w:pPr>
        <w:pStyle w:val="210"/>
        <w:spacing w:before="0" w:after="0"/>
        <w:ind w:left="0"/>
        <w:rPr>
          <w:lang w:val="ru-RU"/>
        </w:rPr>
      </w:pPr>
      <w:permStart w:id="401487992" w:edGrp="everyone"/>
      <w:r w:rsidRPr="00087DB8">
        <w:rPr>
          <w:lang w:val="ru-RU"/>
        </w:rPr>
        <w:t>«</w:t>
      </w:r>
      <w:r w:rsidRPr="00087DB8">
        <w:rPr>
          <w:b/>
          <w:lang w:val="ru-RU"/>
        </w:rPr>
        <w:t>График выполнения работ</w:t>
      </w:r>
      <w:r w:rsidRPr="00087DB8">
        <w:rPr>
          <w:lang w:val="ru-RU"/>
        </w:rPr>
        <w:t>» означает график выполнения Работ, приведенный в Приложении 5 к настоящему Договору;</w:t>
      </w:r>
    </w:p>
    <w:permEnd w:id="401487992"/>
    <w:p w:rsidR="00712BB1" w:rsidRPr="00087DB8" w:rsidRDefault="00712BB1" w:rsidP="00712BB1">
      <w:pPr>
        <w:pStyle w:val="210"/>
        <w:spacing w:before="0" w:after="0"/>
        <w:ind w:left="0"/>
        <w:rPr>
          <w:lang w:val="ru-RU"/>
        </w:rPr>
      </w:pPr>
      <w:r w:rsidRPr="00087DB8">
        <w:rPr>
          <w:lang w:val="ru-RU"/>
        </w:rPr>
        <w:t>«</w:t>
      </w:r>
      <w:r w:rsidRPr="00087DB8">
        <w:rPr>
          <w:b/>
          <w:lang w:val="ru-RU"/>
        </w:rPr>
        <w:t>Законодательство</w:t>
      </w:r>
      <w:r w:rsidRPr="00087DB8">
        <w:rPr>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Pr="00087DB8" w:rsidRDefault="00712BB1" w:rsidP="00712BB1">
      <w:pPr>
        <w:pStyle w:val="210"/>
        <w:spacing w:before="0" w:after="0"/>
        <w:ind w:left="0"/>
        <w:rPr>
          <w:lang w:val="ru-RU"/>
        </w:rPr>
      </w:pPr>
      <w:permStart w:id="1231697194" w:edGrp="everyone"/>
      <w:proofErr w:type="gramStart"/>
      <w:r w:rsidRPr="00087DB8">
        <w:rPr>
          <w:lang w:val="ru-RU"/>
        </w:rPr>
        <w:t>[«</w:t>
      </w:r>
      <w:r w:rsidRPr="00087DB8">
        <w:rPr>
          <w:b/>
          <w:lang w:val="ru-RU"/>
        </w:rPr>
        <w:t>Исполнительная документация</w:t>
      </w:r>
      <w:r w:rsidRPr="00087DB8">
        <w:rPr>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Оборудования,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087DB8">
        <w:rPr>
          <w:lang w:val="ru-RU"/>
        </w:rPr>
        <w:t xml:space="preserve"> </w:t>
      </w:r>
      <w:proofErr w:type="gramStart"/>
      <w:r w:rsidRPr="00087DB8">
        <w:rPr>
          <w:lang w:val="ru-RU"/>
        </w:rPr>
        <w:t>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roofErr w:type="gramEnd"/>
    </w:p>
    <w:permEnd w:id="1231697194"/>
    <w:p w:rsidR="00712BB1" w:rsidRPr="00087DB8" w:rsidRDefault="00712BB1" w:rsidP="00712BB1">
      <w:pPr>
        <w:pStyle w:val="210"/>
        <w:spacing w:before="0" w:after="0"/>
        <w:ind w:left="0"/>
        <w:rPr>
          <w:lang w:val="ru-RU"/>
        </w:rPr>
      </w:pPr>
      <w:r w:rsidRPr="00087DB8">
        <w:rPr>
          <w:lang w:val="ru-RU"/>
        </w:rPr>
        <w:t>«</w:t>
      </w:r>
      <w:r w:rsidRPr="00087DB8">
        <w:rPr>
          <w:b/>
          <w:lang w:val="ru-RU"/>
        </w:rPr>
        <w:t>Исходные данные</w:t>
      </w:r>
      <w:r w:rsidRPr="00087DB8">
        <w:rPr>
          <w:lang w:val="ru-RU"/>
        </w:rPr>
        <w:t>» означает весь объем исходных данных, необходимых для выполнения Работ;</w:t>
      </w:r>
    </w:p>
    <w:p w:rsidR="00712BB1" w:rsidRPr="00087DB8" w:rsidRDefault="00712BB1" w:rsidP="00712BB1">
      <w:pPr>
        <w:pStyle w:val="210"/>
        <w:spacing w:before="0" w:after="0"/>
        <w:ind w:left="0"/>
        <w:rPr>
          <w:lang w:val="ru-RU"/>
        </w:rPr>
      </w:pPr>
      <w:r w:rsidRPr="00087DB8">
        <w:rPr>
          <w:lang w:val="ru-RU"/>
        </w:rPr>
        <w:t>«</w:t>
      </w:r>
      <w:r w:rsidRPr="00087DB8">
        <w:rPr>
          <w:b/>
          <w:lang w:val="ru-RU"/>
        </w:rPr>
        <w:t>Материалы</w:t>
      </w:r>
      <w:r w:rsidRPr="00087DB8">
        <w:rPr>
          <w:lang w:val="ru-RU"/>
        </w:rPr>
        <w:t xml:space="preserve">» означает материалы и изделия всех видов </w:t>
      </w:r>
      <w:permStart w:id="113711665" w:edGrp="everyone"/>
      <w:permEnd w:id="113711665"/>
      <w:r w:rsidRPr="00087DB8">
        <w:rPr>
          <w:lang w:val="ru-RU"/>
        </w:rPr>
        <w:t>, которые используются или которые предполагается использовать при выполнении Работ,</w:t>
      </w:r>
    </w:p>
    <w:p w:rsidR="00712BB1" w:rsidRPr="00087DB8" w:rsidRDefault="00712BB1" w:rsidP="00712BB1">
      <w:pPr>
        <w:pStyle w:val="210"/>
        <w:spacing w:before="0" w:after="0"/>
        <w:ind w:left="0"/>
        <w:rPr>
          <w:lang w:val="ru-RU"/>
        </w:rPr>
      </w:pPr>
      <w:r w:rsidRPr="00087DB8">
        <w:rPr>
          <w:lang w:val="ru-RU"/>
        </w:rPr>
        <w:t>«</w:t>
      </w:r>
      <w:r w:rsidRPr="00087DB8">
        <w:rPr>
          <w:b/>
          <w:lang w:val="ru-RU"/>
        </w:rPr>
        <w:t>НДС</w:t>
      </w:r>
      <w:r w:rsidRPr="00087DB8">
        <w:rPr>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712BB1" w:rsidRPr="00087DB8" w:rsidRDefault="00712BB1" w:rsidP="00712BB1">
      <w:pPr>
        <w:pStyle w:val="210"/>
        <w:spacing w:before="0" w:after="0"/>
        <w:ind w:left="0"/>
        <w:rPr>
          <w:lang w:val="ru-RU"/>
        </w:rPr>
      </w:pPr>
      <w:r w:rsidRPr="00087DB8">
        <w:rPr>
          <w:lang w:val="ru-RU"/>
        </w:rPr>
        <w:t>«</w:t>
      </w:r>
      <w:r w:rsidRPr="00087DB8">
        <w:rPr>
          <w:b/>
          <w:lang w:val="ru-RU"/>
        </w:rPr>
        <w:t>Недостатки</w:t>
      </w:r>
      <w:r w:rsidRPr="00087DB8">
        <w:rPr>
          <w:lang w:val="ru-RU"/>
        </w:rPr>
        <w:t>» или «</w:t>
      </w:r>
      <w:r w:rsidRPr="00087DB8">
        <w:rPr>
          <w:b/>
          <w:lang w:val="ru-RU"/>
        </w:rPr>
        <w:t>Дефекты</w:t>
      </w:r>
      <w:r w:rsidRPr="00087DB8">
        <w:rPr>
          <w:lang w:val="ru-RU"/>
        </w:rPr>
        <w:t>» означает любое несоответствие результата Работ Законодательству, Исходным данным, Договору и (или) Указаниям заказчика, и «</w:t>
      </w:r>
      <w:r w:rsidRPr="00087DB8">
        <w:rPr>
          <w:b/>
          <w:lang w:val="ru-RU"/>
        </w:rPr>
        <w:t>Недостаток</w:t>
      </w:r>
      <w:r w:rsidRPr="00087DB8">
        <w:rPr>
          <w:lang w:val="ru-RU"/>
        </w:rPr>
        <w:t>» или «</w:t>
      </w:r>
      <w:r w:rsidRPr="00087DB8">
        <w:rPr>
          <w:b/>
          <w:lang w:val="ru-RU"/>
        </w:rPr>
        <w:t>Дефект</w:t>
      </w:r>
      <w:r w:rsidRPr="00087DB8">
        <w:rPr>
          <w:lang w:val="ru-RU"/>
        </w:rPr>
        <w:t>» означает любой из них;</w:t>
      </w:r>
    </w:p>
    <w:p w:rsidR="00712BB1" w:rsidRPr="00087DB8" w:rsidRDefault="00712BB1" w:rsidP="00712BB1">
      <w:pPr>
        <w:pStyle w:val="210"/>
        <w:spacing w:before="0" w:after="0"/>
        <w:ind w:left="0"/>
        <w:rPr>
          <w:lang w:val="ru-RU"/>
        </w:rPr>
      </w:pPr>
      <w:r w:rsidRPr="00087DB8">
        <w:rPr>
          <w:lang w:val="ru-RU"/>
        </w:rPr>
        <w:lastRenderedPageBreak/>
        <w:t>«</w:t>
      </w:r>
      <w:r w:rsidRPr="00087DB8">
        <w:rPr>
          <w:b/>
          <w:lang w:val="ru-RU"/>
        </w:rPr>
        <w:t>Обстоятельства непреодолимой силы</w:t>
      </w:r>
      <w:r w:rsidRPr="00087DB8">
        <w:rPr>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712BB1" w:rsidRPr="00087DB8" w:rsidRDefault="00735F4A" w:rsidP="00712BB1">
      <w:pPr>
        <w:pStyle w:val="210"/>
        <w:spacing w:before="0" w:after="0"/>
        <w:ind w:left="0"/>
        <w:rPr>
          <w:lang w:val="ru-RU"/>
        </w:rPr>
      </w:pPr>
      <w:permStart w:id="1641819190" w:edGrp="everyone"/>
      <w:r w:rsidRPr="00087DB8">
        <w:rPr>
          <w:lang w:val="ru-RU"/>
        </w:rPr>
        <w:t xml:space="preserve"> </w:t>
      </w:r>
      <w:permEnd w:id="1641819190"/>
      <w:r w:rsidR="00712BB1" w:rsidRPr="00087DB8">
        <w:rPr>
          <w:lang w:val="ru-RU"/>
        </w:rPr>
        <w:t>«</w:t>
      </w:r>
      <w:r w:rsidR="00712BB1" w:rsidRPr="00087DB8">
        <w:rPr>
          <w:b/>
          <w:lang w:val="ru-RU"/>
        </w:rPr>
        <w:t>Объект</w:t>
      </w:r>
      <w:r w:rsidR="00712BB1" w:rsidRPr="00087DB8">
        <w:rPr>
          <w:lang w:val="ru-RU"/>
        </w:rPr>
        <w:t xml:space="preserve">» означает </w:t>
      </w:r>
      <w:permStart w:id="924938258" w:edGrp="everyone"/>
      <w:proofErr w:type="gramStart"/>
      <w:r w:rsidRPr="00735F4A">
        <w:rPr>
          <w:lang w:val="ru-RU"/>
        </w:rPr>
        <w:t xml:space="preserve">Ремонт (замена) теплосети (теплового ввода) «Центра городского развития инновационного центра «Сколково </w:t>
      </w:r>
      <w:r>
        <w:rPr>
          <w:lang w:val="ru-RU"/>
        </w:rPr>
        <w:t>» на земельном участке с кадастровым номером</w:t>
      </w:r>
      <w:r w:rsidR="00712BB1" w:rsidRPr="00087DB8">
        <w:rPr>
          <w:lang w:val="ru-RU"/>
        </w:rPr>
        <w:t xml:space="preserve"> [</w:t>
      </w:r>
      <w:r w:rsidRPr="00735F4A">
        <w:rPr>
          <w:b/>
          <w:i/>
          <w:lang w:val="ru-RU"/>
        </w:rPr>
        <w:t>77:15:0020109:104</w:t>
      </w:r>
      <w:r>
        <w:rPr>
          <w:lang w:val="ru-RU"/>
        </w:rPr>
        <w:t>]</w:t>
      </w:r>
      <w:r w:rsidR="00712BB1" w:rsidRPr="00087DB8">
        <w:rPr>
          <w:lang w:val="ru-RU"/>
        </w:rPr>
        <w:t>, расположенный на территории инновационного центра «Сколково» по адресу: [</w:t>
      </w:r>
      <w:r w:rsidRPr="00735F4A">
        <w:rPr>
          <w:b/>
          <w:i/>
          <w:lang w:val="ru-RU"/>
        </w:rPr>
        <w:t>г. Москва, д. Сколково, ул. Малевича д.1</w:t>
      </w:r>
      <w:r w:rsidR="00712BB1" w:rsidRPr="00087DB8">
        <w:rPr>
          <w:b/>
          <w:i/>
          <w:lang w:val="ru-RU"/>
        </w:rPr>
        <w:t>, описание (план) которого содержится в Приложении  1 к настоящему Договору</w:t>
      </w:r>
      <w:r w:rsidR="00712BB1" w:rsidRPr="00087DB8">
        <w:rPr>
          <w:lang w:val="ru-RU"/>
        </w:rPr>
        <w:t>]</w:t>
      </w:r>
      <w:permEnd w:id="924938258"/>
      <w:r w:rsidR="00712BB1" w:rsidRPr="00087DB8">
        <w:rPr>
          <w:lang w:val="ru-RU"/>
        </w:rPr>
        <w:t>;</w:t>
      </w:r>
      <w:proofErr w:type="gramEnd"/>
    </w:p>
    <w:p w:rsidR="00712BB1" w:rsidRPr="00087DB8" w:rsidRDefault="00712BB1" w:rsidP="00712BB1">
      <w:pPr>
        <w:pStyle w:val="210"/>
        <w:spacing w:before="0" w:after="0"/>
        <w:ind w:left="0"/>
        <w:rPr>
          <w:lang w:val="ru-RU"/>
        </w:rPr>
      </w:pPr>
      <w:r w:rsidRPr="00087DB8">
        <w:rPr>
          <w:lang w:val="ru-RU"/>
        </w:rPr>
        <w:t>«</w:t>
      </w:r>
      <w:r w:rsidRPr="00087DB8">
        <w:rPr>
          <w:b/>
          <w:lang w:val="ru-RU"/>
        </w:rPr>
        <w:t>Работы</w:t>
      </w:r>
      <w:r w:rsidRPr="00087DB8">
        <w:rPr>
          <w:lang w:val="ru-RU"/>
        </w:rPr>
        <w:t xml:space="preserve">» означает весь объем Работ по настоящему Договору, в соответствии с пунктом </w:t>
      </w:r>
      <w:r w:rsidRPr="00087DB8">
        <w:fldChar w:fldCharType="begin"/>
      </w:r>
      <w:r w:rsidRPr="00087DB8">
        <w:rPr>
          <w:lang w:val="ru-RU"/>
        </w:rPr>
        <w:instrText xml:space="preserve"> REF _Ref378781742 \r \h </w:instrText>
      </w:r>
      <w:r w:rsidR="00087DB8" w:rsidRPr="00087DB8">
        <w:rPr>
          <w:lang w:val="ru-RU"/>
        </w:rPr>
        <w:instrText xml:space="preserve"> \* </w:instrText>
      </w:r>
      <w:r w:rsidR="00087DB8">
        <w:instrText>MERGEFORMAT</w:instrText>
      </w:r>
      <w:r w:rsidR="00087DB8" w:rsidRPr="00087DB8">
        <w:rPr>
          <w:lang w:val="ru-RU"/>
        </w:rPr>
        <w:instrText xml:space="preserve"> </w:instrText>
      </w:r>
      <w:r w:rsidRPr="00087DB8">
        <w:fldChar w:fldCharType="separate"/>
      </w:r>
      <w:r w:rsidR="00BC2B63">
        <w:rPr>
          <w:lang w:val="ru-RU"/>
        </w:rPr>
        <w:t>2.2</w:t>
      </w:r>
      <w:r w:rsidRPr="00087DB8">
        <w:fldChar w:fldCharType="end"/>
      </w:r>
      <w:r w:rsidRPr="00087DB8">
        <w:rPr>
          <w:lang w:val="ru-RU"/>
        </w:rPr>
        <w:t xml:space="preserve"> настоящего Договора, описание которых содержится в Техническом задании (Приложении № 3 к настоящему Договору);</w:t>
      </w:r>
    </w:p>
    <w:p w:rsidR="00712BB1" w:rsidRPr="00087DB8" w:rsidRDefault="00712BB1" w:rsidP="00712BB1">
      <w:pPr>
        <w:pStyle w:val="210"/>
        <w:spacing w:before="0" w:after="0"/>
        <w:ind w:left="0"/>
        <w:rPr>
          <w:lang w:val="ru-RU"/>
        </w:rPr>
      </w:pPr>
      <w:permStart w:id="329982157" w:edGrp="everyone"/>
      <w:r w:rsidRPr="00087DB8">
        <w:rPr>
          <w:lang w:val="ru-RU"/>
        </w:rPr>
        <w:t>«</w:t>
      </w:r>
      <w:r w:rsidRPr="00087DB8">
        <w:rPr>
          <w:b/>
          <w:lang w:val="ru-RU"/>
        </w:rPr>
        <w:t>Расчет стоимости работ</w:t>
      </w:r>
      <w:r w:rsidRPr="00087DB8">
        <w:rPr>
          <w:lang w:val="ru-RU"/>
        </w:rPr>
        <w:t>» означает расчет стоимости Работ по состоянию на дату настоящего Договора, приведенный в Приложении 2 к настоящему Договору;</w:t>
      </w:r>
      <w:permEnd w:id="329982157"/>
    </w:p>
    <w:p w:rsidR="00712BB1" w:rsidRPr="00087DB8" w:rsidRDefault="00712BB1" w:rsidP="00712BB1">
      <w:pPr>
        <w:pStyle w:val="210"/>
        <w:spacing w:before="0" w:after="0"/>
        <w:ind w:left="0"/>
        <w:rPr>
          <w:lang w:val="ru-RU"/>
        </w:rPr>
      </w:pPr>
      <w:r w:rsidRPr="00087DB8" w:rsidDel="0085503D">
        <w:rPr>
          <w:lang w:val="ru-RU"/>
        </w:rPr>
        <w:t xml:space="preserve"> </w:t>
      </w:r>
      <w:r w:rsidRPr="00087DB8">
        <w:rPr>
          <w:lang w:val="ru-RU"/>
        </w:rPr>
        <w:t>«</w:t>
      </w:r>
      <w:r w:rsidRPr="00087DB8">
        <w:rPr>
          <w:b/>
          <w:lang w:val="ru-RU"/>
        </w:rPr>
        <w:t>Справка о стоимости выполненных работ и затрат</w:t>
      </w:r>
      <w:r w:rsidRPr="00087DB8">
        <w:rPr>
          <w:lang w:val="ru-RU"/>
        </w:rPr>
        <w:t>» или «</w:t>
      </w:r>
      <w:r w:rsidRPr="00087DB8">
        <w:rPr>
          <w:b/>
          <w:lang w:val="ru-RU"/>
        </w:rPr>
        <w:t>КС-3</w:t>
      </w:r>
      <w:r w:rsidRPr="00087DB8">
        <w:rPr>
          <w:lang w:val="ru-RU"/>
        </w:rPr>
        <w:t xml:space="preserve">» означает </w:t>
      </w:r>
      <w:r w:rsidRPr="00087DB8">
        <w:t>c</w:t>
      </w:r>
      <w:r w:rsidRPr="00087DB8">
        <w:rPr>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087DB8">
        <w:t>N</w:t>
      </w:r>
      <w:r w:rsidRPr="00087DB8">
        <w:rPr>
          <w:lang w:val="ru-RU"/>
        </w:rPr>
        <w:t xml:space="preserve"> 100, которую Стороны используют для отражения стоимости выполненных Работ;</w:t>
      </w:r>
    </w:p>
    <w:p w:rsidR="00712BB1" w:rsidRPr="00087DB8" w:rsidRDefault="00712BB1" w:rsidP="00712BB1">
      <w:pPr>
        <w:pStyle w:val="210"/>
        <w:spacing w:before="0" w:after="0"/>
        <w:ind w:left="0"/>
        <w:rPr>
          <w:lang w:val="ru-RU"/>
        </w:rPr>
      </w:pPr>
      <w:r w:rsidRPr="00087DB8">
        <w:rPr>
          <w:lang w:val="ru-RU"/>
        </w:rPr>
        <w:t>«</w:t>
      </w:r>
      <w:r w:rsidRPr="00087DB8">
        <w:rPr>
          <w:b/>
          <w:lang w:val="ru-RU"/>
        </w:rPr>
        <w:t>Стандарты</w:t>
      </w:r>
      <w:r w:rsidRPr="00087DB8">
        <w:rPr>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Pr="00087DB8" w:rsidRDefault="00712BB1" w:rsidP="00712BB1">
      <w:pPr>
        <w:pStyle w:val="210"/>
        <w:spacing w:before="0" w:after="0"/>
        <w:ind w:left="0"/>
        <w:rPr>
          <w:lang w:val="ru-RU"/>
        </w:rPr>
      </w:pPr>
      <w:r w:rsidRPr="00087DB8">
        <w:rPr>
          <w:lang w:val="ru-RU"/>
        </w:rPr>
        <w:t>«</w:t>
      </w:r>
      <w:r w:rsidRPr="00087DB8">
        <w:rPr>
          <w:b/>
          <w:lang w:val="ru-RU"/>
        </w:rPr>
        <w:t>Технические регламенты</w:t>
      </w:r>
      <w:r w:rsidRPr="00087DB8">
        <w:rPr>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712BB1" w:rsidRPr="00087DB8" w:rsidRDefault="00712BB1" w:rsidP="00712BB1">
      <w:pPr>
        <w:pStyle w:val="210"/>
        <w:spacing w:before="0" w:after="0"/>
        <w:ind w:left="0"/>
        <w:rPr>
          <w:lang w:val="ru-RU"/>
        </w:rPr>
      </w:pPr>
      <w:r w:rsidRPr="00087DB8">
        <w:rPr>
          <w:lang w:val="ru-RU"/>
        </w:rPr>
        <w:t>«</w:t>
      </w:r>
      <w:r w:rsidRPr="00087DB8">
        <w:rPr>
          <w:b/>
          <w:lang w:val="ru-RU"/>
        </w:rPr>
        <w:t>Указания заказчика</w:t>
      </w:r>
      <w:r w:rsidRPr="00087DB8">
        <w:rPr>
          <w:lang w:val="ru-RU"/>
        </w:rPr>
        <w:t>» означает обязательные указания Заказчика в отношении исполнения Подрядчиком своих обязательств по настоящему Договору;</w:t>
      </w:r>
    </w:p>
    <w:p w:rsidR="00712BB1" w:rsidRPr="00087DB8" w:rsidRDefault="00712BB1" w:rsidP="00712BB1">
      <w:pPr>
        <w:pStyle w:val="210"/>
        <w:spacing w:before="0" w:after="0"/>
        <w:ind w:left="0"/>
        <w:rPr>
          <w:lang w:val="ru-RU"/>
        </w:rPr>
      </w:pPr>
      <w:r w:rsidRPr="00087DB8">
        <w:rPr>
          <w:lang w:val="ru-RU"/>
        </w:rPr>
        <w:t>«</w:t>
      </w:r>
      <w:r w:rsidRPr="00087DB8">
        <w:rPr>
          <w:b/>
          <w:lang w:val="ru-RU"/>
        </w:rPr>
        <w:t>Управляющая компания</w:t>
      </w:r>
      <w:r w:rsidRPr="00087DB8">
        <w:rPr>
          <w:lang w:val="ru-RU"/>
        </w:rPr>
        <w:t>» или «</w:t>
      </w:r>
      <w:r w:rsidRPr="00087DB8">
        <w:rPr>
          <w:b/>
          <w:lang w:val="ru-RU"/>
        </w:rPr>
        <w:t>Фонд</w:t>
      </w:r>
      <w:r w:rsidRPr="00087DB8">
        <w:rPr>
          <w:lang w:val="ru-RU"/>
        </w:rPr>
        <w:t>» означает Некоммерческую организацию Фонд развития Центра разработки и коммерциализации новых технологий;</w:t>
      </w:r>
    </w:p>
    <w:p w:rsidR="00712BB1" w:rsidRPr="00087DB8" w:rsidRDefault="00712BB1" w:rsidP="00712BB1">
      <w:pPr>
        <w:pStyle w:val="210"/>
        <w:spacing w:before="0" w:after="0"/>
        <w:ind w:left="0"/>
        <w:rPr>
          <w:lang w:val="ru-RU"/>
        </w:rPr>
      </w:pPr>
      <w:r w:rsidRPr="00087DB8">
        <w:rPr>
          <w:lang w:val="ru-RU"/>
        </w:rPr>
        <w:t>«</w:t>
      </w:r>
      <w:r w:rsidRPr="00087DB8">
        <w:rPr>
          <w:b/>
          <w:lang w:val="ru-RU"/>
        </w:rPr>
        <w:t>Центр</w:t>
      </w:r>
      <w:r w:rsidRPr="00087DB8">
        <w:rPr>
          <w:lang w:val="ru-RU"/>
        </w:rPr>
        <w:t>» или «</w:t>
      </w:r>
      <w:r w:rsidRPr="00087DB8">
        <w:rPr>
          <w:b/>
          <w:lang w:val="ru-RU"/>
        </w:rPr>
        <w:t>ИЦ</w:t>
      </w:r>
      <w:r w:rsidRPr="00087DB8">
        <w:rPr>
          <w:lang w:val="ru-RU"/>
        </w:rPr>
        <w:t xml:space="preserve"> «</w:t>
      </w:r>
      <w:r w:rsidRPr="00087DB8">
        <w:rPr>
          <w:b/>
          <w:lang w:val="ru-RU"/>
        </w:rPr>
        <w:t>Сколково</w:t>
      </w:r>
      <w:r w:rsidRPr="00087DB8">
        <w:rPr>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712BB1" w:rsidRPr="00087DB8" w:rsidRDefault="00712BB1" w:rsidP="00712BB1">
      <w:pPr>
        <w:pStyle w:val="20"/>
        <w:ind w:left="426" w:hanging="426"/>
      </w:pPr>
      <w:r w:rsidRPr="00087DB8">
        <w:t>Если из контекста настоящего Договора не следует иное:</w:t>
      </w:r>
      <w:r w:rsidRPr="00087DB8">
        <w:tab/>
      </w:r>
    </w:p>
    <w:p w:rsidR="00712BB1" w:rsidRPr="00087DB8" w:rsidRDefault="00712BB1" w:rsidP="00712BB1">
      <w:pPr>
        <w:pStyle w:val="30"/>
        <w:numPr>
          <w:ilvl w:val="2"/>
          <w:numId w:val="18"/>
        </w:numPr>
        <w:tabs>
          <w:tab w:val="clear" w:pos="1134"/>
          <w:tab w:val="clear" w:pos="1434"/>
        </w:tabs>
        <w:ind w:left="426" w:hanging="426"/>
      </w:pPr>
      <w:r w:rsidRPr="00087DB8">
        <w:t>под днями подразумеваются календарные дни;</w:t>
      </w:r>
      <w:r w:rsidRPr="00087DB8">
        <w:tab/>
      </w:r>
    </w:p>
    <w:p w:rsidR="00712BB1" w:rsidRPr="00087DB8" w:rsidRDefault="00712BB1" w:rsidP="00712BB1">
      <w:pPr>
        <w:pStyle w:val="30"/>
        <w:numPr>
          <w:ilvl w:val="2"/>
          <w:numId w:val="18"/>
        </w:numPr>
        <w:tabs>
          <w:tab w:val="clear" w:pos="1134"/>
          <w:tab w:val="clear" w:pos="1434"/>
        </w:tabs>
        <w:ind w:left="426" w:hanging="426"/>
      </w:pPr>
      <w:r w:rsidRPr="00087DB8">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087DB8">
        <w:tab/>
      </w:r>
    </w:p>
    <w:p w:rsidR="00712BB1" w:rsidRPr="00087DB8" w:rsidRDefault="00712BB1" w:rsidP="00712BB1">
      <w:pPr>
        <w:pStyle w:val="30"/>
        <w:numPr>
          <w:ilvl w:val="2"/>
          <w:numId w:val="18"/>
        </w:numPr>
        <w:tabs>
          <w:tab w:val="clear" w:pos="1134"/>
          <w:tab w:val="clear" w:pos="1434"/>
        </w:tabs>
        <w:ind w:left="426" w:hanging="426"/>
      </w:pPr>
      <w:r w:rsidRPr="00087DB8">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712BB1" w:rsidRPr="00087DB8" w:rsidRDefault="00712BB1" w:rsidP="00712BB1">
      <w:pPr>
        <w:pStyle w:val="30"/>
        <w:numPr>
          <w:ilvl w:val="2"/>
          <w:numId w:val="18"/>
        </w:numPr>
        <w:tabs>
          <w:tab w:val="clear" w:pos="1134"/>
          <w:tab w:val="clear" w:pos="1434"/>
        </w:tabs>
        <w:ind w:left="426" w:hanging="426"/>
      </w:pPr>
      <w:r w:rsidRPr="00087DB8">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Pr="00087DB8" w:rsidRDefault="00712BB1" w:rsidP="00712BB1">
      <w:pPr>
        <w:pStyle w:val="30"/>
        <w:numPr>
          <w:ilvl w:val="2"/>
          <w:numId w:val="18"/>
        </w:numPr>
        <w:tabs>
          <w:tab w:val="clear" w:pos="1134"/>
          <w:tab w:val="clear" w:pos="1434"/>
        </w:tabs>
        <w:ind w:left="426" w:hanging="426"/>
      </w:pPr>
      <w:r w:rsidRPr="00087DB8">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712BB1" w:rsidRPr="00087DB8" w:rsidRDefault="00712BB1" w:rsidP="00712BB1">
      <w:pPr>
        <w:pStyle w:val="10"/>
        <w:tabs>
          <w:tab w:val="clear" w:pos="567"/>
        </w:tabs>
        <w:ind w:left="426"/>
      </w:pPr>
      <w:r w:rsidRPr="00087DB8">
        <w:t>ПРЕДМЕТ ДОГОВОРА</w:t>
      </w:r>
      <w:r w:rsidRPr="00087DB8">
        <w:tab/>
      </w:r>
    </w:p>
    <w:p w:rsidR="00712BB1" w:rsidRPr="00087DB8" w:rsidRDefault="00712BB1" w:rsidP="00712BB1">
      <w:pPr>
        <w:pStyle w:val="20"/>
        <w:ind w:left="426" w:hanging="426"/>
      </w:pPr>
      <w:r w:rsidRPr="00087DB8">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712BB1" w:rsidRPr="00087DB8" w:rsidRDefault="00712BB1" w:rsidP="00712BB1">
      <w:pPr>
        <w:pStyle w:val="20"/>
        <w:ind w:left="426" w:hanging="426"/>
      </w:pPr>
      <w:bookmarkStart w:id="0" w:name="_Ref378781742"/>
      <w:r w:rsidRPr="00087DB8">
        <w:lastRenderedPageBreak/>
        <w:t>Работы, выполняемые Подрядчиком по настоящему Договору, включают:</w:t>
      </w:r>
      <w:bookmarkEnd w:id="0"/>
    </w:p>
    <w:p w:rsidR="00712BB1" w:rsidRPr="00087DB8" w:rsidRDefault="00712BB1" w:rsidP="00712BB1">
      <w:pPr>
        <w:pStyle w:val="30"/>
        <w:tabs>
          <w:tab w:val="clear" w:pos="1134"/>
          <w:tab w:val="left" w:pos="1560"/>
        </w:tabs>
        <w:ind w:left="426" w:firstLine="425"/>
      </w:pPr>
      <w:permStart w:id="1627734552" w:edGrp="everyone"/>
      <w:r w:rsidRPr="00087DB8">
        <w:t>[</w:t>
      </w:r>
      <w:r w:rsidRPr="00087DB8">
        <w:rPr>
          <w:b/>
          <w:i/>
        </w:rPr>
        <w:t>ремонтные работы, необходимые для надлежащего и своевременного ремонта Объекта</w:t>
      </w:r>
      <w:r w:rsidRPr="00087DB8">
        <w:t>];</w:t>
      </w:r>
    </w:p>
    <w:p w:rsidR="00712BB1" w:rsidRPr="00087DB8" w:rsidRDefault="00712BB1" w:rsidP="00712BB1">
      <w:pPr>
        <w:pStyle w:val="30"/>
        <w:numPr>
          <w:ilvl w:val="0"/>
          <w:numId w:val="0"/>
        </w:numPr>
        <w:tabs>
          <w:tab w:val="clear" w:pos="1134"/>
          <w:tab w:val="left" w:pos="1560"/>
        </w:tabs>
        <w:ind w:left="426" w:firstLine="425"/>
      </w:pPr>
      <w:proofErr w:type="gramStart"/>
      <w:r w:rsidRPr="00087DB8">
        <w:t>описание</w:t>
      </w:r>
      <w:proofErr w:type="gramEnd"/>
      <w:r w:rsidRPr="00087DB8">
        <w:t xml:space="preserve"> которых содержится в Техническом задании, приведенном в Приложении 3  к настоящему Договору, а также 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ermEnd w:id="1627734552"/>
    <w:p w:rsidR="00712BB1" w:rsidRPr="00087DB8" w:rsidRDefault="00712BB1" w:rsidP="00712BB1">
      <w:pPr>
        <w:pStyle w:val="20"/>
        <w:ind w:left="426" w:hanging="426"/>
      </w:pPr>
      <w:r w:rsidRPr="00087DB8">
        <w:t xml:space="preserve">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 и в </w:t>
      </w:r>
      <w:permStart w:id="250363187" w:edGrp="everyone"/>
      <w:r w:rsidRPr="00087DB8">
        <w:rPr>
          <w:b/>
          <w:i/>
        </w:rPr>
        <w:t>[Графике выполнения работ].</w:t>
      </w:r>
      <w:permEnd w:id="250363187"/>
    </w:p>
    <w:p w:rsidR="00712BB1" w:rsidRPr="00087DB8" w:rsidRDefault="00712BB1" w:rsidP="00712BB1">
      <w:pPr>
        <w:pStyle w:val="20"/>
        <w:ind w:left="426" w:hanging="426"/>
      </w:pPr>
      <w:r w:rsidRPr="00087DB8">
        <w:t>Качество Работ и Объекта должно соответствовать требованиям Технического задания,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712BB1" w:rsidRPr="00087DB8" w:rsidRDefault="00712BB1" w:rsidP="00712BB1">
      <w:pPr>
        <w:pStyle w:val="20"/>
        <w:ind w:left="426" w:hanging="426"/>
      </w:pPr>
      <w:r w:rsidRPr="00087DB8">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712BB1" w:rsidRPr="00087DB8" w:rsidRDefault="00712BB1" w:rsidP="00712BB1">
      <w:pPr>
        <w:pStyle w:val="20"/>
        <w:ind w:left="426" w:hanging="426"/>
      </w:pPr>
      <w:r w:rsidRPr="00087DB8">
        <w:t>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712BB1" w:rsidRPr="00087DB8" w:rsidRDefault="00712BB1" w:rsidP="00712BB1">
      <w:pPr>
        <w:pStyle w:val="20"/>
        <w:ind w:left="426" w:hanging="426"/>
      </w:pPr>
      <w:r w:rsidRPr="00087DB8">
        <w:t xml:space="preserve">Подрядчик должен обеспечить высокое качество Работ, в том числе путем использования качественных Материалов </w:t>
      </w:r>
      <w:permStart w:id="1270164861" w:edGrp="everyone"/>
      <w:r w:rsidR="00735F4A">
        <w:t xml:space="preserve">. </w:t>
      </w:r>
      <w:permEnd w:id="1270164861"/>
      <w:proofErr w:type="gramStart"/>
      <w:r w:rsidRPr="00087DB8">
        <w:t>Материалы</w:t>
      </w:r>
      <w:proofErr w:type="gramEnd"/>
      <w:r w:rsidRPr="00087DB8">
        <w:t xml:space="preserve"> </w:t>
      </w:r>
      <w:permStart w:id="941629666" w:edGrp="everyone"/>
      <w:permEnd w:id="941629666"/>
      <w:r w:rsidRPr="00087DB8">
        <w:t>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w:t>
      </w:r>
    </w:p>
    <w:p w:rsidR="00712BB1" w:rsidRPr="00087DB8" w:rsidRDefault="00712BB1" w:rsidP="00712BB1">
      <w:pPr>
        <w:pStyle w:val="10"/>
        <w:tabs>
          <w:tab w:val="clear" w:pos="567"/>
        </w:tabs>
        <w:ind w:left="426"/>
      </w:pPr>
      <w:r w:rsidRPr="00087DB8">
        <w:t>ИСХОДНЫЕ ДАННЫЕ</w:t>
      </w:r>
    </w:p>
    <w:p w:rsidR="00712BB1" w:rsidRPr="00087DB8" w:rsidRDefault="00712BB1" w:rsidP="00712BB1">
      <w:pPr>
        <w:pStyle w:val="20"/>
        <w:ind w:left="426" w:hanging="426"/>
      </w:pPr>
      <w:r w:rsidRPr="00087DB8">
        <w:t>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данных и их достаточность для  начала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712BB1" w:rsidRPr="00087DB8" w:rsidRDefault="00712BB1" w:rsidP="00712BB1">
      <w:pPr>
        <w:pStyle w:val="20"/>
        <w:ind w:left="426" w:hanging="426"/>
      </w:pPr>
      <w:r w:rsidRPr="00087DB8">
        <w:t>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712BB1" w:rsidRPr="00087DB8" w:rsidRDefault="00712BB1" w:rsidP="00712BB1">
      <w:pPr>
        <w:pStyle w:val="30"/>
        <w:tabs>
          <w:tab w:val="clear" w:pos="1134"/>
          <w:tab w:val="left" w:pos="1560"/>
        </w:tabs>
        <w:ind w:left="426" w:firstLine="425"/>
      </w:pPr>
      <w:r w:rsidRPr="00087DB8">
        <w:t xml:space="preserve">объемов и характера Работ </w:t>
      </w:r>
      <w:permStart w:id="1011444053" w:edGrp="everyone"/>
      <w:r w:rsidRPr="00087DB8">
        <w:t xml:space="preserve">, </w:t>
      </w:r>
      <w:permEnd w:id="1011444053"/>
      <w:r w:rsidRPr="00087DB8">
        <w:t>Материалов, механизации и временного оборудования, необходимых для выполнения и сдачи Работ и устранения всех Недостатков;</w:t>
      </w:r>
    </w:p>
    <w:p w:rsidR="00712BB1" w:rsidRPr="00087DB8" w:rsidRDefault="00712BB1" w:rsidP="00712BB1">
      <w:pPr>
        <w:pStyle w:val="30"/>
        <w:tabs>
          <w:tab w:val="clear" w:pos="1134"/>
          <w:tab w:val="left" w:pos="1560"/>
        </w:tabs>
        <w:ind w:left="426" w:firstLine="425"/>
      </w:pPr>
      <w:r w:rsidRPr="00087DB8">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712BB1" w:rsidRPr="00087DB8" w:rsidRDefault="00712BB1" w:rsidP="00712BB1">
      <w:pPr>
        <w:pStyle w:val="20"/>
        <w:ind w:left="426" w:hanging="426"/>
      </w:pPr>
      <w:r w:rsidRPr="00087DB8">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w:t>
      </w:r>
      <w:permStart w:id="1243942150" w:edGrp="everyone"/>
      <w:permEnd w:id="1243942150"/>
    </w:p>
    <w:p w:rsidR="00712BB1" w:rsidRPr="00087DB8" w:rsidRDefault="00712BB1" w:rsidP="00712BB1">
      <w:pPr>
        <w:pStyle w:val="10"/>
        <w:tabs>
          <w:tab w:val="clear" w:pos="567"/>
        </w:tabs>
        <w:ind w:left="426"/>
      </w:pPr>
      <w:bookmarkStart w:id="1" w:name="_Ref374978655"/>
      <w:r w:rsidRPr="00087DB8">
        <w:rPr>
          <w:lang w:val="ru-RU"/>
        </w:rPr>
        <w:lastRenderedPageBreak/>
        <w:t>СРОК ВЫПОЛНЕНИЯ РАБОТ</w:t>
      </w:r>
      <w:bookmarkEnd w:id="1"/>
    </w:p>
    <w:p w:rsidR="00712BB1" w:rsidRPr="00087DB8" w:rsidRDefault="00712BB1" w:rsidP="00712BB1">
      <w:pPr>
        <w:pStyle w:val="20"/>
        <w:ind w:left="426" w:hanging="426"/>
      </w:pPr>
      <w:r w:rsidRPr="00087DB8">
        <w:t xml:space="preserve">Подрядчик обязуется выполнить Работы в сроки, установленные в настоящем Договоре и </w:t>
      </w:r>
      <w:permStart w:id="68362378" w:edGrp="everyone"/>
      <w:r w:rsidRPr="00087DB8">
        <w:rPr>
          <w:b/>
          <w:i/>
        </w:rPr>
        <w:t>[Графике выполнения работ].</w:t>
      </w:r>
      <w:permEnd w:id="68362378"/>
    </w:p>
    <w:p w:rsidR="00712BB1" w:rsidRPr="00087DB8" w:rsidRDefault="00712BB1" w:rsidP="00712BB1">
      <w:pPr>
        <w:pStyle w:val="20"/>
        <w:ind w:left="426" w:hanging="426"/>
      </w:pPr>
      <w:bookmarkStart w:id="2" w:name="_Ref378782092"/>
      <w:bookmarkStart w:id="3" w:name="_Ref378957292"/>
      <w:permStart w:id="1796501170" w:edGrp="everyone"/>
      <w:r w:rsidRPr="00087DB8">
        <w:t>Дата начала выполнения Работ – ____________/ дата передачи Объекта Подрядчика по Акту передачи Объекта</w:t>
      </w:r>
      <w:bookmarkEnd w:id="2"/>
      <w:r w:rsidRPr="00087DB8">
        <w:t>.</w:t>
      </w:r>
      <w:bookmarkEnd w:id="3"/>
    </w:p>
    <w:p w:rsidR="00712BB1" w:rsidRPr="00087DB8" w:rsidRDefault="00712BB1" w:rsidP="00712BB1">
      <w:pPr>
        <w:pStyle w:val="20"/>
        <w:ind w:left="426" w:hanging="426"/>
      </w:pPr>
      <w:bookmarkStart w:id="4" w:name="_Ref378781860"/>
      <w:r w:rsidRPr="00087DB8">
        <w:t>Дата окончания выполнения Работ – ____[</w:t>
      </w:r>
      <w:r w:rsidRPr="00087DB8">
        <w:rPr>
          <w:b/>
          <w:i/>
        </w:rPr>
        <w:t>календарных</w:t>
      </w:r>
      <w:r w:rsidRPr="00087DB8">
        <w:t xml:space="preserve">] дней </w:t>
      </w:r>
      <w:proofErr w:type="gramStart"/>
      <w:r w:rsidRPr="00087DB8">
        <w:t>с даты начала</w:t>
      </w:r>
      <w:proofErr w:type="gramEnd"/>
      <w:r w:rsidRPr="00087DB8">
        <w:t xml:space="preserve"> выполнения Работ.</w:t>
      </w:r>
      <w:bookmarkEnd w:id="4"/>
    </w:p>
    <w:p w:rsidR="00712BB1" w:rsidRPr="00087DB8" w:rsidRDefault="00712BB1" w:rsidP="00712BB1">
      <w:pPr>
        <w:pStyle w:val="20"/>
        <w:ind w:left="426" w:hanging="426"/>
        <w:rPr>
          <w:b/>
          <w:i/>
        </w:rPr>
      </w:pPr>
      <w:r w:rsidRPr="00087DB8">
        <w:rPr>
          <w:b/>
          <w:i/>
        </w:rPr>
        <w:t>[Промежуточные сроки выполнения Работ, сроки выполнения отдельных видов работ в составе Работ указаны в Графике выполнения работ; соблюдение таких сроков Подрядчиком является существенным условием настоящего Договора].</w:t>
      </w:r>
    </w:p>
    <w:permEnd w:id="1796501170"/>
    <w:p w:rsidR="00712BB1" w:rsidRPr="00087DB8" w:rsidRDefault="00712BB1" w:rsidP="00712BB1">
      <w:pPr>
        <w:pStyle w:val="10"/>
        <w:tabs>
          <w:tab w:val="clear" w:pos="567"/>
          <w:tab w:val="left" w:pos="426"/>
        </w:tabs>
        <w:ind w:left="426" w:hanging="426"/>
      </w:pPr>
      <w:r w:rsidRPr="00087DB8">
        <w:t>ЦЕНА ДОГОВОРА. ПОРЯДОК ОПЛАТЫ</w:t>
      </w:r>
    </w:p>
    <w:p w:rsidR="00712BB1" w:rsidRPr="00087DB8" w:rsidRDefault="00712BB1" w:rsidP="00712BB1">
      <w:pPr>
        <w:pStyle w:val="20"/>
        <w:tabs>
          <w:tab w:val="clear" w:pos="1276"/>
          <w:tab w:val="left" w:pos="709"/>
        </w:tabs>
        <w:ind w:left="426" w:hanging="426"/>
      </w:pPr>
      <w:bookmarkStart w:id="5" w:name="_Ref378956756"/>
      <w:bookmarkStart w:id="6" w:name="_Ref378781753"/>
      <w:r w:rsidRPr="00087DB8">
        <w:t xml:space="preserve">Стоимость Работ по настоящему Договору определяется исходя из фактических объемов выполненных Работ и рассчитывается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превышать </w:t>
      </w:r>
      <w:permStart w:id="46803306" w:edGrp="everyone"/>
      <w:r w:rsidRPr="00087DB8">
        <w:t>[</w:t>
      </w:r>
      <w:r w:rsidRPr="00087DB8">
        <w:rPr>
          <w:b/>
        </w:rPr>
        <w:t>_________ (_____________) ]рублей</w:t>
      </w:r>
      <w:r w:rsidRPr="00087DB8">
        <w:t>, в том числе НДС 18% [___________ (_______________)</w:t>
      </w:r>
      <w:proofErr w:type="gramStart"/>
      <w:r w:rsidRPr="00087DB8">
        <w:t xml:space="preserve"> ]</w:t>
      </w:r>
      <w:proofErr w:type="gramEnd"/>
      <w:r w:rsidRPr="00087DB8">
        <w:t>рублей</w:t>
      </w:r>
      <w:r w:rsidRPr="00087DB8" w:rsidDel="000075D5">
        <w:rPr>
          <w:b/>
        </w:rPr>
        <w:t xml:space="preserve"> </w:t>
      </w:r>
      <w:permEnd w:id="46803306"/>
      <w:r w:rsidRPr="00087DB8">
        <w:rPr>
          <w:b/>
        </w:rPr>
        <w:t xml:space="preserve">(«Цена договора») </w:t>
      </w:r>
      <w:r w:rsidRPr="00087DB8">
        <w:t xml:space="preserve">в соответствии с </w:t>
      </w:r>
      <w:permStart w:id="403516659" w:edGrp="everyone"/>
      <w:r w:rsidRPr="00087DB8">
        <w:t>Расчетом стоимости работ (Приложение 2 к настоящему Договору)</w:t>
      </w:r>
      <w:permEnd w:id="403516659"/>
      <w:r w:rsidRPr="00087DB8">
        <w:t>.</w:t>
      </w:r>
      <w:bookmarkEnd w:id="5"/>
      <w:r w:rsidRPr="00087DB8">
        <w:t xml:space="preserve"> </w:t>
      </w:r>
      <w:bookmarkEnd w:id="6"/>
    </w:p>
    <w:p w:rsidR="00712BB1" w:rsidRPr="00087DB8" w:rsidRDefault="00712BB1" w:rsidP="00712BB1">
      <w:pPr>
        <w:pStyle w:val="20"/>
        <w:tabs>
          <w:tab w:val="clear" w:pos="1276"/>
          <w:tab w:val="left" w:pos="709"/>
        </w:tabs>
        <w:ind w:left="426" w:hanging="426"/>
      </w:pPr>
      <w:permStart w:id="346975242" w:edGrp="everyone"/>
      <w:proofErr w:type="gramStart"/>
      <w:r w:rsidRPr="00087DB8">
        <w:t>Расчет стоимости работ, приведенный в Приложении 2 к настоящему Договору является</w:t>
      </w:r>
      <w:proofErr w:type="gramEnd"/>
      <w:r w:rsidRPr="00087DB8">
        <w:t xml:space="preserve"> предварительным. В течение 3 (трех) рабочих дней с момента подписания настоящего Договора Подрядчик направляет Заказчику смету, рассчитанную с использованием расценок </w:t>
      </w:r>
      <w:r w:rsidR="0079663C">
        <w:t>ФСНБ</w:t>
      </w:r>
      <w:r w:rsidRPr="00087DB8">
        <w:t>-2001 с пересчётом в текущий уровень цен, а Заказчик обязуется в течение 5 (пяти) рабочих дней рассмотреть и при отсутствии обоснованных замечаний утвердить ее. При наличии обоснованных возражений, Заказчик возвращает Подрядчику смету с сопроводительным письмом, содержащим возражения Заказчика. Подрядчик в течение 3 (трех) рабочих дней предоставляет Заказчику измененную смету на новое утверждение. Указанный порядок согласования сметы применяется вплоть до окончательного согласования и утверждения сметы.</w:t>
      </w:r>
      <w:r w:rsidR="008B2721">
        <w:rPr>
          <w:rStyle w:val="af2"/>
        </w:rPr>
        <w:footnoteReference w:id="1"/>
      </w:r>
      <w:permEnd w:id="346975242"/>
    </w:p>
    <w:p w:rsidR="00712BB1" w:rsidRPr="00087DB8" w:rsidRDefault="00712BB1" w:rsidP="00712BB1">
      <w:pPr>
        <w:pStyle w:val="20"/>
        <w:numPr>
          <w:ilvl w:val="0"/>
          <w:numId w:val="0"/>
        </w:numPr>
        <w:tabs>
          <w:tab w:val="clear" w:pos="1276"/>
          <w:tab w:val="left" w:pos="709"/>
        </w:tabs>
        <w:ind w:left="426"/>
      </w:pPr>
      <w:r w:rsidRPr="00087DB8">
        <w:t xml:space="preserve">Окончательная стоимость Работ по Договору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w:t>
      </w:r>
      <w:bookmarkStart w:id="7" w:name="_GoBack"/>
      <w:bookmarkEnd w:id="7"/>
      <w:r w:rsidRPr="00087DB8">
        <w:t xml:space="preserve">с приложением подтверждающих документов, согласно п. </w:t>
      </w:r>
      <w:r w:rsidRPr="00087DB8">
        <w:fldChar w:fldCharType="begin"/>
      </w:r>
      <w:r w:rsidRPr="00087DB8">
        <w:instrText xml:space="preserve"> REF _Ref378781761 \r \h </w:instrText>
      </w:r>
      <w:r w:rsidR="00087DB8">
        <w:instrText xml:space="preserve"> \* MERGEFORMAT </w:instrText>
      </w:r>
      <w:r w:rsidRPr="00087DB8">
        <w:fldChar w:fldCharType="separate"/>
      </w:r>
      <w:r w:rsidR="00BC2B63">
        <w:t>5.4</w:t>
      </w:r>
      <w:r w:rsidRPr="00087DB8">
        <w:fldChar w:fldCharType="end"/>
      </w:r>
      <w:r w:rsidRPr="00087DB8">
        <w:t>. настоящего Договора</w:t>
      </w:r>
    </w:p>
    <w:p w:rsidR="00712BB1" w:rsidRPr="00087DB8" w:rsidRDefault="00712BB1" w:rsidP="00712BB1">
      <w:pPr>
        <w:pStyle w:val="20"/>
        <w:tabs>
          <w:tab w:val="clear" w:pos="1276"/>
          <w:tab w:val="left" w:pos="709"/>
        </w:tabs>
        <w:ind w:left="426" w:hanging="426"/>
      </w:pPr>
      <w:r w:rsidRPr="00087DB8">
        <w:t>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перевозкой персонала до/с Объекта), расходы на погрузку, разгрузку, доставку Материалов</w:t>
      </w:r>
      <w:permStart w:id="352262042" w:edGrp="everyone"/>
      <w:r w:rsidRPr="00087DB8">
        <w:t xml:space="preserve">, </w:t>
      </w:r>
      <w:permEnd w:id="352262042"/>
      <w:r w:rsidRPr="00087DB8">
        <w:t>инструмента до Объекта Заказчика, оплату НДС и других обязательных платежей в соответствии с законодательством РФ, освобождение Объекта от</w:t>
      </w:r>
      <w:proofErr w:type="gramStart"/>
      <w:r w:rsidRPr="00087DB8">
        <w:t xml:space="preserve"> </w:t>
      </w:r>
      <w:permStart w:id="548943225" w:edGrp="everyone"/>
      <w:r w:rsidRPr="00087DB8">
        <w:t>,</w:t>
      </w:r>
      <w:proofErr w:type="gramEnd"/>
      <w:r w:rsidRPr="00087DB8">
        <w:t xml:space="preserve"> </w:t>
      </w:r>
      <w:permEnd w:id="548943225"/>
      <w:r w:rsidRPr="00087DB8">
        <w:t>инструмента, Материалов (и т.п.) после завершения производства Работ. Увеличение цен на Материалы</w:t>
      </w:r>
      <w:permStart w:id="1618112394" w:edGrp="everyone"/>
      <w:r w:rsidR="00735F4A">
        <w:t xml:space="preserve"> </w:t>
      </w:r>
      <w:r w:rsidRPr="00087DB8">
        <w:t xml:space="preserve">и </w:t>
      </w:r>
      <w:permEnd w:id="1618112394"/>
      <w:r w:rsidRPr="00087DB8">
        <w:t xml:space="preserve">Работы не являются основанием для корректировки Цены договора. </w:t>
      </w:r>
    </w:p>
    <w:p w:rsidR="00712BB1" w:rsidRPr="00087DB8" w:rsidRDefault="00712BB1" w:rsidP="00712BB1">
      <w:pPr>
        <w:pStyle w:val="20"/>
        <w:numPr>
          <w:ilvl w:val="0"/>
          <w:numId w:val="0"/>
        </w:numPr>
        <w:tabs>
          <w:tab w:val="clear" w:pos="1276"/>
          <w:tab w:val="left" w:pos="709"/>
        </w:tabs>
        <w:ind w:left="426"/>
      </w:pPr>
      <w:r w:rsidRPr="00087DB8">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используемых Подрядчиком Материалов </w:t>
      </w:r>
      <w:permStart w:id="1491422128" w:edGrp="everyone"/>
      <w:r w:rsidRPr="00087DB8">
        <w:t xml:space="preserve">, </w:t>
      </w:r>
      <w:permEnd w:id="1491422128"/>
      <w:r w:rsidRPr="00087DB8">
        <w:t xml:space="preserve">а также привлекаемой рабочей силы, и ни при каких обстоятельствах не вправе требовать изменения Цены договора (отдельных ее составляющих) по основаниям, указанным в настоящей статье. </w:t>
      </w:r>
    </w:p>
    <w:p w:rsidR="00712BB1" w:rsidRPr="00087DB8" w:rsidRDefault="00712BB1" w:rsidP="00712BB1">
      <w:pPr>
        <w:pStyle w:val="20"/>
        <w:tabs>
          <w:tab w:val="clear" w:pos="1276"/>
          <w:tab w:val="left" w:pos="709"/>
        </w:tabs>
        <w:ind w:left="426" w:hanging="426"/>
      </w:pPr>
      <w:bookmarkStart w:id="8" w:name="_Ref378781761"/>
      <w:r w:rsidRPr="00087DB8">
        <w:t xml:space="preserve">Цена Материалов </w:t>
      </w:r>
      <w:permStart w:id="1981875980" w:edGrp="everyone"/>
      <w:r w:rsidRPr="00087DB8">
        <w:t xml:space="preserve">, </w:t>
      </w:r>
      <w:permEnd w:id="1981875980"/>
      <w:proofErr w:type="gramStart"/>
      <w:r w:rsidRPr="00087DB8">
        <w:t>определенная</w:t>
      </w:r>
      <w:proofErr w:type="gramEnd"/>
      <w:r w:rsidRPr="00087DB8">
        <w:t xml:space="preserve"> на основании коммерческих предложений поставщиков, подтверждается заверенными Подрядчиком копиями первичных учетных документов (счетов-фактур, накладных, договоров поставки) по факту их приобретения, которые прикладываются к КС-2.</w:t>
      </w:r>
      <w:bookmarkEnd w:id="8"/>
    </w:p>
    <w:p w:rsidR="00712BB1" w:rsidRPr="00087DB8" w:rsidRDefault="00712BB1" w:rsidP="00712BB1">
      <w:pPr>
        <w:pStyle w:val="20"/>
        <w:tabs>
          <w:tab w:val="clear" w:pos="1276"/>
          <w:tab w:val="left" w:pos="709"/>
        </w:tabs>
        <w:ind w:left="426" w:hanging="426"/>
      </w:pPr>
      <w:r w:rsidRPr="00087DB8">
        <w:lastRenderedPageBreak/>
        <w:t xml:space="preserve">Указанная в п. </w:t>
      </w:r>
      <w:r w:rsidRPr="00087DB8">
        <w:fldChar w:fldCharType="begin"/>
      </w:r>
      <w:r w:rsidRPr="00087DB8">
        <w:instrText xml:space="preserve"> REF _Ref378956756 \r \h </w:instrText>
      </w:r>
      <w:r w:rsidR="00087DB8">
        <w:instrText xml:space="preserve"> \* MERGEFORMAT </w:instrText>
      </w:r>
      <w:r w:rsidRPr="00087DB8">
        <w:fldChar w:fldCharType="separate"/>
      </w:r>
      <w:r w:rsidR="00BC2B63">
        <w:t>5.1</w:t>
      </w:r>
      <w:r w:rsidRPr="00087DB8">
        <w:fldChar w:fldCharType="end"/>
      </w:r>
      <w:r w:rsidRPr="00087DB8">
        <w:t xml:space="preserve"> настоящего Договора Цена договора является предельной 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 </w:t>
      </w:r>
      <w:permStart w:id="988681308" w:edGrp="everyone"/>
      <w:r w:rsidRPr="00087DB8">
        <w:t xml:space="preserve">, </w:t>
      </w:r>
      <w:permEnd w:id="988681308"/>
      <w:r w:rsidRPr="00087DB8">
        <w:t xml:space="preserve">как это обозначено в п. </w:t>
      </w:r>
      <w:r w:rsidRPr="00087DB8">
        <w:fldChar w:fldCharType="begin"/>
      </w:r>
      <w:r w:rsidRPr="00087DB8">
        <w:instrText xml:space="preserve"> REF _Ref378781761 \r \h </w:instrText>
      </w:r>
      <w:r w:rsidR="00087DB8">
        <w:instrText xml:space="preserve"> \* MERGEFORMAT </w:instrText>
      </w:r>
      <w:r w:rsidRPr="00087DB8">
        <w:fldChar w:fldCharType="separate"/>
      </w:r>
      <w:r w:rsidR="00BC2B63">
        <w:t>5.4</w:t>
      </w:r>
      <w:r w:rsidRPr="00087DB8">
        <w:fldChar w:fldCharType="end"/>
      </w:r>
      <w:r w:rsidRPr="00087DB8">
        <w:t xml:space="preserve">. настоящего Договора. </w:t>
      </w:r>
    </w:p>
    <w:p w:rsidR="00712BB1" w:rsidRPr="00087DB8" w:rsidRDefault="00712BB1" w:rsidP="00712BB1">
      <w:pPr>
        <w:pStyle w:val="20"/>
        <w:tabs>
          <w:tab w:val="clear" w:pos="1276"/>
          <w:tab w:val="left" w:pos="709"/>
        </w:tabs>
        <w:ind w:left="426" w:hanging="426"/>
      </w:pPr>
      <w:r w:rsidRPr="00087DB8">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087DB8" w:rsidRDefault="00712BB1" w:rsidP="00712BB1">
      <w:pPr>
        <w:pStyle w:val="20"/>
        <w:numPr>
          <w:ilvl w:val="0"/>
          <w:numId w:val="0"/>
        </w:numPr>
        <w:tabs>
          <w:tab w:val="clear" w:pos="1276"/>
          <w:tab w:val="left" w:pos="1418"/>
        </w:tabs>
        <w:ind w:left="851"/>
      </w:pPr>
    </w:p>
    <w:p w:rsidR="00712BB1" w:rsidRPr="00087DB8" w:rsidRDefault="00712BB1" w:rsidP="00712BB1">
      <w:pPr>
        <w:pStyle w:val="20"/>
        <w:ind w:left="426" w:hanging="426"/>
        <w:rPr>
          <w:b/>
          <w:i/>
        </w:rPr>
      </w:pPr>
      <w:r w:rsidRPr="00087DB8">
        <w:rPr>
          <w:b/>
          <w:i/>
        </w:rPr>
        <w:t>Порядок оплаты</w:t>
      </w:r>
    </w:p>
    <w:p w:rsidR="00712BB1" w:rsidRPr="00087DB8" w:rsidRDefault="00712BB1" w:rsidP="00712BB1">
      <w:pPr>
        <w:pStyle w:val="30"/>
        <w:tabs>
          <w:tab w:val="clear" w:pos="1134"/>
          <w:tab w:val="left" w:pos="1560"/>
        </w:tabs>
        <w:ind w:left="426" w:firstLine="425"/>
      </w:pPr>
      <w:bookmarkStart w:id="9" w:name="_Ref378781791"/>
      <w:permStart w:id="9242036" w:edGrp="everyone"/>
      <w:permEnd w:id="9242036"/>
      <w:r w:rsidRPr="00087DB8">
        <w:t xml:space="preserve">В течение 15 (пятнадцати) рабочих дней после даты подписания Сторонами Акта о приемке выполненных работ, Справки о стоимости выполненных работ, а также предоставления счет-фактуры в соответствии со статьей 6 настоящего Договора Заказчик обязуется произвести оплату за фактически выполненные Работы, </w:t>
      </w:r>
      <w:permStart w:id="90592304" w:edGrp="everyone"/>
      <w:permEnd w:id="90592304"/>
      <w:r w:rsidRPr="00087DB8">
        <w:t xml:space="preserve"> на основании предоставленного Подрядчиком оригинала счета. Счет, выставленный Подрядчиком до подписания Сторонами Акта о приемки выполненных работ, Заказчиком не принимается и не является основанием для оплаты.</w:t>
      </w:r>
      <w:bookmarkEnd w:id="9"/>
    </w:p>
    <w:p w:rsidR="00712BB1" w:rsidRPr="00087DB8" w:rsidRDefault="00712BB1" w:rsidP="00712BB1">
      <w:pPr>
        <w:pStyle w:val="30"/>
        <w:numPr>
          <w:ilvl w:val="0"/>
          <w:numId w:val="0"/>
        </w:numPr>
        <w:ind w:left="567"/>
      </w:pPr>
      <w:permStart w:id="2030848701" w:edGrp="everyone"/>
    </w:p>
    <w:p w:rsidR="00712BB1" w:rsidRPr="00087DB8" w:rsidRDefault="00712BB1" w:rsidP="00712BB1">
      <w:pPr>
        <w:pStyle w:val="20"/>
        <w:tabs>
          <w:tab w:val="clear" w:pos="1276"/>
          <w:tab w:val="left" w:pos="1134"/>
        </w:tabs>
        <w:ind w:left="426" w:hanging="426"/>
        <w:rPr>
          <w:b/>
          <w:i/>
        </w:rPr>
      </w:pPr>
      <w:r w:rsidRPr="00735F4A">
        <w:rPr>
          <w:b/>
          <w:i/>
          <w:lang w:val="en-US"/>
        </w:rPr>
        <w:t>[</w:t>
      </w:r>
      <w:permEnd w:id="2030848701"/>
      <w:r w:rsidRPr="00087DB8">
        <w:rPr>
          <w:b/>
          <w:i/>
        </w:rPr>
        <w:t>Платежи по настоящему Договору</w:t>
      </w:r>
    </w:p>
    <w:p w:rsidR="00712BB1" w:rsidRPr="00087DB8" w:rsidRDefault="00712BB1" w:rsidP="00712BB1">
      <w:pPr>
        <w:pStyle w:val="30"/>
        <w:tabs>
          <w:tab w:val="clear" w:pos="1134"/>
          <w:tab w:val="left" w:pos="1560"/>
        </w:tabs>
        <w:ind w:left="426" w:firstLine="425"/>
      </w:pPr>
      <w:r w:rsidRPr="00087DB8">
        <w:t>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712BB1" w:rsidRPr="00087DB8" w:rsidRDefault="00712BB1" w:rsidP="00712BB1">
      <w:pPr>
        <w:numPr>
          <w:ilvl w:val="0"/>
          <w:numId w:val="25"/>
        </w:numPr>
        <w:tabs>
          <w:tab w:val="left" w:pos="1134"/>
          <w:tab w:val="left" w:pos="1560"/>
        </w:tabs>
        <w:ind w:left="426" w:firstLine="425"/>
        <w:rPr>
          <w:szCs w:val="24"/>
        </w:rPr>
      </w:pPr>
      <w:r w:rsidRPr="00087DB8">
        <w:rPr>
          <w:szCs w:val="24"/>
        </w:rPr>
        <w:t>ссылку на номер и дату Договора;</w:t>
      </w:r>
    </w:p>
    <w:p w:rsidR="00712BB1" w:rsidRPr="00087DB8" w:rsidRDefault="00712BB1" w:rsidP="00712BB1">
      <w:pPr>
        <w:numPr>
          <w:ilvl w:val="0"/>
          <w:numId w:val="25"/>
        </w:numPr>
        <w:tabs>
          <w:tab w:val="left" w:pos="1134"/>
          <w:tab w:val="left" w:pos="1560"/>
        </w:tabs>
        <w:ind w:left="426" w:firstLine="425"/>
        <w:rPr>
          <w:szCs w:val="24"/>
        </w:rPr>
      </w:pPr>
      <w:r w:rsidRPr="00087DB8">
        <w:rPr>
          <w:szCs w:val="24"/>
        </w:rPr>
        <w:t>наименование Работ;</w:t>
      </w:r>
    </w:p>
    <w:p w:rsidR="00712BB1" w:rsidRPr="00087DB8" w:rsidRDefault="00712BB1" w:rsidP="00712BB1">
      <w:pPr>
        <w:numPr>
          <w:ilvl w:val="0"/>
          <w:numId w:val="25"/>
        </w:numPr>
        <w:tabs>
          <w:tab w:val="left" w:pos="1134"/>
          <w:tab w:val="left" w:pos="1560"/>
        </w:tabs>
        <w:ind w:left="426" w:firstLine="425"/>
        <w:rPr>
          <w:szCs w:val="24"/>
        </w:rPr>
      </w:pPr>
      <w:r w:rsidRPr="00087DB8">
        <w:rPr>
          <w:szCs w:val="24"/>
        </w:rPr>
        <w:t>период выполнения Работ;</w:t>
      </w:r>
    </w:p>
    <w:p w:rsidR="00712BB1" w:rsidRPr="00087DB8" w:rsidRDefault="00712BB1" w:rsidP="00712BB1">
      <w:pPr>
        <w:numPr>
          <w:ilvl w:val="0"/>
          <w:numId w:val="25"/>
        </w:numPr>
        <w:tabs>
          <w:tab w:val="left" w:pos="1134"/>
          <w:tab w:val="left" w:pos="1560"/>
        </w:tabs>
        <w:ind w:left="426" w:firstLine="425"/>
        <w:rPr>
          <w:szCs w:val="24"/>
        </w:rPr>
      </w:pPr>
      <w:r w:rsidRPr="00087DB8">
        <w:rPr>
          <w:szCs w:val="24"/>
        </w:rPr>
        <w:t>банковские реквизиты Подрядчика;</w:t>
      </w:r>
    </w:p>
    <w:p w:rsidR="00712BB1" w:rsidRPr="00087DB8" w:rsidRDefault="00712BB1" w:rsidP="00712BB1">
      <w:pPr>
        <w:numPr>
          <w:ilvl w:val="0"/>
          <w:numId w:val="25"/>
        </w:numPr>
        <w:tabs>
          <w:tab w:val="left" w:pos="1134"/>
          <w:tab w:val="left" w:pos="1560"/>
        </w:tabs>
        <w:ind w:left="426" w:firstLine="425"/>
        <w:rPr>
          <w:szCs w:val="24"/>
        </w:rPr>
      </w:pPr>
      <w:r w:rsidRPr="00087DB8">
        <w:rPr>
          <w:szCs w:val="24"/>
        </w:rPr>
        <w:t>сумму платежа без учета НДС;</w:t>
      </w:r>
    </w:p>
    <w:p w:rsidR="00712BB1" w:rsidRPr="00087DB8" w:rsidRDefault="00712BB1" w:rsidP="00712BB1">
      <w:pPr>
        <w:numPr>
          <w:ilvl w:val="0"/>
          <w:numId w:val="25"/>
        </w:numPr>
        <w:tabs>
          <w:tab w:val="left" w:pos="1134"/>
          <w:tab w:val="left" w:pos="1560"/>
        </w:tabs>
        <w:ind w:left="426" w:firstLine="425"/>
        <w:rPr>
          <w:szCs w:val="24"/>
        </w:rPr>
      </w:pPr>
      <w:r w:rsidRPr="00087DB8">
        <w:rPr>
          <w:szCs w:val="24"/>
        </w:rPr>
        <w:t>ставку и сумму НДС;</w:t>
      </w:r>
    </w:p>
    <w:p w:rsidR="00712BB1" w:rsidRPr="00087DB8" w:rsidRDefault="00712BB1" w:rsidP="00712BB1">
      <w:pPr>
        <w:numPr>
          <w:ilvl w:val="0"/>
          <w:numId w:val="25"/>
        </w:numPr>
        <w:tabs>
          <w:tab w:val="left" w:pos="1134"/>
          <w:tab w:val="left" w:pos="1560"/>
        </w:tabs>
        <w:ind w:left="426" w:firstLine="425"/>
        <w:rPr>
          <w:szCs w:val="24"/>
        </w:rPr>
      </w:pPr>
      <w:r w:rsidRPr="00087DB8">
        <w:rPr>
          <w:szCs w:val="24"/>
        </w:rPr>
        <w:t>сумму платежа с учетом НДС.</w:t>
      </w:r>
    </w:p>
    <w:p w:rsidR="00712BB1" w:rsidRPr="00087DB8" w:rsidRDefault="00712BB1" w:rsidP="00712BB1">
      <w:pPr>
        <w:pStyle w:val="30"/>
        <w:tabs>
          <w:tab w:val="clear" w:pos="1134"/>
          <w:tab w:val="left" w:pos="1560"/>
        </w:tabs>
        <w:ind w:left="426" w:firstLine="425"/>
      </w:pPr>
      <w:r w:rsidRPr="00087DB8">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087DB8">
        <w:fldChar w:fldCharType="begin"/>
      </w:r>
      <w:r w:rsidRPr="00087DB8">
        <w:instrText xml:space="preserve"> REF _Ref378781826 \r \h </w:instrText>
      </w:r>
      <w:r w:rsidR="00087DB8">
        <w:instrText xml:space="preserve"> \* MERGEFORMAT </w:instrText>
      </w:r>
      <w:r w:rsidRPr="00087DB8">
        <w:fldChar w:fldCharType="separate"/>
      </w:r>
      <w:r w:rsidR="00BC2B63">
        <w:t>15</w:t>
      </w:r>
      <w:r w:rsidRPr="00087DB8">
        <w:fldChar w:fldCharType="end"/>
      </w:r>
      <w:r w:rsidRPr="00087DB8">
        <w:t xml:space="preserve"> настоящего Договора, или на расчетный счет, реквизиты которого указаны в счете на оплату, предъявленном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087DB8" w:rsidRDefault="00712BB1" w:rsidP="00712BB1">
      <w:pPr>
        <w:pStyle w:val="30"/>
        <w:tabs>
          <w:tab w:val="clear" w:pos="1134"/>
          <w:tab w:val="left" w:pos="1560"/>
        </w:tabs>
        <w:ind w:left="426" w:firstLine="425"/>
      </w:pPr>
      <w:r w:rsidRPr="00087DB8">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712BB1" w:rsidRPr="00087DB8" w:rsidRDefault="00712BB1" w:rsidP="00712BB1">
      <w:pPr>
        <w:pStyle w:val="30"/>
        <w:tabs>
          <w:tab w:val="clear" w:pos="1134"/>
          <w:tab w:val="left" w:pos="1560"/>
        </w:tabs>
        <w:ind w:left="426" w:firstLine="425"/>
      </w:pPr>
      <w:r w:rsidRPr="00087DB8">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087DB8" w:rsidRDefault="00712BB1" w:rsidP="00712BB1">
      <w:pPr>
        <w:pStyle w:val="30"/>
        <w:tabs>
          <w:tab w:val="clear" w:pos="1134"/>
          <w:tab w:val="left" w:pos="1560"/>
        </w:tabs>
        <w:ind w:left="426" w:firstLine="425"/>
      </w:pPr>
      <w:r w:rsidRPr="00087DB8">
        <w:t xml:space="preserve">Если Подрядчик не является налоговым резидентом Российской Федерации, то сумма НДС подлежит удержанию Заказчиком из  стоимости фактически выполненных Работ и уплате в бюджет Российской Федерации, если иное не предусмотрено Законодательством или нормами международного права. </w:t>
      </w:r>
    </w:p>
    <w:p w:rsidR="00712BB1" w:rsidRPr="00087DB8" w:rsidRDefault="00712BB1" w:rsidP="00712BB1">
      <w:pPr>
        <w:pStyle w:val="30"/>
        <w:tabs>
          <w:tab w:val="clear" w:pos="1134"/>
          <w:tab w:val="left" w:pos="1560"/>
        </w:tabs>
        <w:ind w:left="426" w:firstLine="425"/>
      </w:pPr>
      <w:r w:rsidRPr="00087DB8">
        <w:t>Все платежи по настоящему Договору осуществляются в рублях.</w:t>
      </w:r>
    </w:p>
    <w:p w:rsidR="00712BB1" w:rsidRPr="00087DB8" w:rsidRDefault="00712BB1" w:rsidP="00712BB1">
      <w:pPr>
        <w:pStyle w:val="30"/>
        <w:tabs>
          <w:tab w:val="clear" w:pos="1134"/>
          <w:tab w:val="left" w:pos="1560"/>
        </w:tabs>
        <w:ind w:left="426" w:firstLine="425"/>
      </w:pPr>
      <w:r w:rsidRPr="00087DB8">
        <w:t>Каждая Сторона самостоятельно оплачивает сборы и комиссии обслуживающего ее банка.</w:t>
      </w:r>
    </w:p>
    <w:p w:rsidR="00712BB1" w:rsidRPr="00087DB8" w:rsidRDefault="00712BB1" w:rsidP="00712BB1">
      <w:pPr>
        <w:pStyle w:val="10"/>
        <w:tabs>
          <w:tab w:val="clear" w:pos="567"/>
        </w:tabs>
        <w:ind w:left="426"/>
      </w:pPr>
      <w:bookmarkStart w:id="10" w:name="_Ref378781873"/>
      <w:r w:rsidRPr="00087DB8">
        <w:lastRenderedPageBreak/>
        <w:t>ПРИЕМКА РАБОТ</w:t>
      </w:r>
      <w:r w:rsidRPr="00087DB8">
        <w:rPr>
          <w:lang w:val="ru-RU"/>
        </w:rPr>
        <w:t>. ПЕРЕХОД РИСКОВ</w:t>
      </w:r>
      <w:bookmarkEnd w:id="10"/>
    </w:p>
    <w:p w:rsidR="00712BB1" w:rsidRPr="00087DB8" w:rsidRDefault="00712BB1" w:rsidP="00712BB1">
      <w:pPr>
        <w:pStyle w:val="20"/>
        <w:ind w:left="426" w:hanging="426"/>
      </w:pPr>
      <w:r w:rsidRPr="00087DB8">
        <w:t>Приемка Работ подтверждается подписанием Сторонами Акта о приемке выполненных работ (по форме КС-2) (в двух экземплярах) и Справки о стоимости выполненных работ и затрат (по форме КС-3) (в двух экземплярах).</w:t>
      </w:r>
    </w:p>
    <w:p w:rsidR="00712BB1" w:rsidRPr="00087DB8" w:rsidRDefault="00712BB1" w:rsidP="00712BB1">
      <w:pPr>
        <w:pStyle w:val="20"/>
        <w:ind w:left="426" w:hanging="426"/>
      </w:pPr>
      <w:bookmarkStart w:id="11" w:name="_Ref378781839"/>
      <w:r w:rsidRPr="00087DB8">
        <w:t>По окончанию выполнения Работ 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Исполнительную документацию, а также счет-фактуру в течение 5 (пяти) рабочих дней.</w:t>
      </w:r>
      <w:bookmarkEnd w:id="11"/>
    </w:p>
    <w:p w:rsidR="00712BB1" w:rsidRPr="00087DB8" w:rsidRDefault="00712BB1" w:rsidP="00712BB1">
      <w:pPr>
        <w:pStyle w:val="20"/>
        <w:ind w:left="426" w:hanging="426"/>
      </w:pPr>
      <w:r w:rsidRPr="00087DB8">
        <w:t xml:space="preserve">В течение 10 (десяти) рабочих дней после получения документов, указанных в п. </w:t>
      </w:r>
      <w:r w:rsidRPr="00087DB8">
        <w:fldChar w:fldCharType="begin"/>
      </w:r>
      <w:r w:rsidRPr="00087DB8">
        <w:instrText xml:space="preserve"> REF _Ref378781839 \r \h </w:instrText>
      </w:r>
      <w:r w:rsidR="00087DB8">
        <w:instrText xml:space="preserve"> \* MERGEFORMAT </w:instrText>
      </w:r>
      <w:r w:rsidRPr="00087DB8">
        <w:fldChar w:fldCharType="separate"/>
      </w:r>
      <w:r w:rsidR="00BC2B63">
        <w:t>6.2</w:t>
      </w:r>
      <w:r w:rsidRPr="00087DB8">
        <w:fldChar w:fldCharType="end"/>
      </w:r>
      <w:r w:rsidRPr="00087DB8">
        <w:t xml:space="preserve"> настоящего Договора,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 </w:t>
      </w:r>
      <w:r w:rsidRPr="00087DB8">
        <w:fldChar w:fldCharType="begin"/>
      </w:r>
      <w:r w:rsidRPr="00087DB8">
        <w:instrText xml:space="preserve"> REF _Ref378781839 \r \h </w:instrText>
      </w:r>
      <w:r w:rsidR="00087DB8">
        <w:instrText xml:space="preserve"> \* MERGEFORMAT </w:instrText>
      </w:r>
      <w:r w:rsidRPr="00087DB8">
        <w:fldChar w:fldCharType="separate"/>
      </w:r>
      <w:r w:rsidR="00BC2B63">
        <w:t>6.2</w:t>
      </w:r>
      <w:r w:rsidRPr="00087DB8">
        <w:fldChar w:fldCharType="end"/>
      </w:r>
      <w:r w:rsidRPr="00087DB8">
        <w:t xml:space="preserve">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 после чего Подрядчик вправе предъявить счет на оплату.</w:t>
      </w:r>
    </w:p>
    <w:p w:rsidR="00712BB1" w:rsidRPr="00087DB8" w:rsidRDefault="00712BB1" w:rsidP="00712BB1">
      <w:pPr>
        <w:pStyle w:val="20"/>
        <w:ind w:left="426" w:hanging="426"/>
      </w:pPr>
      <w:r w:rsidRPr="00087DB8">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087DB8">
        <w:fldChar w:fldCharType="begin"/>
      </w:r>
      <w:r w:rsidRPr="00087DB8">
        <w:instrText xml:space="preserve"> REF _Ref378781860 \r \h </w:instrText>
      </w:r>
      <w:r w:rsidR="00087DB8">
        <w:instrText xml:space="preserve"> \* MERGEFORMAT </w:instrText>
      </w:r>
      <w:r w:rsidRPr="00087DB8">
        <w:fldChar w:fldCharType="separate"/>
      </w:r>
      <w:r w:rsidR="00BC2B63">
        <w:t>4.3</w:t>
      </w:r>
      <w:r w:rsidRPr="00087DB8">
        <w:fldChar w:fldCharType="end"/>
      </w:r>
      <w:r w:rsidRPr="00087DB8">
        <w:t xml:space="preserve"> настоящего Договора, изменению не подлежит.</w:t>
      </w:r>
    </w:p>
    <w:p w:rsidR="00712BB1" w:rsidRPr="00087DB8" w:rsidRDefault="00712BB1" w:rsidP="00712BB1">
      <w:pPr>
        <w:pStyle w:val="20"/>
        <w:ind w:left="426" w:hanging="426"/>
      </w:pPr>
      <w:r w:rsidRPr="00087DB8">
        <w:t>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и Справки о стоимости выполненных работ и затрат.</w:t>
      </w:r>
    </w:p>
    <w:p w:rsidR="00712BB1" w:rsidRPr="00087DB8" w:rsidRDefault="00712BB1" w:rsidP="00712BB1">
      <w:pPr>
        <w:pStyle w:val="20"/>
        <w:tabs>
          <w:tab w:val="clear" w:pos="1276"/>
          <w:tab w:val="left" w:pos="1134"/>
        </w:tabs>
        <w:ind w:left="426" w:hanging="426"/>
        <w:rPr>
          <w:b/>
          <w:i/>
        </w:rPr>
      </w:pPr>
      <w:r w:rsidRPr="00087DB8">
        <w:rPr>
          <w:b/>
          <w:i/>
        </w:rPr>
        <w:t>Переход рисков</w:t>
      </w:r>
    </w:p>
    <w:p w:rsidR="00712BB1" w:rsidRPr="00087DB8" w:rsidRDefault="00712BB1" w:rsidP="00712BB1">
      <w:pPr>
        <w:pStyle w:val="30"/>
        <w:tabs>
          <w:tab w:val="clear" w:pos="1134"/>
          <w:tab w:val="left" w:pos="1276"/>
          <w:tab w:val="left" w:pos="1560"/>
        </w:tabs>
        <w:ind w:left="426" w:firstLine="425"/>
      </w:pPr>
      <w:r w:rsidRPr="00087DB8">
        <w:t xml:space="preserve">Подрядчик несет ответственность за риск случайной гибели или случайного повреждения результата Работ, Объекта </w:t>
      </w:r>
      <w:permStart w:id="778640710" w:edGrp="everyone"/>
      <w:permEnd w:id="778640710"/>
      <w:r w:rsidRPr="00087DB8">
        <w:t>,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о приемке выполненных работ.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712BB1" w:rsidRPr="00087DB8" w:rsidRDefault="00712BB1" w:rsidP="00712BB1">
      <w:pPr>
        <w:pStyle w:val="30"/>
        <w:tabs>
          <w:tab w:val="clear" w:pos="1134"/>
          <w:tab w:val="left" w:pos="1276"/>
          <w:tab w:val="left" w:pos="1560"/>
        </w:tabs>
        <w:ind w:left="426" w:firstLine="425"/>
      </w:pPr>
      <w:r w:rsidRPr="00087DB8">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712BB1" w:rsidRPr="00087DB8" w:rsidRDefault="00712BB1" w:rsidP="00712BB1">
      <w:pPr>
        <w:pStyle w:val="10"/>
        <w:tabs>
          <w:tab w:val="clear" w:pos="567"/>
          <w:tab w:val="left" w:pos="851"/>
        </w:tabs>
        <w:ind w:left="426"/>
      </w:pPr>
      <w:r w:rsidRPr="00087DB8">
        <w:t>ПРАВА И ОБЯЗАННОСТИ СТОРОН</w:t>
      </w:r>
    </w:p>
    <w:p w:rsidR="00712BB1" w:rsidRPr="00087DB8" w:rsidRDefault="00712BB1" w:rsidP="00712BB1">
      <w:pPr>
        <w:pStyle w:val="20"/>
        <w:ind w:left="426" w:hanging="426"/>
        <w:rPr>
          <w:b/>
          <w:i/>
        </w:rPr>
      </w:pPr>
      <w:r w:rsidRPr="00087DB8">
        <w:rPr>
          <w:b/>
          <w:i/>
        </w:rPr>
        <w:t>Заказчик имеет право:</w:t>
      </w:r>
      <w:r w:rsidRPr="00087DB8">
        <w:rPr>
          <w:b/>
          <w:i/>
        </w:rPr>
        <w:tab/>
      </w:r>
    </w:p>
    <w:p w:rsidR="00712BB1" w:rsidRPr="00087DB8" w:rsidRDefault="00712BB1" w:rsidP="00712BB1">
      <w:pPr>
        <w:pStyle w:val="30"/>
        <w:ind w:left="426" w:firstLine="425"/>
      </w:pPr>
      <w:r w:rsidRPr="00087DB8">
        <w:t xml:space="preserve">в любое время проверять объем и качество Работ, выполняемых по настоящему Договору, а также Материалы </w:t>
      </w:r>
      <w:permStart w:id="2087991425" w:edGrp="everyone"/>
      <w:permEnd w:id="2087991425"/>
      <w:r w:rsidRPr="00087DB8">
        <w:t>, используемые Подрядчиком при выполнении Работ;</w:t>
      </w:r>
    </w:p>
    <w:p w:rsidR="00712BB1" w:rsidRPr="00087DB8" w:rsidRDefault="00712BB1" w:rsidP="00712BB1">
      <w:pPr>
        <w:pStyle w:val="30"/>
        <w:ind w:left="426" w:firstLine="425"/>
      </w:pPr>
      <w:r w:rsidRPr="00087DB8">
        <w:t>давать замечания по Акту о приемке выполненных работ</w:t>
      </w:r>
      <w:r w:rsidRPr="00087DB8" w:rsidDel="008347DE">
        <w:t xml:space="preserve"> </w:t>
      </w:r>
      <w:r w:rsidRPr="00087DB8">
        <w:t xml:space="preserve">и другим документам в соответствии со статьей </w:t>
      </w:r>
      <w:r w:rsidR="00643B8A" w:rsidRPr="00087DB8">
        <w:fldChar w:fldCharType="begin"/>
      </w:r>
      <w:r w:rsidR="00643B8A" w:rsidRPr="00087DB8">
        <w:instrText xml:space="preserve"> REF _Ref378781873 \r \h </w:instrText>
      </w:r>
      <w:r w:rsidR="00087DB8">
        <w:instrText xml:space="preserve"> \* MERGEFORMAT </w:instrText>
      </w:r>
      <w:r w:rsidR="00643B8A" w:rsidRPr="00087DB8">
        <w:fldChar w:fldCharType="separate"/>
      </w:r>
      <w:r w:rsidR="00BC2B63">
        <w:t>6</w:t>
      </w:r>
      <w:r w:rsidR="00643B8A" w:rsidRPr="00087DB8">
        <w:fldChar w:fldCharType="end"/>
      </w:r>
      <w:r w:rsidRPr="00087DB8">
        <w:t>настоящего Договора;</w:t>
      </w:r>
    </w:p>
    <w:p w:rsidR="00712BB1" w:rsidRPr="00087DB8" w:rsidRDefault="00712BB1" w:rsidP="00712BB1">
      <w:pPr>
        <w:pStyle w:val="30"/>
        <w:ind w:left="426" w:firstLine="425"/>
      </w:pPr>
      <w:r w:rsidRPr="00087DB8">
        <w:t xml:space="preserve">потребовать замены лица, действующего в качестве представителя Подрядчика, указанного в п. </w:t>
      </w:r>
      <w:r w:rsidR="00706363" w:rsidRPr="00087DB8">
        <w:fldChar w:fldCharType="begin"/>
      </w:r>
      <w:r w:rsidR="00706363" w:rsidRPr="00087DB8">
        <w:instrText xml:space="preserve"> REF _Ref378781890 \r \h </w:instrText>
      </w:r>
      <w:r w:rsidR="00087DB8">
        <w:instrText xml:space="preserve"> \* MERGEFORMAT </w:instrText>
      </w:r>
      <w:r w:rsidR="00706363" w:rsidRPr="00087DB8">
        <w:fldChar w:fldCharType="separate"/>
      </w:r>
      <w:r w:rsidR="00BC2B63">
        <w:t>7.4.4</w:t>
      </w:r>
      <w:r w:rsidR="00706363" w:rsidRPr="00087DB8">
        <w:fldChar w:fldCharType="end"/>
      </w:r>
      <w:r w:rsidRPr="00087DB8">
        <w:t xml:space="preserve"> настоящего Договора;</w:t>
      </w:r>
    </w:p>
    <w:p w:rsidR="00712BB1" w:rsidRPr="00087DB8" w:rsidRDefault="00712BB1" w:rsidP="00712BB1">
      <w:pPr>
        <w:pStyle w:val="30"/>
        <w:ind w:left="426" w:firstLine="425"/>
      </w:pPr>
      <w:r w:rsidRPr="00087DB8">
        <w:t>требовать от Подрядчика устранения любых Недостатков, обнаруженных в ходе выполнения Работ и в течение Гарантийного срока;</w:t>
      </w:r>
      <w:r w:rsidRPr="00087DB8">
        <w:tab/>
      </w:r>
    </w:p>
    <w:p w:rsidR="00712BB1" w:rsidRPr="00087DB8" w:rsidRDefault="00712BB1" w:rsidP="00712BB1">
      <w:pPr>
        <w:pStyle w:val="30"/>
        <w:ind w:left="426" w:firstLine="425"/>
      </w:pPr>
      <w:r w:rsidRPr="00087DB8">
        <w:t>привлечь для осуществления контроля за проведением Работ третье лицо.</w:t>
      </w:r>
    </w:p>
    <w:p w:rsidR="00712BB1" w:rsidRPr="00087DB8" w:rsidRDefault="00712BB1" w:rsidP="00712BB1">
      <w:pPr>
        <w:pStyle w:val="30"/>
        <w:ind w:left="426" w:firstLine="425"/>
      </w:pPr>
      <w:r w:rsidRPr="00087DB8">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087DB8" w:rsidRDefault="00712BB1" w:rsidP="00712BB1">
      <w:pPr>
        <w:pStyle w:val="30"/>
        <w:ind w:left="426" w:firstLine="425"/>
      </w:pPr>
      <w:r w:rsidRPr="00087DB8">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494945091" w:edGrp="everyone"/>
      <w:permEnd w:id="494945091"/>
      <w:r w:rsidRPr="00087DB8">
        <w:t xml:space="preserve">, расчеты с </w:t>
      </w:r>
      <w:r w:rsidRPr="00087DB8">
        <w:lastRenderedPageBreak/>
        <w:t>субподрядчиками, а Подрядчик обязан предоставить такую информацию и документы в течение 10 (десяти) рабочих дней;</w:t>
      </w:r>
    </w:p>
    <w:p w:rsidR="00712BB1" w:rsidRPr="00087DB8" w:rsidRDefault="00712BB1" w:rsidP="00712BB1">
      <w:pPr>
        <w:pStyle w:val="30"/>
        <w:ind w:left="426" w:firstLine="425"/>
      </w:pPr>
      <w:r w:rsidRPr="00087DB8">
        <w:t xml:space="preserve">обязать Подрядчика удалить с Объекта и заменить </w:t>
      </w:r>
      <w:permStart w:id="349989288" w:edGrp="everyone"/>
      <w:permEnd w:id="349989288"/>
      <w:r w:rsidRPr="00087DB8">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712BB1" w:rsidRPr="00087DB8" w:rsidRDefault="00712BB1" w:rsidP="00712BB1">
      <w:pPr>
        <w:pStyle w:val="30"/>
        <w:ind w:left="426" w:firstLine="425"/>
      </w:pPr>
      <w:r w:rsidRPr="00087DB8">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712BB1" w:rsidRPr="00087DB8" w:rsidRDefault="00712BB1" w:rsidP="00712BB1">
      <w:pPr>
        <w:pStyle w:val="30"/>
        <w:ind w:left="426" w:firstLine="425"/>
      </w:pPr>
      <w:r w:rsidRPr="00087DB8">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712BB1" w:rsidRPr="00087DB8" w:rsidRDefault="00712BB1" w:rsidP="00712BB1">
      <w:pPr>
        <w:pStyle w:val="30"/>
        <w:ind w:left="426" w:firstLine="425"/>
      </w:pPr>
      <w:r w:rsidRPr="00087DB8">
        <w:t>размещать на Объекте любые информационные и рекламные щиты по своему усмотрению;</w:t>
      </w:r>
    </w:p>
    <w:p w:rsidR="00712BB1" w:rsidRPr="00087DB8" w:rsidRDefault="00712BB1" w:rsidP="00712BB1">
      <w:pPr>
        <w:pStyle w:val="30"/>
        <w:ind w:left="426" w:firstLine="425"/>
      </w:pPr>
      <w:r w:rsidRPr="00087DB8">
        <w:t>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087DB8" w:rsidRDefault="00712BB1" w:rsidP="00712BB1">
      <w:pPr>
        <w:pStyle w:val="30"/>
        <w:ind w:left="426" w:firstLine="425"/>
      </w:pPr>
      <w:r w:rsidRPr="00087DB8">
        <w:t>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
    <w:p w:rsidR="00712BB1" w:rsidRPr="00087DB8" w:rsidRDefault="00712BB1" w:rsidP="00712BB1">
      <w:pPr>
        <w:pStyle w:val="30"/>
        <w:ind w:left="426" w:firstLine="425"/>
      </w:pPr>
      <w:r w:rsidRPr="00087DB8">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087DB8" w:rsidRDefault="00712BB1" w:rsidP="00712BB1">
      <w:pPr>
        <w:pStyle w:val="30"/>
        <w:ind w:left="426" w:firstLine="425"/>
      </w:pPr>
      <w:r w:rsidRPr="00087DB8">
        <w:t>осуществлять иные права, предусмотренные настоящим Договором и Законодательством.</w:t>
      </w:r>
    </w:p>
    <w:p w:rsidR="00712BB1" w:rsidRPr="00087DB8" w:rsidRDefault="00712BB1" w:rsidP="00712BB1">
      <w:pPr>
        <w:pStyle w:val="30"/>
        <w:numPr>
          <w:ilvl w:val="0"/>
          <w:numId w:val="0"/>
        </w:numPr>
        <w:ind w:left="851"/>
      </w:pPr>
    </w:p>
    <w:p w:rsidR="00712BB1" w:rsidRPr="00087DB8" w:rsidRDefault="00712BB1" w:rsidP="00712BB1">
      <w:pPr>
        <w:pStyle w:val="20"/>
        <w:ind w:left="426" w:hanging="426"/>
        <w:rPr>
          <w:b/>
          <w:i/>
        </w:rPr>
      </w:pPr>
      <w:r w:rsidRPr="00087DB8">
        <w:rPr>
          <w:b/>
          <w:i/>
        </w:rPr>
        <w:t>Заказчик обязан:</w:t>
      </w:r>
      <w:r w:rsidRPr="00087DB8">
        <w:rPr>
          <w:b/>
          <w:i/>
        </w:rPr>
        <w:tab/>
      </w:r>
    </w:p>
    <w:p w:rsidR="00712BB1" w:rsidRPr="00087DB8" w:rsidRDefault="00712BB1" w:rsidP="00712BB1">
      <w:pPr>
        <w:pStyle w:val="30"/>
        <w:tabs>
          <w:tab w:val="clear" w:pos="1134"/>
          <w:tab w:val="left" w:pos="1560"/>
        </w:tabs>
        <w:ind w:left="426" w:firstLine="425"/>
      </w:pPr>
      <w:permStart w:id="1438539290" w:edGrp="everyone"/>
      <w:r w:rsidRPr="00087DB8">
        <w:t xml:space="preserve">передать Подрядчику Объект для выполнения Работ по Акту передачи Объекта, в течение 10 (десяти) рабочих дней </w:t>
      </w:r>
      <w:proofErr w:type="gramStart"/>
      <w:r w:rsidRPr="00087DB8">
        <w:t>с даты подписания</w:t>
      </w:r>
      <w:proofErr w:type="gramEnd"/>
      <w:r w:rsidRPr="00087DB8">
        <w:t xml:space="preserve">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permEnd w:id="1438539290"/>
    </w:p>
    <w:p w:rsidR="00712BB1" w:rsidRPr="00087DB8" w:rsidRDefault="00712BB1" w:rsidP="00712BB1">
      <w:pPr>
        <w:pStyle w:val="30"/>
        <w:tabs>
          <w:tab w:val="clear" w:pos="1134"/>
          <w:tab w:val="left" w:pos="1560"/>
        </w:tabs>
        <w:ind w:left="426" w:firstLine="425"/>
      </w:pPr>
      <w:r w:rsidRPr="00087DB8">
        <w:t>своевременно отвечать на все запросы Подрядчика, связанные с исполнением настоящего Договора;</w:t>
      </w:r>
    </w:p>
    <w:p w:rsidR="00712BB1" w:rsidRPr="00087DB8" w:rsidRDefault="00712BB1" w:rsidP="00712BB1">
      <w:pPr>
        <w:pStyle w:val="30"/>
        <w:tabs>
          <w:tab w:val="clear" w:pos="1134"/>
          <w:tab w:val="left" w:pos="1560"/>
        </w:tabs>
        <w:ind w:left="426" w:firstLine="425"/>
      </w:pPr>
      <w:r w:rsidRPr="00087DB8">
        <w:t>содействовать Подрядчику в выполнении Работ в случаях, в объеме и в порядке, предусмотренном настоящим Договором;</w:t>
      </w:r>
    </w:p>
    <w:p w:rsidR="00712BB1" w:rsidRPr="00087DB8" w:rsidRDefault="00712BB1" w:rsidP="00712BB1">
      <w:pPr>
        <w:pStyle w:val="30"/>
        <w:tabs>
          <w:tab w:val="clear" w:pos="1134"/>
          <w:tab w:val="left" w:pos="1560"/>
        </w:tabs>
        <w:ind w:left="426" w:firstLine="425"/>
      </w:pPr>
      <w:r w:rsidRPr="00087DB8">
        <w:t xml:space="preserve">принимать выполненные Работы (при условии их соответствия положениям настоящего Договора) в соответствии со статьей </w:t>
      </w:r>
      <w:r w:rsidR="00643B8A" w:rsidRPr="00087DB8">
        <w:fldChar w:fldCharType="begin"/>
      </w:r>
      <w:r w:rsidR="00643B8A" w:rsidRPr="00087DB8">
        <w:instrText xml:space="preserve"> REF _Ref378781873 \r \h </w:instrText>
      </w:r>
      <w:r w:rsidR="00087DB8">
        <w:instrText xml:space="preserve"> \* MERGEFORMAT </w:instrText>
      </w:r>
      <w:r w:rsidR="00643B8A" w:rsidRPr="00087DB8">
        <w:fldChar w:fldCharType="separate"/>
      </w:r>
      <w:r w:rsidR="00BC2B63">
        <w:t>6</w:t>
      </w:r>
      <w:r w:rsidR="00643B8A" w:rsidRPr="00087DB8">
        <w:fldChar w:fldCharType="end"/>
      </w:r>
      <w:r w:rsidRPr="00087DB8">
        <w:t xml:space="preserve"> настоящего Договора;</w:t>
      </w:r>
    </w:p>
    <w:p w:rsidR="00712BB1" w:rsidRPr="00087DB8" w:rsidRDefault="00712BB1" w:rsidP="00712BB1">
      <w:pPr>
        <w:pStyle w:val="30"/>
        <w:tabs>
          <w:tab w:val="clear" w:pos="1134"/>
          <w:tab w:val="left" w:pos="1560"/>
        </w:tabs>
        <w:ind w:left="426" w:firstLine="425"/>
      </w:pPr>
      <w:r w:rsidRPr="00087DB8">
        <w:lastRenderedPageBreak/>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087DB8" w:rsidRDefault="00712BB1" w:rsidP="00712BB1">
      <w:pPr>
        <w:pStyle w:val="30"/>
        <w:tabs>
          <w:tab w:val="clear" w:pos="1134"/>
          <w:tab w:val="left" w:pos="1560"/>
        </w:tabs>
        <w:ind w:left="426" w:firstLine="425"/>
      </w:pPr>
      <w:r w:rsidRPr="00087DB8">
        <w:t>исполнять иные обязанности, предусмотренные настоящим Договором.</w:t>
      </w:r>
    </w:p>
    <w:p w:rsidR="00712BB1" w:rsidRPr="00087DB8" w:rsidRDefault="00712BB1" w:rsidP="00712BB1">
      <w:pPr>
        <w:pStyle w:val="30"/>
        <w:numPr>
          <w:ilvl w:val="0"/>
          <w:numId w:val="0"/>
        </w:numPr>
        <w:tabs>
          <w:tab w:val="clear" w:pos="1134"/>
          <w:tab w:val="left" w:pos="1560"/>
        </w:tabs>
        <w:ind w:left="851"/>
      </w:pPr>
    </w:p>
    <w:p w:rsidR="00712BB1" w:rsidRPr="00087DB8" w:rsidRDefault="00712BB1" w:rsidP="00712BB1">
      <w:pPr>
        <w:pStyle w:val="20"/>
        <w:ind w:left="426" w:hanging="426"/>
        <w:rPr>
          <w:b/>
          <w:i/>
        </w:rPr>
      </w:pPr>
      <w:r w:rsidRPr="00087DB8">
        <w:rPr>
          <w:b/>
          <w:i/>
        </w:rPr>
        <w:t>Подрядчик имеет право:</w:t>
      </w:r>
    </w:p>
    <w:p w:rsidR="00712BB1" w:rsidRPr="00087DB8" w:rsidRDefault="00712BB1" w:rsidP="00712BB1">
      <w:pPr>
        <w:pStyle w:val="30"/>
        <w:tabs>
          <w:tab w:val="clear" w:pos="1134"/>
          <w:tab w:val="left" w:pos="1560"/>
        </w:tabs>
        <w:ind w:left="426" w:firstLine="425"/>
      </w:pPr>
      <w:r w:rsidRPr="00087DB8">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087DB8" w:rsidRDefault="00712BB1" w:rsidP="00712BB1">
      <w:pPr>
        <w:pStyle w:val="30"/>
        <w:tabs>
          <w:tab w:val="clear" w:pos="1134"/>
          <w:tab w:val="left" w:pos="1560"/>
        </w:tabs>
        <w:ind w:left="426" w:firstLine="425"/>
      </w:pPr>
      <w:r w:rsidRPr="00087DB8">
        <w:t>требовать подписания Акта о приемке выполненных работ</w:t>
      </w:r>
      <w:r w:rsidRPr="00087DB8" w:rsidDel="00665E67">
        <w:t xml:space="preserve"> </w:t>
      </w:r>
      <w:r w:rsidRPr="00087DB8">
        <w:t xml:space="preserve">и других документов в соответствии со статьей </w:t>
      </w:r>
      <w:r w:rsidR="00643B8A" w:rsidRPr="00087DB8">
        <w:fldChar w:fldCharType="begin"/>
      </w:r>
      <w:r w:rsidR="00643B8A" w:rsidRPr="00087DB8">
        <w:instrText xml:space="preserve"> REF _Ref378781873 \r \h </w:instrText>
      </w:r>
      <w:r w:rsidR="00087DB8">
        <w:instrText xml:space="preserve"> \* MERGEFORMAT </w:instrText>
      </w:r>
      <w:r w:rsidR="00643B8A" w:rsidRPr="00087DB8">
        <w:fldChar w:fldCharType="separate"/>
      </w:r>
      <w:r w:rsidR="00BC2B63">
        <w:t>6</w:t>
      </w:r>
      <w:r w:rsidR="00643B8A" w:rsidRPr="00087DB8">
        <w:fldChar w:fldCharType="end"/>
      </w:r>
      <w:r w:rsidRPr="00087DB8">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087DB8" w:rsidRDefault="00712BB1" w:rsidP="00712BB1">
      <w:pPr>
        <w:pStyle w:val="30"/>
        <w:tabs>
          <w:tab w:val="clear" w:pos="1134"/>
          <w:tab w:val="left" w:pos="1560"/>
        </w:tabs>
        <w:ind w:left="426" w:firstLine="425"/>
      </w:pPr>
      <w:r w:rsidRPr="00087DB8">
        <w:t>осуществлять иные права, предусмотренные настоящим Договором.</w:t>
      </w:r>
      <w:r w:rsidRPr="00087DB8">
        <w:tab/>
      </w:r>
    </w:p>
    <w:p w:rsidR="00712BB1" w:rsidRPr="00087DB8" w:rsidRDefault="00712BB1" w:rsidP="00712BB1">
      <w:pPr>
        <w:pStyle w:val="30"/>
        <w:numPr>
          <w:ilvl w:val="0"/>
          <w:numId w:val="0"/>
        </w:numPr>
        <w:tabs>
          <w:tab w:val="clear" w:pos="1134"/>
          <w:tab w:val="left" w:pos="1560"/>
        </w:tabs>
        <w:ind w:left="851"/>
      </w:pPr>
    </w:p>
    <w:p w:rsidR="00712BB1" w:rsidRPr="00087DB8" w:rsidRDefault="00712BB1" w:rsidP="00712BB1">
      <w:pPr>
        <w:pStyle w:val="20"/>
        <w:ind w:left="426" w:hanging="426"/>
        <w:rPr>
          <w:b/>
          <w:i/>
        </w:rPr>
      </w:pPr>
      <w:r w:rsidRPr="00087DB8">
        <w:rPr>
          <w:b/>
          <w:i/>
        </w:rPr>
        <w:t>Подрядчик обязан:</w:t>
      </w:r>
      <w:r w:rsidRPr="00087DB8">
        <w:rPr>
          <w:b/>
          <w:i/>
        </w:rPr>
        <w:tab/>
      </w:r>
    </w:p>
    <w:p w:rsidR="00712BB1" w:rsidRPr="00087DB8" w:rsidRDefault="00712BB1" w:rsidP="00712BB1">
      <w:pPr>
        <w:pStyle w:val="30"/>
        <w:ind w:left="426" w:firstLine="425"/>
      </w:pPr>
      <w:r w:rsidRPr="00087DB8">
        <w:t>обеспечить выполнение всех мероприятий для завершения Работ в полном объеме;</w:t>
      </w:r>
    </w:p>
    <w:p w:rsidR="00712BB1" w:rsidRPr="00087DB8" w:rsidRDefault="00712BB1" w:rsidP="00712BB1">
      <w:pPr>
        <w:pStyle w:val="30"/>
        <w:ind w:left="426" w:firstLine="425"/>
      </w:pPr>
      <w:r w:rsidRPr="00087DB8">
        <w:t>своевременно и квалифицированно выполнять Работы для Заказчика;</w:t>
      </w:r>
    </w:p>
    <w:p w:rsidR="00712BB1" w:rsidRPr="00087DB8" w:rsidRDefault="00712BB1" w:rsidP="00712BB1">
      <w:pPr>
        <w:pStyle w:val="30"/>
        <w:ind w:left="426" w:firstLine="425"/>
      </w:pPr>
      <w:permStart w:id="1724651620" w:edGrp="everyone"/>
      <w:r w:rsidRPr="00087DB8">
        <w:t>в сроки, определенные Заказчиком, принять Объект для выполнения Работ по Акту передачи Объекта;</w:t>
      </w:r>
      <w:permEnd w:id="1724651620"/>
    </w:p>
    <w:p w:rsidR="00712BB1" w:rsidRPr="00087DB8" w:rsidRDefault="00712BB1" w:rsidP="00712BB1">
      <w:pPr>
        <w:pStyle w:val="30"/>
        <w:ind w:left="426" w:firstLine="425"/>
      </w:pPr>
      <w:bookmarkStart w:id="12" w:name="_Ref378781890"/>
      <w:r w:rsidRPr="00087DB8">
        <w:t>обеспечить непосредственное участие представителя Подрядчика («</w:t>
      </w:r>
      <w:r w:rsidRPr="00087DB8">
        <w:rPr>
          <w:b/>
        </w:rPr>
        <w:t>Представитель подрядчика</w:t>
      </w:r>
      <w:r w:rsidRPr="00087DB8">
        <w:t xml:space="preserve">»)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w:t>
      </w:r>
      <w:permStart w:id="1116102657" w:edGrp="everyone"/>
      <w:r w:rsidRPr="00087DB8">
        <w:t>_________________</w:t>
      </w:r>
      <w:permEnd w:id="1116102657"/>
      <w:r w:rsidRPr="00087DB8">
        <w:t>;</w:t>
      </w:r>
      <w:bookmarkEnd w:id="12"/>
    </w:p>
    <w:p w:rsidR="00712BB1" w:rsidRPr="00087DB8" w:rsidRDefault="00712BB1" w:rsidP="00712BB1">
      <w:pPr>
        <w:pStyle w:val="30"/>
        <w:ind w:left="426" w:firstLine="425"/>
      </w:pPr>
      <w:r w:rsidRPr="00087DB8">
        <w:t>соблюдать правила охраны окружающей среды, охраны труда и техники безопасности, санитарные нормы и правила, установленные Законодательством;</w:t>
      </w:r>
      <w:r w:rsidRPr="00087DB8">
        <w:tab/>
      </w:r>
    </w:p>
    <w:p w:rsidR="00712BB1" w:rsidRPr="00087DB8" w:rsidRDefault="00712BB1" w:rsidP="00712BB1">
      <w:pPr>
        <w:pStyle w:val="30"/>
        <w:ind w:left="426" w:firstLine="425"/>
      </w:pPr>
      <w:r w:rsidRPr="00087DB8">
        <w:t xml:space="preserve">в течение </w:t>
      </w:r>
      <w:permStart w:id="2075549651" w:edGrp="everyone"/>
      <w:r w:rsidR="00735F4A">
        <w:t>3 (трех</w:t>
      </w:r>
      <w:r w:rsidRPr="00087DB8">
        <w:t xml:space="preserve">) рабочих дней </w:t>
      </w:r>
      <w:permEnd w:id="2075549651"/>
      <w:r w:rsidRPr="00087DB8">
        <w:t>после получения соответствующего Указания заказчика устранить за свой счет Недостатки, обнаруженные в течение Гарантийного срока;</w:t>
      </w:r>
    </w:p>
    <w:p w:rsidR="00712BB1" w:rsidRPr="00087DB8" w:rsidRDefault="00712BB1" w:rsidP="00712BB1">
      <w:pPr>
        <w:pStyle w:val="30"/>
        <w:ind w:left="426" w:firstLine="425"/>
      </w:pPr>
      <w:r w:rsidRPr="00087DB8">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087DB8" w:rsidRDefault="00712BB1" w:rsidP="00712BB1">
      <w:pPr>
        <w:pStyle w:val="30"/>
        <w:ind w:left="426" w:firstLine="425"/>
      </w:pPr>
      <w:permStart w:id="1874155001" w:edGrp="everyone"/>
      <w:r w:rsidRPr="00087DB8">
        <w:t>заключить договор страхования  рисков при производстве Работ (далее – «Договор страхования») на условиях, предусмотренных Приложением № 6 к настоящему Договору;</w:t>
      </w:r>
    </w:p>
    <w:permEnd w:id="1874155001"/>
    <w:p w:rsidR="00712BB1" w:rsidRPr="00087DB8" w:rsidRDefault="00712BB1" w:rsidP="00712BB1">
      <w:pPr>
        <w:pStyle w:val="30"/>
        <w:ind w:left="426" w:firstLine="425"/>
      </w:pPr>
      <w:r w:rsidRPr="00087DB8">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087DB8">
        <w:tab/>
      </w:r>
    </w:p>
    <w:p w:rsidR="00712BB1" w:rsidRPr="00087DB8" w:rsidRDefault="00712BB1" w:rsidP="00712BB1">
      <w:pPr>
        <w:pStyle w:val="30"/>
        <w:ind w:left="426" w:firstLine="425"/>
      </w:pPr>
      <w:r w:rsidRPr="00087DB8">
        <w:t>перед направлением Заказчику Акта о приемке выполненных работ</w:t>
      </w:r>
      <w:r w:rsidRPr="00087DB8" w:rsidDel="00665E67">
        <w:t xml:space="preserve"> </w:t>
      </w:r>
      <w:r w:rsidRPr="00087DB8">
        <w:t>освободить Объект от Материалов, инструментов, мусора и отходов;</w:t>
      </w:r>
    </w:p>
    <w:p w:rsidR="00712BB1" w:rsidRPr="00087DB8" w:rsidRDefault="00712BB1" w:rsidP="00712BB1">
      <w:pPr>
        <w:pStyle w:val="30"/>
        <w:ind w:left="426" w:firstLine="425"/>
      </w:pPr>
      <w:r w:rsidRPr="00087DB8">
        <w:t>сообщать Заказчику о любых Дефектах или повреждениях Объекта, о которых стало известно Подрядчику в ходе выполнения Работ;</w:t>
      </w:r>
    </w:p>
    <w:p w:rsidR="00712BB1" w:rsidRPr="00087DB8" w:rsidRDefault="00712BB1" w:rsidP="00712BB1">
      <w:pPr>
        <w:pStyle w:val="30"/>
        <w:ind w:left="426" w:firstLine="425"/>
      </w:pPr>
      <w:r w:rsidRPr="00087DB8">
        <w:t xml:space="preserve">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 </w:t>
      </w:r>
    </w:p>
    <w:p w:rsidR="00712BB1" w:rsidRPr="00087DB8" w:rsidRDefault="00712BB1" w:rsidP="00712BB1">
      <w:pPr>
        <w:pStyle w:val="30"/>
        <w:ind w:left="426" w:firstLine="425"/>
      </w:pPr>
      <w:r w:rsidRPr="00087DB8">
        <w:t>исполнять иные обязанности, предусмотренные Законодательством, настоящим Договором и приложениями к нему.</w:t>
      </w:r>
    </w:p>
    <w:p w:rsidR="00712BB1" w:rsidRPr="00087DB8" w:rsidRDefault="00712BB1" w:rsidP="00712BB1">
      <w:pPr>
        <w:pStyle w:val="10"/>
      </w:pPr>
      <w:r w:rsidRPr="00087DB8">
        <w:t xml:space="preserve">ОРГАНИЗАЦИЯ ИСПОЛНЕНИЯ ДОГОВОРА </w:t>
      </w:r>
      <w:r w:rsidRPr="00087DB8">
        <w:tab/>
      </w:r>
    </w:p>
    <w:p w:rsidR="00712BB1" w:rsidRPr="00087DB8" w:rsidRDefault="00712BB1" w:rsidP="00712BB1">
      <w:pPr>
        <w:pStyle w:val="20"/>
        <w:ind w:left="426" w:hanging="426"/>
        <w:rPr>
          <w:b/>
          <w:i/>
        </w:rPr>
      </w:pPr>
      <w:r w:rsidRPr="00087DB8">
        <w:rPr>
          <w:b/>
          <w:i/>
        </w:rPr>
        <w:t>Совещания</w:t>
      </w:r>
    </w:p>
    <w:p w:rsidR="00712BB1" w:rsidRPr="00087DB8" w:rsidRDefault="00712BB1" w:rsidP="00712BB1">
      <w:pPr>
        <w:pStyle w:val="30"/>
        <w:tabs>
          <w:tab w:val="clear" w:pos="1134"/>
          <w:tab w:val="left" w:pos="1560"/>
        </w:tabs>
        <w:ind w:left="426" w:firstLine="425"/>
      </w:pPr>
      <w:r w:rsidRPr="00087DB8">
        <w:t>Стороны должны проводить совещания для обсуждения хода выполнения Работ («</w:t>
      </w:r>
      <w:r w:rsidRPr="00087DB8">
        <w:rPr>
          <w:b/>
        </w:rPr>
        <w:t>Совещания</w:t>
      </w:r>
      <w:r w:rsidRPr="00087DB8">
        <w:t>») не реже, чем один раз в неделю до даты фактического окончания выполнения Работ.</w:t>
      </w:r>
    </w:p>
    <w:p w:rsidR="00712BB1" w:rsidRPr="00087DB8" w:rsidRDefault="00712BB1" w:rsidP="00712BB1">
      <w:pPr>
        <w:pStyle w:val="30"/>
        <w:tabs>
          <w:tab w:val="clear" w:pos="1134"/>
          <w:tab w:val="left" w:pos="1560"/>
        </w:tabs>
        <w:ind w:left="426" w:firstLine="425"/>
      </w:pPr>
      <w:r w:rsidRPr="00087DB8">
        <w:t>Заказчик вправе в случае отсутствия необходимости в проведении Совещания отменить соответствующее Совещание.</w:t>
      </w:r>
    </w:p>
    <w:p w:rsidR="00712BB1" w:rsidRPr="00087DB8" w:rsidRDefault="00712BB1" w:rsidP="00712BB1">
      <w:pPr>
        <w:pStyle w:val="30"/>
        <w:tabs>
          <w:tab w:val="clear" w:pos="1134"/>
          <w:tab w:val="left" w:pos="1560"/>
        </w:tabs>
        <w:ind w:left="426" w:firstLine="425"/>
      </w:pPr>
      <w:r w:rsidRPr="00087DB8">
        <w:lastRenderedPageBreak/>
        <w:t>Если Заказчиком не определено иное, Совещания должны проводиться в офисе Заказчика.</w:t>
      </w:r>
    </w:p>
    <w:p w:rsidR="00712BB1" w:rsidRPr="00087DB8" w:rsidRDefault="00712BB1" w:rsidP="00712BB1">
      <w:pPr>
        <w:pStyle w:val="30"/>
        <w:tabs>
          <w:tab w:val="clear" w:pos="1134"/>
          <w:tab w:val="left" w:pos="1560"/>
        </w:tabs>
        <w:ind w:left="426" w:firstLine="425"/>
      </w:pPr>
      <w:r w:rsidRPr="00087DB8">
        <w:t>Стороны самостоятельно оплачивают свои расходы в связи с проведением Совещаний.</w:t>
      </w:r>
    </w:p>
    <w:p w:rsidR="00712BB1" w:rsidRPr="00087DB8" w:rsidRDefault="00712BB1" w:rsidP="00712BB1">
      <w:pPr>
        <w:pStyle w:val="30"/>
        <w:numPr>
          <w:ilvl w:val="0"/>
          <w:numId w:val="0"/>
        </w:numPr>
        <w:tabs>
          <w:tab w:val="clear" w:pos="1134"/>
          <w:tab w:val="left" w:pos="1560"/>
        </w:tabs>
        <w:ind w:left="851"/>
      </w:pPr>
    </w:p>
    <w:p w:rsidR="00712BB1" w:rsidRPr="00087DB8" w:rsidRDefault="00712BB1" w:rsidP="00712BB1">
      <w:pPr>
        <w:pStyle w:val="20"/>
        <w:ind w:left="426" w:hanging="426"/>
        <w:rPr>
          <w:b/>
          <w:i/>
        </w:rPr>
      </w:pPr>
      <w:r w:rsidRPr="00087DB8">
        <w:rPr>
          <w:b/>
          <w:i/>
        </w:rPr>
        <w:t>Указания Заказчика</w:t>
      </w:r>
    </w:p>
    <w:p w:rsidR="00712BB1" w:rsidRPr="00087DB8" w:rsidRDefault="00712BB1" w:rsidP="00712BB1">
      <w:pPr>
        <w:pStyle w:val="30"/>
        <w:tabs>
          <w:tab w:val="clear" w:pos="1134"/>
          <w:tab w:val="left" w:pos="1560"/>
        </w:tabs>
        <w:ind w:left="426" w:firstLine="425"/>
      </w:pPr>
      <w:bookmarkStart w:id="13" w:name="_Ref378781921"/>
      <w:r w:rsidRPr="00087DB8">
        <w:t>Заказчик вправе давать Подрядчику обязательные указания в отношении исполнения Подрядчиком своих обязательств по настоящему Договору («</w:t>
      </w:r>
      <w:r w:rsidRPr="00087DB8">
        <w:rPr>
          <w:b/>
        </w:rPr>
        <w:t>Указания заказчика</w:t>
      </w:r>
      <w:r w:rsidRPr="00087DB8">
        <w:t>»).</w:t>
      </w:r>
      <w:bookmarkEnd w:id="13"/>
    </w:p>
    <w:p w:rsidR="00712BB1" w:rsidRPr="00087DB8" w:rsidRDefault="00712BB1" w:rsidP="00712BB1">
      <w:pPr>
        <w:pStyle w:val="30"/>
        <w:tabs>
          <w:tab w:val="clear" w:pos="1134"/>
          <w:tab w:val="left" w:pos="1560"/>
        </w:tabs>
        <w:ind w:left="426" w:firstLine="425"/>
      </w:pPr>
      <w:r w:rsidRPr="00087DB8">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706363" w:rsidRPr="00087DB8">
        <w:t xml:space="preserve">п. </w:t>
      </w:r>
      <w:r w:rsidR="00706363" w:rsidRPr="00087DB8">
        <w:fldChar w:fldCharType="begin"/>
      </w:r>
      <w:r w:rsidR="00706363" w:rsidRPr="00087DB8">
        <w:instrText xml:space="preserve"> REF _Ref378781921 \r \h </w:instrText>
      </w:r>
      <w:r w:rsidR="00087DB8">
        <w:instrText xml:space="preserve"> \* MERGEFORMAT </w:instrText>
      </w:r>
      <w:r w:rsidR="00706363" w:rsidRPr="00087DB8">
        <w:fldChar w:fldCharType="separate"/>
      </w:r>
      <w:r w:rsidR="00BC2B63">
        <w:t>8.2.1</w:t>
      </w:r>
      <w:r w:rsidR="00706363" w:rsidRPr="00087DB8">
        <w:fldChar w:fldCharType="end"/>
      </w:r>
      <w:r w:rsidRPr="00087DB8">
        <w:t xml:space="preserve"> Договора, Подрядчик не освобождается от своих обязанностей и (или) ответственности по настоящему Договору.</w:t>
      </w:r>
    </w:p>
    <w:p w:rsidR="00712BB1" w:rsidRPr="00087DB8" w:rsidRDefault="00712BB1" w:rsidP="00712BB1">
      <w:pPr>
        <w:pStyle w:val="30"/>
        <w:tabs>
          <w:tab w:val="clear" w:pos="1134"/>
          <w:tab w:val="left" w:pos="1560"/>
        </w:tabs>
        <w:ind w:left="426" w:firstLine="425"/>
      </w:pPr>
      <w:r w:rsidRPr="00087DB8">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712BB1" w:rsidRPr="00087DB8" w:rsidRDefault="00712BB1" w:rsidP="00712BB1">
      <w:pPr>
        <w:pStyle w:val="30"/>
        <w:tabs>
          <w:tab w:val="clear" w:pos="1134"/>
          <w:tab w:val="left" w:pos="1560"/>
        </w:tabs>
        <w:ind w:left="426" w:firstLine="425"/>
      </w:pPr>
      <w:r w:rsidRPr="00087DB8">
        <w:t>Подрядчик обязан немедленно известить в письменном виде Заказчика при обнаружении:</w:t>
      </w:r>
    </w:p>
    <w:p w:rsidR="00712BB1" w:rsidRPr="00087DB8" w:rsidRDefault="00712BB1" w:rsidP="00712BB1">
      <w:pPr>
        <w:pStyle w:val="30"/>
        <w:numPr>
          <w:ilvl w:val="0"/>
          <w:numId w:val="0"/>
        </w:numPr>
        <w:tabs>
          <w:tab w:val="clear" w:pos="1134"/>
          <w:tab w:val="left" w:pos="1560"/>
        </w:tabs>
        <w:ind w:left="426" w:firstLine="425"/>
      </w:pPr>
      <w:r w:rsidRPr="00087DB8">
        <w:t>- возможных неблагоприятных для Заказчика последствий выполнения его указаний о способе выполнения Работ;</w:t>
      </w:r>
    </w:p>
    <w:p w:rsidR="00712BB1" w:rsidRPr="00087DB8" w:rsidRDefault="00712BB1" w:rsidP="00712BB1">
      <w:pPr>
        <w:pStyle w:val="30"/>
        <w:numPr>
          <w:ilvl w:val="0"/>
          <w:numId w:val="0"/>
        </w:numPr>
        <w:tabs>
          <w:tab w:val="clear" w:pos="1134"/>
          <w:tab w:val="left" w:pos="1560"/>
        </w:tabs>
        <w:ind w:left="426" w:firstLine="425"/>
      </w:pPr>
      <w:r w:rsidRPr="00087DB8">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Pr="00087DB8" w:rsidRDefault="00712BB1" w:rsidP="00712BB1">
      <w:pPr>
        <w:pStyle w:val="30"/>
        <w:numPr>
          <w:ilvl w:val="0"/>
          <w:numId w:val="0"/>
        </w:numPr>
        <w:tabs>
          <w:tab w:val="clear" w:pos="1134"/>
          <w:tab w:val="left" w:pos="1560"/>
        </w:tabs>
      </w:pPr>
    </w:p>
    <w:p w:rsidR="00712BB1" w:rsidRPr="00087DB8" w:rsidRDefault="00712BB1" w:rsidP="00712BB1">
      <w:pPr>
        <w:pStyle w:val="20"/>
        <w:ind w:left="426" w:hanging="426"/>
        <w:rPr>
          <w:b/>
          <w:i/>
        </w:rPr>
      </w:pPr>
      <w:r w:rsidRPr="00087DB8">
        <w:rPr>
          <w:b/>
          <w:i/>
        </w:rPr>
        <w:t>Субподрядчики</w:t>
      </w:r>
      <w:r w:rsidRPr="00087DB8">
        <w:rPr>
          <w:b/>
          <w:i/>
        </w:rPr>
        <w:tab/>
      </w:r>
    </w:p>
    <w:p w:rsidR="00712BB1" w:rsidRPr="00087DB8" w:rsidRDefault="00712BB1" w:rsidP="00712BB1">
      <w:pPr>
        <w:pStyle w:val="30"/>
        <w:tabs>
          <w:tab w:val="clear" w:pos="1134"/>
          <w:tab w:val="left" w:pos="1560"/>
        </w:tabs>
        <w:ind w:left="426" w:firstLine="425"/>
      </w:pPr>
      <w:r w:rsidRPr="00087DB8">
        <w:t xml:space="preserve">Подрядчик, оставаясь ответственным перед Заказчиком за выполнение Работ по настоящему Договору, вправе привлекать субподрядчиков для выполнения Работ только при условии предварительного письменного уведомления Заказчика, не менее чем за 1 (один) рабочий день до такого привлечения. </w:t>
      </w:r>
    </w:p>
    <w:p w:rsidR="00712BB1" w:rsidRPr="00087DB8" w:rsidRDefault="00712BB1" w:rsidP="00712BB1">
      <w:pPr>
        <w:pStyle w:val="30"/>
        <w:tabs>
          <w:tab w:val="clear" w:pos="1134"/>
          <w:tab w:val="left" w:pos="1560"/>
        </w:tabs>
        <w:ind w:left="426" w:firstLine="425"/>
      </w:pPr>
      <w:r w:rsidRPr="00087DB8">
        <w:t>Подрядчик не может передать одному субподрядчику и/или аффилированным с ним лицам полный объем Работ по настоящему Договору.</w:t>
      </w:r>
    </w:p>
    <w:p w:rsidR="00712BB1" w:rsidRPr="00087DB8" w:rsidRDefault="00712BB1" w:rsidP="00712BB1">
      <w:pPr>
        <w:pStyle w:val="30"/>
        <w:tabs>
          <w:tab w:val="clear" w:pos="1134"/>
          <w:tab w:val="left" w:pos="1560"/>
        </w:tabs>
        <w:ind w:left="426" w:firstLine="425"/>
      </w:pPr>
      <w:r w:rsidRPr="00087DB8">
        <w:t>Все субподрядчики должны обладать должной квалификацией, навыками и опытом в соответствующих видах Работ, а в случае необходимости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 Подрядчик несет ответственность за действия субподрядчиков как за свои собственные.</w:t>
      </w:r>
    </w:p>
    <w:p w:rsidR="00712BB1" w:rsidRPr="00087DB8" w:rsidRDefault="00712BB1" w:rsidP="00712BB1">
      <w:pPr>
        <w:pStyle w:val="10"/>
        <w:tabs>
          <w:tab w:val="clear" w:pos="567"/>
        </w:tabs>
        <w:ind w:left="426" w:hanging="426"/>
        <w:rPr>
          <w:lang w:val="ru-RU"/>
        </w:rPr>
      </w:pPr>
      <w:r w:rsidRPr="00087DB8">
        <w:rPr>
          <w:lang w:val="ru-RU"/>
        </w:rPr>
        <w:t xml:space="preserve">ПРЕКРАЩЕНИЕ ДОГОВОРА </w:t>
      </w:r>
      <w:r w:rsidRPr="00087DB8">
        <w:rPr>
          <w:lang w:val="ru-RU"/>
        </w:rPr>
        <w:tab/>
      </w:r>
    </w:p>
    <w:p w:rsidR="00712BB1" w:rsidRPr="00087DB8" w:rsidRDefault="00712BB1" w:rsidP="00712BB1">
      <w:pPr>
        <w:pStyle w:val="20"/>
        <w:ind w:left="426" w:hanging="426"/>
        <w:rPr>
          <w:b/>
          <w:i/>
        </w:rPr>
      </w:pPr>
      <w:r w:rsidRPr="00087DB8">
        <w:rPr>
          <w:b/>
          <w:i/>
        </w:rPr>
        <w:t>Прекращение настоящего Договора по соглашению Сторон</w:t>
      </w:r>
      <w:r w:rsidRPr="00087DB8">
        <w:rPr>
          <w:b/>
          <w:i/>
        </w:rPr>
        <w:tab/>
      </w:r>
    </w:p>
    <w:p w:rsidR="00712BB1" w:rsidRPr="00087DB8" w:rsidRDefault="00712BB1" w:rsidP="00712BB1">
      <w:pPr>
        <w:pStyle w:val="30"/>
        <w:tabs>
          <w:tab w:val="clear" w:pos="1134"/>
          <w:tab w:val="left" w:pos="1560"/>
        </w:tabs>
        <w:ind w:left="426" w:firstLine="425"/>
        <w:rPr>
          <w:b/>
        </w:rPr>
      </w:pPr>
      <w:r w:rsidRPr="00087DB8">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087DB8" w:rsidRDefault="00712BB1" w:rsidP="00712BB1">
      <w:pPr>
        <w:pStyle w:val="30"/>
        <w:numPr>
          <w:ilvl w:val="0"/>
          <w:numId w:val="0"/>
        </w:numPr>
        <w:tabs>
          <w:tab w:val="clear" w:pos="1134"/>
          <w:tab w:val="left" w:pos="1560"/>
        </w:tabs>
        <w:ind w:left="851"/>
        <w:rPr>
          <w:b/>
        </w:rPr>
      </w:pPr>
    </w:p>
    <w:p w:rsidR="00712BB1" w:rsidRPr="00087DB8" w:rsidRDefault="00712BB1" w:rsidP="00712BB1">
      <w:pPr>
        <w:pStyle w:val="20"/>
        <w:ind w:left="426" w:hanging="426"/>
        <w:rPr>
          <w:b/>
          <w:i/>
        </w:rPr>
      </w:pPr>
      <w:r w:rsidRPr="00087DB8">
        <w:rPr>
          <w:b/>
          <w:i/>
        </w:rPr>
        <w:t>Прекращение Договора по инициативе Заказчика</w:t>
      </w:r>
      <w:r w:rsidRPr="00087DB8">
        <w:rPr>
          <w:b/>
          <w:i/>
        </w:rPr>
        <w:tab/>
      </w:r>
    </w:p>
    <w:p w:rsidR="00712BB1" w:rsidRPr="00087DB8" w:rsidRDefault="00712BB1" w:rsidP="00712BB1">
      <w:pPr>
        <w:pStyle w:val="30"/>
        <w:tabs>
          <w:tab w:val="clear" w:pos="1134"/>
          <w:tab w:val="left" w:pos="1560"/>
        </w:tabs>
        <w:ind w:left="426" w:firstLine="425"/>
      </w:pPr>
      <w:bookmarkStart w:id="14" w:name="_Ref378781942"/>
      <w:r w:rsidRPr="00087DB8">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14"/>
      <w:r w:rsidRPr="00087DB8">
        <w:tab/>
      </w:r>
    </w:p>
    <w:p w:rsidR="00712BB1" w:rsidRPr="00087DB8" w:rsidRDefault="00712BB1" w:rsidP="00712BB1">
      <w:pPr>
        <w:pStyle w:val="30"/>
        <w:tabs>
          <w:tab w:val="clear" w:pos="1134"/>
          <w:tab w:val="left" w:pos="1560"/>
        </w:tabs>
        <w:ind w:left="426" w:firstLine="425"/>
      </w:pPr>
      <w:bookmarkStart w:id="15" w:name="_Ref378782037"/>
      <w:r w:rsidRPr="00087DB8">
        <w:lastRenderedPageBreak/>
        <w:t xml:space="preserve">В случае прекращения Договора в соответствии с п. </w:t>
      </w:r>
      <w:r w:rsidR="00706363" w:rsidRPr="00087DB8">
        <w:fldChar w:fldCharType="begin"/>
      </w:r>
      <w:r w:rsidR="00706363" w:rsidRPr="00087DB8">
        <w:instrText xml:space="preserve"> REF _Ref378781942 \r \h </w:instrText>
      </w:r>
      <w:r w:rsidR="00087DB8">
        <w:instrText xml:space="preserve"> \* MERGEFORMAT </w:instrText>
      </w:r>
      <w:r w:rsidR="00706363" w:rsidRPr="00087DB8">
        <w:fldChar w:fldCharType="separate"/>
      </w:r>
      <w:r w:rsidR="00BC2B63">
        <w:t>9.2.1</w:t>
      </w:r>
      <w:r w:rsidR="00706363" w:rsidRPr="00087DB8">
        <w:fldChar w:fldCharType="end"/>
      </w:r>
      <w:r w:rsidRPr="00087DB8">
        <w:t xml:space="preserve"> и п.</w:t>
      </w:r>
      <w:r w:rsidR="00706363" w:rsidRPr="00087DB8">
        <w:fldChar w:fldCharType="begin"/>
      </w:r>
      <w:r w:rsidR="00706363" w:rsidRPr="00087DB8">
        <w:instrText xml:space="preserve"> REF _Ref378781936 \r \h </w:instrText>
      </w:r>
      <w:r w:rsidR="00087DB8">
        <w:instrText xml:space="preserve"> \* MERGEFORMAT </w:instrText>
      </w:r>
      <w:r w:rsidR="00706363" w:rsidRPr="00087DB8">
        <w:fldChar w:fldCharType="separate"/>
      </w:r>
      <w:r w:rsidR="00BC2B63">
        <w:t>9.4.1</w:t>
      </w:r>
      <w:r w:rsidR="00706363" w:rsidRPr="00087DB8">
        <w:fldChar w:fldCharType="end"/>
      </w:r>
      <w:r w:rsidRPr="00087DB8">
        <w:t xml:space="preserve"> настоящего Договора:</w:t>
      </w:r>
      <w:bookmarkEnd w:id="15"/>
    </w:p>
    <w:p w:rsidR="00712BB1" w:rsidRPr="00087DB8" w:rsidRDefault="00712BB1" w:rsidP="00712BB1">
      <w:pPr>
        <w:pStyle w:val="40"/>
        <w:numPr>
          <w:ilvl w:val="3"/>
          <w:numId w:val="22"/>
        </w:numPr>
        <w:tabs>
          <w:tab w:val="left" w:pos="2127"/>
        </w:tabs>
        <w:ind w:left="851" w:firstLine="425"/>
      </w:pPr>
      <w:r w:rsidRPr="00087DB8">
        <w:t>Подрядчик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выполнение Работ;</w:t>
      </w:r>
    </w:p>
    <w:p w:rsidR="00712BB1" w:rsidRPr="00087DB8" w:rsidRDefault="00712BB1" w:rsidP="00712BB1">
      <w:pPr>
        <w:pStyle w:val="40"/>
        <w:tabs>
          <w:tab w:val="left" w:pos="2127"/>
        </w:tabs>
        <w:ind w:left="851" w:firstLine="425"/>
      </w:pPr>
      <w:bookmarkStart w:id="16" w:name="_Ref378782046"/>
      <w:r w:rsidRPr="00087DB8">
        <w:t>Заказчик обязан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w:t>
      </w:r>
      <w:permStart w:id="1545164147" w:edGrp="everyone"/>
      <w:r w:rsidRPr="00087DB8">
        <w:t>.</w:t>
      </w:r>
      <w:permEnd w:id="1545164147"/>
      <w:r w:rsidRPr="00087DB8">
        <w:t xml:space="preserve">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16"/>
    </w:p>
    <w:p w:rsidR="00712BB1" w:rsidRPr="00087DB8" w:rsidRDefault="00712BB1" w:rsidP="00712BB1">
      <w:pPr>
        <w:pStyle w:val="40"/>
        <w:numPr>
          <w:ilvl w:val="0"/>
          <w:numId w:val="0"/>
        </w:numPr>
        <w:tabs>
          <w:tab w:val="left" w:pos="2127"/>
        </w:tabs>
        <w:ind w:left="851" w:firstLine="425"/>
      </w:pPr>
      <w:r w:rsidRPr="00087DB8">
        <w:t xml:space="preserve">(1) даты прекращения настоящего Договора; </w:t>
      </w:r>
    </w:p>
    <w:p w:rsidR="00712BB1" w:rsidRPr="00087DB8" w:rsidRDefault="00712BB1" w:rsidP="00712BB1">
      <w:pPr>
        <w:pStyle w:val="40"/>
        <w:numPr>
          <w:ilvl w:val="0"/>
          <w:numId w:val="0"/>
        </w:numPr>
        <w:tabs>
          <w:tab w:val="left" w:pos="2127"/>
        </w:tabs>
        <w:ind w:left="851" w:firstLine="425"/>
      </w:pPr>
      <w:r w:rsidRPr="00087DB8">
        <w:t>(2)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p>
    <w:p w:rsidR="00712BB1" w:rsidRPr="00087DB8" w:rsidRDefault="00712BB1" w:rsidP="00712BB1">
      <w:pPr>
        <w:pStyle w:val="20"/>
        <w:tabs>
          <w:tab w:val="left" w:pos="426"/>
        </w:tabs>
        <w:ind w:left="426" w:hanging="426"/>
        <w:rPr>
          <w:b/>
          <w:i/>
        </w:rPr>
      </w:pPr>
      <w:r w:rsidRPr="00087DB8">
        <w:rPr>
          <w:b/>
          <w:i/>
        </w:rPr>
        <w:t>Односторонний отказ Заказчика от исполнения Договора в связи с нарушением Подрядчиком своих обязательств</w:t>
      </w:r>
    </w:p>
    <w:p w:rsidR="00712BB1" w:rsidRPr="00087DB8" w:rsidRDefault="00712BB1" w:rsidP="00712BB1">
      <w:pPr>
        <w:pStyle w:val="30"/>
        <w:tabs>
          <w:tab w:val="clear" w:pos="1134"/>
          <w:tab w:val="left" w:pos="1560"/>
        </w:tabs>
        <w:ind w:left="426" w:firstLine="425"/>
      </w:pPr>
      <w:bookmarkStart w:id="17" w:name="_Ref378782017"/>
      <w:r w:rsidRPr="00087DB8">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17"/>
    </w:p>
    <w:p w:rsidR="00712BB1" w:rsidRPr="00087DB8" w:rsidRDefault="00712BB1" w:rsidP="00712BB1">
      <w:pPr>
        <w:pStyle w:val="40"/>
        <w:tabs>
          <w:tab w:val="left" w:pos="2127"/>
        </w:tabs>
        <w:ind w:left="851" w:firstLine="424"/>
      </w:pPr>
      <w:r w:rsidRPr="00087DB8">
        <w:t xml:space="preserve">Подрядчик допускает нарушение сроков выполнения Работ, указанных в статье </w:t>
      </w:r>
      <w:r w:rsidRPr="00087DB8">
        <w:fldChar w:fldCharType="begin"/>
      </w:r>
      <w:r w:rsidRPr="00087DB8">
        <w:instrText xml:space="preserve"> REF _Ref374978655 \w \h  \* MERGEFORMAT </w:instrText>
      </w:r>
      <w:r w:rsidRPr="00087DB8">
        <w:fldChar w:fldCharType="separate"/>
      </w:r>
      <w:r w:rsidR="00BC2B63">
        <w:t>4</w:t>
      </w:r>
      <w:r w:rsidRPr="00087DB8">
        <w:fldChar w:fldCharType="end"/>
      </w:r>
      <w:r w:rsidRPr="00087DB8">
        <w:t xml:space="preserve"> настоящего Договора; и (или)</w:t>
      </w:r>
    </w:p>
    <w:p w:rsidR="00712BB1" w:rsidRPr="00087DB8" w:rsidRDefault="00712BB1" w:rsidP="00712BB1">
      <w:pPr>
        <w:pStyle w:val="40"/>
        <w:tabs>
          <w:tab w:val="left" w:pos="2127"/>
        </w:tabs>
        <w:ind w:left="851" w:firstLine="424"/>
        <w:rPr>
          <w:b/>
          <w:i/>
        </w:rPr>
      </w:pPr>
      <w:permStart w:id="560399493" w:edGrp="everyone"/>
      <w:r w:rsidRPr="00087DB8">
        <w:rPr>
          <w:b/>
          <w:i/>
        </w:rPr>
        <w:t xml:space="preserve">[Подрядчик нарушает промежуточные сроки выполнения Работ, указанные в Графике выполнения работ, более чем </w:t>
      </w:r>
      <w:r w:rsidR="00735F4A">
        <w:rPr>
          <w:b/>
          <w:i/>
        </w:rPr>
        <w:t>на 15 (пятнадцать) дней</w:t>
      </w:r>
      <w:proofErr w:type="gramStart"/>
      <w:r w:rsidR="00735F4A">
        <w:rPr>
          <w:b/>
          <w:i/>
        </w:rPr>
        <w:t>;</w:t>
      </w:r>
      <w:r w:rsidRPr="00087DB8">
        <w:rPr>
          <w:b/>
          <w:i/>
        </w:rPr>
        <w:t>]</w:t>
      </w:r>
      <w:proofErr w:type="gramEnd"/>
    </w:p>
    <w:permEnd w:id="560399493"/>
    <w:p w:rsidR="00712BB1" w:rsidRPr="00087DB8" w:rsidRDefault="00712BB1" w:rsidP="00712BB1">
      <w:pPr>
        <w:pStyle w:val="40"/>
        <w:tabs>
          <w:tab w:val="left" w:pos="2127"/>
        </w:tabs>
        <w:ind w:left="851" w:firstLine="424"/>
      </w:pPr>
      <w:r w:rsidRPr="00087DB8">
        <w:t>Подрядчик не приступает к выполнению Работ в срок, предусмотренный настоящим Договором; и (или)</w:t>
      </w:r>
    </w:p>
    <w:p w:rsidR="00712BB1" w:rsidRPr="00087DB8" w:rsidRDefault="00712BB1" w:rsidP="00712BB1">
      <w:pPr>
        <w:pStyle w:val="40"/>
        <w:tabs>
          <w:tab w:val="left" w:pos="2127"/>
        </w:tabs>
        <w:ind w:left="851" w:firstLine="424"/>
      </w:pPr>
      <w:r w:rsidRPr="00087DB8">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087DB8" w:rsidRDefault="00712BB1" w:rsidP="00712BB1">
      <w:pPr>
        <w:pStyle w:val="40"/>
        <w:tabs>
          <w:tab w:val="left" w:pos="2127"/>
        </w:tabs>
        <w:ind w:left="851" w:firstLine="424"/>
      </w:pPr>
      <w:bookmarkStart w:id="18" w:name="_Ref378781980"/>
      <w:r w:rsidRPr="00087DB8">
        <w:t>Подрядчик не исполняет Указания заказчика, если такие указания не противоречат Законодательству или Договору, два и более раз подряд; и (или)</w:t>
      </w:r>
      <w:bookmarkEnd w:id="18"/>
    </w:p>
    <w:p w:rsidR="00712BB1" w:rsidRPr="00087DB8" w:rsidRDefault="00712BB1" w:rsidP="00712BB1">
      <w:pPr>
        <w:pStyle w:val="40"/>
        <w:tabs>
          <w:tab w:val="left" w:pos="2127"/>
        </w:tabs>
        <w:ind w:left="851" w:firstLine="424"/>
      </w:pPr>
      <w:bookmarkStart w:id="19" w:name="_Ref378781989"/>
      <w:r w:rsidRPr="00087DB8">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19"/>
      <w:r w:rsidRPr="00087DB8">
        <w:tab/>
      </w:r>
    </w:p>
    <w:p w:rsidR="00712BB1" w:rsidRPr="00087DB8" w:rsidRDefault="00712BB1" w:rsidP="00712BB1">
      <w:pPr>
        <w:pStyle w:val="40"/>
        <w:tabs>
          <w:tab w:val="left" w:pos="2127"/>
        </w:tabs>
        <w:ind w:left="851" w:firstLine="424"/>
      </w:pPr>
      <w:r w:rsidRPr="00087DB8">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087DB8">
        <w:tab/>
      </w:r>
    </w:p>
    <w:p w:rsidR="00712BB1" w:rsidRPr="00087DB8" w:rsidRDefault="00712BB1" w:rsidP="00712BB1">
      <w:pPr>
        <w:pStyle w:val="40"/>
        <w:tabs>
          <w:tab w:val="left" w:pos="2127"/>
        </w:tabs>
        <w:ind w:left="851" w:firstLine="424"/>
      </w:pPr>
      <w:r w:rsidRPr="00087DB8">
        <w:t>Подрядчик ликвидирован или иным образом прекращает свое существование; и (или)</w:t>
      </w:r>
    </w:p>
    <w:p w:rsidR="00712BB1" w:rsidRPr="00087DB8" w:rsidRDefault="00712BB1" w:rsidP="00712BB1">
      <w:pPr>
        <w:pStyle w:val="40"/>
        <w:tabs>
          <w:tab w:val="left" w:pos="2127"/>
        </w:tabs>
        <w:ind w:left="851" w:firstLine="424"/>
      </w:pPr>
      <w:bookmarkStart w:id="20" w:name="_Ref374979031"/>
      <w:r w:rsidRPr="00087DB8">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20"/>
    </w:p>
    <w:p w:rsidR="00712BB1" w:rsidRPr="00087DB8" w:rsidRDefault="00712BB1" w:rsidP="00712BB1">
      <w:pPr>
        <w:pStyle w:val="40"/>
        <w:tabs>
          <w:tab w:val="left" w:pos="2127"/>
        </w:tabs>
        <w:ind w:left="851" w:firstLine="424"/>
      </w:pPr>
      <w:bookmarkStart w:id="21" w:name="_Ref378781998"/>
      <w:r w:rsidRPr="00087DB8">
        <w:t>деятельность Подрядчика приостановлена по решению суда или иного уполномоченного Государственного органа; и (или)</w:t>
      </w:r>
      <w:bookmarkEnd w:id="21"/>
    </w:p>
    <w:p w:rsidR="00712BB1" w:rsidRPr="00087DB8" w:rsidRDefault="00712BB1" w:rsidP="00712BB1">
      <w:pPr>
        <w:pStyle w:val="40"/>
        <w:tabs>
          <w:tab w:val="left" w:pos="2127"/>
        </w:tabs>
        <w:ind w:left="851" w:firstLine="424"/>
      </w:pPr>
      <w:bookmarkStart w:id="22" w:name="_Ref378782005"/>
      <w:bookmarkStart w:id="23" w:name="_Ref378957471"/>
      <w:permStart w:id="201794575" w:edGrp="everyone"/>
      <w:r w:rsidRPr="00087DB8">
        <w:t>[</w:t>
      </w:r>
      <w:r w:rsidRPr="00087DB8">
        <w:rPr>
          <w:b/>
          <w:i/>
        </w:rPr>
        <w:t>Подрядчик не предоставляет Договор страхования, в срок, установленный настоящим Договором или приложениями к нему</w:t>
      </w:r>
      <w:proofErr w:type="gramStart"/>
      <w:r w:rsidRPr="00087DB8">
        <w:rPr>
          <w:b/>
          <w:i/>
        </w:rPr>
        <w:t>;</w:t>
      </w:r>
      <w:bookmarkEnd w:id="22"/>
      <w:r w:rsidRPr="00087DB8">
        <w:rPr>
          <w:b/>
          <w:i/>
        </w:rPr>
        <w:t>]</w:t>
      </w:r>
      <w:bookmarkEnd w:id="23"/>
      <w:proofErr w:type="gramEnd"/>
    </w:p>
    <w:permEnd w:id="201794575"/>
    <w:p w:rsidR="00712BB1" w:rsidRPr="00087DB8" w:rsidRDefault="00712BB1" w:rsidP="00712BB1">
      <w:pPr>
        <w:pStyle w:val="40"/>
        <w:numPr>
          <w:ilvl w:val="0"/>
          <w:numId w:val="0"/>
        </w:numPr>
        <w:tabs>
          <w:tab w:val="left" w:pos="0"/>
        </w:tabs>
      </w:pPr>
      <w:r w:rsidRPr="00087DB8">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00706363" w:rsidRPr="00087DB8">
        <w:fldChar w:fldCharType="begin"/>
      </w:r>
      <w:r w:rsidR="00706363" w:rsidRPr="00087DB8">
        <w:instrText xml:space="preserve"> REF _Ref378781980 \r \h </w:instrText>
      </w:r>
      <w:r w:rsidR="00087DB8">
        <w:instrText xml:space="preserve"> \* MERGEFORMAT </w:instrText>
      </w:r>
      <w:r w:rsidR="00706363" w:rsidRPr="00087DB8">
        <w:fldChar w:fldCharType="separate"/>
      </w:r>
      <w:r w:rsidR="00BC2B63">
        <w:t>9.3.1.5</w:t>
      </w:r>
      <w:r w:rsidR="00706363" w:rsidRPr="00087DB8">
        <w:fldChar w:fldCharType="end"/>
      </w:r>
      <w:r w:rsidRPr="00087DB8">
        <w:t xml:space="preserve">, </w:t>
      </w:r>
      <w:r w:rsidR="00706363" w:rsidRPr="00087DB8">
        <w:fldChar w:fldCharType="begin"/>
      </w:r>
      <w:r w:rsidR="00706363" w:rsidRPr="00087DB8">
        <w:instrText xml:space="preserve"> REF _Ref378781989 \r \h </w:instrText>
      </w:r>
      <w:r w:rsidR="00087DB8">
        <w:instrText xml:space="preserve"> \* MERGEFORMAT </w:instrText>
      </w:r>
      <w:r w:rsidR="00706363" w:rsidRPr="00087DB8">
        <w:fldChar w:fldCharType="separate"/>
      </w:r>
      <w:r w:rsidR="00BC2B63">
        <w:t>9.3.1.6</w:t>
      </w:r>
      <w:r w:rsidR="00706363" w:rsidRPr="00087DB8">
        <w:fldChar w:fldCharType="end"/>
      </w:r>
      <w:r w:rsidRPr="00087DB8">
        <w:t xml:space="preserve">, </w:t>
      </w:r>
      <w:r w:rsidR="00706363" w:rsidRPr="00087DB8">
        <w:fldChar w:fldCharType="begin"/>
      </w:r>
      <w:r w:rsidR="00706363" w:rsidRPr="00087DB8">
        <w:instrText xml:space="preserve"> REF _Ref374979031 \r \h </w:instrText>
      </w:r>
      <w:r w:rsidR="00087DB8">
        <w:instrText xml:space="preserve"> \* MERGEFORMAT </w:instrText>
      </w:r>
      <w:r w:rsidR="00706363" w:rsidRPr="00087DB8">
        <w:fldChar w:fldCharType="separate"/>
      </w:r>
      <w:r w:rsidR="00BC2B63">
        <w:t>9.3.1.9</w:t>
      </w:r>
      <w:r w:rsidR="00706363" w:rsidRPr="00087DB8">
        <w:fldChar w:fldCharType="end"/>
      </w:r>
      <w:r w:rsidRPr="00087DB8">
        <w:t xml:space="preserve"> </w:t>
      </w:r>
      <w:r w:rsidR="00706363" w:rsidRPr="00087DB8">
        <w:fldChar w:fldCharType="begin"/>
      </w:r>
      <w:r w:rsidR="00706363" w:rsidRPr="00087DB8">
        <w:instrText xml:space="preserve"> REF _Ref378781998 \r \h </w:instrText>
      </w:r>
      <w:r w:rsidR="00087DB8">
        <w:instrText xml:space="preserve"> \* MERGEFORMAT </w:instrText>
      </w:r>
      <w:r w:rsidR="00706363" w:rsidRPr="00087DB8">
        <w:fldChar w:fldCharType="separate"/>
      </w:r>
      <w:r w:rsidR="00BC2B63">
        <w:t>9.3.1.10</w:t>
      </w:r>
      <w:r w:rsidR="00706363" w:rsidRPr="00087DB8">
        <w:fldChar w:fldCharType="end"/>
      </w:r>
      <w:r w:rsidRPr="00087DB8">
        <w:t xml:space="preserve"> и </w:t>
      </w:r>
      <w:r w:rsidR="00706363" w:rsidRPr="00087DB8">
        <w:fldChar w:fldCharType="begin"/>
      </w:r>
      <w:r w:rsidR="00706363" w:rsidRPr="00087DB8">
        <w:instrText xml:space="preserve"> REF _Ref378957471 \r \h </w:instrText>
      </w:r>
      <w:r w:rsidR="00087DB8">
        <w:instrText xml:space="preserve"> \* MERGEFORMAT </w:instrText>
      </w:r>
      <w:r w:rsidR="00706363" w:rsidRPr="00087DB8">
        <w:fldChar w:fldCharType="separate"/>
      </w:r>
      <w:r w:rsidR="00BC2B63">
        <w:t>9.3.1.11</w:t>
      </w:r>
      <w:r w:rsidR="00706363" w:rsidRPr="00087DB8">
        <w:fldChar w:fldCharType="end"/>
      </w:r>
      <w:r w:rsidRPr="00087DB8">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712BB1" w:rsidRPr="00087DB8" w:rsidRDefault="00712BB1" w:rsidP="00712BB1">
      <w:pPr>
        <w:pStyle w:val="30"/>
        <w:tabs>
          <w:tab w:val="clear" w:pos="1134"/>
          <w:tab w:val="left" w:pos="1560"/>
        </w:tabs>
        <w:ind w:left="426" w:firstLine="425"/>
      </w:pPr>
      <w:r w:rsidRPr="00087DB8">
        <w:t xml:space="preserve">В случае прекращения настоящего Договора в соответствии с п. </w:t>
      </w:r>
      <w:r w:rsidR="00706363" w:rsidRPr="00087DB8">
        <w:fldChar w:fldCharType="begin"/>
      </w:r>
      <w:r w:rsidR="00706363" w:rsidRPr="00087DB8">
        <w:instrText xml:space="preserve"> REF _Ref378782017 \r \h </w:instrText>
      </w:r>
      <w:r w:rsidR="00087DB8">
        <w:instrText xml:space="preserve"> \* MERGEFORMAT </w:instrText>
      </w:r>
      <w:r w:rsidR="00706363" w:rsidRPr="00087DB8">
        <w:fldChar w:fldCharType="separate"/>
      </w:r>
      <w:r w:rsidR="00BC2B63">
        <w:t>9.3.1</w:t>
      </w:r>
      <w:r w:rsidR="00706363" w:rsidRPr="00087DB8">
        <w:fldChar w:fldCharType="end"/>
      </w:r>
      <w:r w:rsidRPr="00087DB8">
        <w:t xml:space="preserve"> настоящего Договора:</w:t>
      </w:r>
    </w:p>
    <w:p w:rsidR="00712BB1" w:rsidRPr="00087DB8" w:rsidRDefault="00712BB1" w:rsidP="00712BB1">
      <w:pPr>
        <w:pStyle w:val="40"/>
        <w:tabs>
          <w:tab w:val="left" w:pos="2127"/>
        </w:tabs>
        <w:ind w:left="851" w:firstLine="425"/>
      </w:pPr>
      <w:r w:rsidRPr="00087DB8">
        <w:lastRenderedPageBreak/>
        <w:t>Подрядчик обязан не позднее 3 (трех) рабочих дней с даты получения от Заказчика уведомления об одностороннем отказе от исполнения настоящего Договора прекратить выполнение Работ;</w:t>
      </w:r>
    </w:p>
    <w:p w:rsidR="00712BB1" w:rsidRPr="00087DB8" w:rsidRDefault="00712BB1" w:rsidP="00712BB1">
      <w:pPr>
        <w:pStyle w:val="40"/>
        <w:tabs>
          <w:tab w:val="left" w:pos="2127"/>
        </w:tabs>
        <w:ind w:left="851" w:firstLine="425"/>
      </w:pPr>
      <w:bookmarkStart w:id="24" w:name="_Ref378782059"/>
      <w:r w:rsidRPr="00087DB8">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w:t>
      </w:r>
      <w:permStart w:id="878708587" w:edGrp="everyone"/>
      <w:permEnd w:id="878708587"/>
      <w:r w:rsidRPr="00087DB8">
        <w:t>, уменьшенную на сумму реального ущерба и неустойки, предусмотренной настоящим Договором.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bookmarkEnd w:id="24"/>
    </w:p>
    <w:p w:rsidR="00712BB1" w:rsidRPr="00087DB8" w:rsidRDefault="00712BB1" w:rsidP="00712BB1">
      <w:pPr>
        <w:pStyle w:val="5"/>
        <w:numPr>
          <w:ilvl w:val="0"/>
          <w:numId w:val="0"/>
        </w:numPr>
        <w:ind w:left="1008" w:hanging="1008"/>
      </w:pPr>
    </w:p>
    <w:p w:rsidR="00712BB1" w:rsidRPr="00087DB8" w:rsidRDefault="00712BB1" w:rsidP="00712BB1">
      <w:pPr>
        <w:pStyle w:val="20"/>
        <w:tabs>
          <w:tab w:val="clear" w:pos="1276"/>
          <w:tab w:val="left" w:pos="426"/>
        </w:tabs>
        <w:ind w:left="426" w:hanging="426"/>
        <w:rPr>
          <w:b/>
          <w:i/>
        </w:rPr>
      </w:pPr>
      <w:r w:rsidRPr="00087DB8">
        <w:rPr>
          <w:b/>
          <w:i/>
        </w:rPr>
        <w:t>Односторонний отказ Подрядчика от исполнения настоящего Договора в связи с нарушением Заказчиком своих обязательств</w:t>
      </w:r>
    </w:p>
    <w:p w:rsidR="00712BB1" w:rsidRPr="00087DB8" w:rsidRDefault="00712BB1" w:rsidP="00712BB1">
      <w:pPr>
        <w:pStyle w:val="30"/>
        <w:tabs>
          <w:tab w:val="clear" w:pos="1134"/>
          <w:tab w:val="left" w:pos="1276"/>
        </w:tabs>
        <w:ind w:left="426" w:firstLine="425"/>
      </w:pPr>
      <w:bookmarkStart w:id="25" w:name="_Ref378781936"/>
      <w:r w:rsidRPr="00087DB8">
        <w:t>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25"/>
    </w:p>
    <w:p w:rsidR="00712BB1" w:rsidRPr="00087DB8" w:rsidRDefault="00712BB1" w:rsidP="00712BB1">
      <w:pPr>
        <w:pStyle w:val="30"/>
        <w:tabs>
          <w:tab w:val="clear" w:pos="1134"/>
          <w:tab w:val="left" w:pos="1276"/>
        </w:tabs>
        <w:ind w:left="426" w:firstLine="425"/>
      </w:pPr>
      <w:r w:rsidRPr="00087DB8">
        <w:t xml:space="preserve">В случае прекращения настоящего Договора в соответствии с п. </w:t>
      </w:r>
      <w:r w:rsidR="00706363" w:rsidRPr="00087DB8">
        <w:fldChar w:fldCharType="begin"/>
      </w:r>
      <w:r w:rsidR="00706363" w:rsidRPr="00087DB8">
        <w:instrText xml:space="preserve"> REF _Ref378781936 \r \h </w:instrText>
      </w:r>
      <w:r w:rsidR="00087DB8">
        <w:instrText xml:space="preserve"> \* MERGEFORMAT </w:instrText>
      </w:r>
      <w:r w:rsidR="00706363" w:rsidRPr="00087DB8">
        <w:fldChar w:fldCharType="separate"/>
      </w:r>
      <w:r w:rsidR="00BC2B63">
        <w:t>9.4.1</w:t>
      </w:r>
      <w:r w:rsidR="00706363" w:rsidRPr="00087DB8">
        <w:fldChar w:fldCharType="end"/>
      </w:r>
      <w:r w:rsidRPr="00087DB8">
        <w:t xml:space="preserve"> настоящего Договора у Сторон возникают обязательства, установленные в п. </w:t>
      </w:r>
      <w:r w:rsidR="00706363" w:rsidRPr="00087DB8">
        <w:fldChar w:fldCharType="begin"/>
      </w:r>
      <w:r w:rsidR="00706363" w:rsidRPr="00087DB8">
        <w:instrText xml:space="preserve"> REF _Ref378782037 \r \h </w:instrText>
      </w:r>
      <w:r w:rsidR="00087DB8">
        <w:instrText xml:space="preserve"> \* MERGEFORMAT </w:instrText>
      </w:r>
      <w:r w:rsidR="00706363" w:rsidRPr="00087DB8">
        <w:fldChar w:fldCharType="separate"/>
      </w:r>
      <w:r w:rsidR="00BC2B63">
        <w:t>9.2.2</w:t>
      </w:r>
      <w:r w:rsidR="00706363" w:rsidRPr="00087DB8">
        <w:fldChar w:fldCharType="end"/>
      </w:r>
      <w:r w:rsidRPr="00087DB8">
        <w:t>настоящего Договора.</w:t>
      </w:r>
    </w:p>
    <w:p w:rsidR="00712BB1" w:rsidRPr="00087DB8" w:rsidRDefault="00712BB1" w:rsidP="00712BB1">
      <w:pPr>
        <w:pStyle w:val="10"/>
        <w:ind w:hanging="574"/>
        <w:rPr>
          <w:caps/>
        </w:rPr>
      </w:pPr>
      <w:permStart w:id="1618968173" w:edGrp="everyone"/>
      <w:permEnd w:id="1618968173"/>
      <w:r w:rsidRPr="00087DB8">
        <w:rPr>
          <w:caps/>
        </w:rPr>
        <w:t>Ответственность сторон</w:t>
      </w:r>
    </w:p>
    <w:p w:rsidR="00712BB1" w:rsidRPr="00087DB8" w:rsidRDefault="00712BB1" w:rsidP="00712BB1">
      <w:pPr>
        <w:pStyle w:val="20"/>
        <w:tabs>
          <w:tab w:val="clear" w:pos="1276"/>
          <w:tab w:val="left" w:pos="567"/>
        </w:tabs>
        <w:ind w:left="426" w:hanging="426"/>
        <w:rPr>
          <w:b/>
          <w:i/>
        </w:rPr>
      </w:pPr>
      <w:r w:rsidRPr="00087DB8">
        <w:rPr>
          <w:b/>
          <w:i/>
        </w:rPr>
        <w:t>Ответственность Подрядчика</w:t>
      </w:r>
    </w:p>
    <w:p w:rsidR="00712BB1" w:rsidRPr="00087DB8" w:rsidRDefault="00712BB1" w:rsidP="00712BB1">
      <w:pPr>
        <w:pStyle w:val="30"/>
        <w:tabs>
          <w:tab w:val="clear" w:pos="1134"/>
          <w:tab w:val="left" w:pos="1701"/>
        </w:tabs>
        <w:ind w:left="567" w:firstLine="284"/>
      </w:pPr>
      <w:r w:rsidRPr="00087DB8">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712BB1" w:rsidRPr="00087DB8" w:rsidRDefault="00712BB1" w:rsidP="00712BB1">
      <w:pPr>
        <w:pStyle w:val="30"/>
        <w:tabs>
          <w:tab w:val="clear" w:pos="1134"/>
          <w:tab w:val="left" w:pos="1701"/>
        </w:tabs>
        <w:ind w:left="567" w:firstLine="284"/>
      </w:pPr>
      <w:r w:rsidRPr="00087DB8">
        <w:t>Подрядчик обязуется возместить Заказчику в полном объеме</w:t>
      </w:r>
      <w:r w:rsidRPr="00087DB8" w:rsidDel="001B0FA4">
        <w:t xml:space="preserve"> </w:t>
      </w:r>
      <w:r w:rsidRPr="00087DB8">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087DB8" w:rsidRDefault="00712BB1" w:rsidP="00712BB1">
      <w:pPr>
        <w:pStyle w:val="30"/>
        <w:tabs>
          <w:tab w:val="clear" w:pos="1134"/>
          <w:tab w:val="left" w:pos="1701"/>
        </w:tabs>
        <w:ind w:left="567" w:firstLine="284"/>
      </w:pPr>
      <w:r w:rsidRPr="00087DB8">
        <w:t>Подрядчик несет ответственность за выбор и обеспечение ремонта Объекта Материалами</w:t>
      </w:r>
      <w:permStart w:id="583616013" w:edGrp="everyone"/>
      <w:r w:rsidRPr="00087DB8">
        <w:t>.</w:t>
      </w:r>
      <w:permEnd w:id="583616013"/>
    </w:p>
    <w:p w:rsidR="00712BB1" w:rsidRPr="00087DB8" w:rsidRDefault="00712BB1" w:rsidP="00712BB1">
      <w:pPr>
        <w:pStyle w:val="30"/>
        <w:tabs>
          <w:tab w:val="clear" w:pos="1134"/>
          <w:tab w:val="left" w:pos="1701"/>
        </w:tabs>
        <w:ind w:left="567" w:firstLine="284"/>
      </w:pPr>
      <w:bookmarkStart w:id="26" w:name="_Ref378782129"/>
      <w:r w:rsidRPr="00087DB8">
        <w:t>Подрядчик несет ответственность за нарушение сроков выполнения Работ по настоящему Договору:</w:t>
      </w:r>
      <w:bookmarkEnd w:id="26"/>
    </w:p>
    <w:p w:rsidR="00712BB1" w:rsidRPr="00087DB8" w:rsidRDefault="00712BB1" w:rsidP="00712BB1">
      <w:pPr>
        <w:pStyle w:val="40"/>
        <w:tabs>
          <w:tab w:val="left" w:pos="2268"/>
        </w:tabs>
        <w:ind w:left="851" w:firstLine="424"/>
      </w:pPr>
      <w:r w:rsidRPr="00087DB8">
        <w:t xml:space="preserve">при нарушении (просрочке) </w:t>
      </w:r>
      <w:permStart w:id="1182410519" w:edGrp="everyone"/>
      <w:permEnd w:id="1182410519"/>
      <w:r w:rsidRPr="00087DB8">
        <w:t xml:space="preserve"> срока выполнения Работ, указанного в п. </w:t>
      </w:r>
      <w:r w:rsidR="00706363" w:rsidRPr="00087DB8">
        <w:fldChar w:fldCharType="begin"/>
      </w:r>
      <w:r w:rsidR="00706363" w:rsidRPr="00087DB8">
        <w:instrText xml:space="preserve"> REF _Ref378957292 \r \h </w:instrText>
      </w:r>
      <w:r w:rsidR="00087DB8">
        <w:instrText xml:space="preserve"> \* MERGEFORMAT </w:instrText>
      </w:r>
      <w:r w:rsidR="00706363" w:rsidRPr="00087DB8">
        <w:fldChar w:fldCharType="separate"/>
      </w:r>
      <w:r w:rsidR="00BC2B63">
        <w:t>4.2</w:t>
      </w:r>
      <w:r w:rsidR="00706363" w:rsidRPr="00087DB8">
        <w:fldChar w:fldCharType="end"/>
      </w:r>
      <w:r w:rsidRPr="00087DB8">
        <w:t xml:space="preserve"> настоящего Договора, более чем на 5 (Пять) рабочих дней – Подрядчик обязуется выплатить Заказчику неустойку (пени) в размере </w:t>
      </w:r>
      <w:permStart w:id="87950716" w:edGrp="everyone"/>
      <w:r w:rsidRPr="00087DB8">
        <w:rPr>
          <w:b/>
          <w:i/>
        </w:rPr>
        <w:t>[0,05 % (Ноль целых пять сотых процента)]</w:t>
      </w:r>
      <w:r w:rsidRPr="00087DB8">
        <w:t xml:space="preserve"> от </w:t>
      </w:r>
      <w:permEnd w:id="87950716"/>
      <w:r w:rsidRPr="00087DB8">
        <w:t>Цены договора за каждый день просрочки;</w:t>
      </w:r>
    </w:p>
    <w:p w:rsidR="00712BB1" w:rsidRPr="00087DB8" w:rsidRDefault="00712BB1" w:rsidP="00712BB1">
      <w:pPr>
        <w:pStyle w:val="40"/>
        <w:tabs>
          <w:tab w:val="left" w:pos="2268"/>
        </w:tabs>
        <w:ind w:left="851" w:firstLine="424"/>
      </w:pPr>
      <w:permStart w:id="1316641272" w:edGrp="everyone"/>
      <w:r w:rsidRPr="00087DB8">
        <w:t xml:space="preserve">при нарушении (просрочке) конечного срока выполнения Работ, указанного в п. </w:t>
      </w:r>
      <w:r w:rsidR="00643B8A" w:rsidRPr="00087DB8">
        <w:fldChar w:fldCharType="begin"/>
      </w:r>
      <w:r w:rsidR="00643B8A" w:rsidRPr="00087DB8">
        <w:instrText xml:space="preserve"> REF _Ref378781860 \r \h </w:instrText>
      </w:r>
      <w:r w:rsidR="00087DB8">
        <w:instrText xml:space="preserve"> \* MERGEFORMAT </w:instrText>
      </w:r>
      <w:r w:rsidR="00643B8A" w:rsidRPr="00087DB8">
        <w:fldChar w:fldCharType="separate"/>
      </w:r>
      <w:r w:rsidR="00BC2B63">
        <w:t>4.3</w:t>
      </w:r>
      <w:r w:rsidR="00643B8A" w:rsidRPr="00087DB8">
        <w:fldChar w:fldCharType="end"/>
      </w:r>
      <w:r w:rsidRPr="00087DB8">
        <w:t xml:space="preserve"> настоящего Договора, </w:t>
      </w:r>
      <w:r w:rsidRPr="00087DB8">
        <w:rPr>
          <w:b/>
          <w:i/>
        </w:rPr>
        <w:t>[а также промежуточных сроков выполнения Работ, указанных в Графике выполнения работ]</w:t>
      </w:r>
      <w:r w:rsidRPr="00087DB8">
        <w:t xml:space="preserve"> - Подрядчик обязуется выплатить Заказчику неустойку (пени) в размере </w:t>
      </w:r>
      <w:r w:rsidRPr="00087DB8">
        <w:rPr>
          <w:b/>
          <w:i/>
        </w:rPr>
        <w:t>[0,1 % (Ноль целых одна десятая процента)]</w:t>
      </w:r>
      <w:r w:rsidRPr="00087DB8">
        <w:t xml:space="preserve"> от Цены договора за каждый день просрочки;</w:t>
      </w:r>
      <w:permEnd w:id="1316641272"/>
    </w:p>
    <w:p w:rsidR="00712BB1" w:rsidRPr="00087DB8" w:rsidRDefault="00712BB1" w:rsidP="00712BB1">
      <w:pPr>
        <w:pStyle w:val="30"/>
        <w:tabs>
          <w:tab w:val="clear" w:pos="1134"/>
          <w:tab w:val="left" w:pos="1701"/>
        </w:tabs>
        <w:ind w:left="567" w:firstLine="284"/>
      </w:pPr>
      <w:r w:rsidRPr="00087DB8">
        <w:t xml:space="preserve">Неустойка (пени), предусмотренная п. </w:t>
      </w:r>
      <w:r w:rsidR="00706363" w:rsidRPr="00087DB8">
        <w:fldChar w:fldCharType="begin"/>
      </w:r>
      <w:r w:rsidR="00706363" w:rsidRPr="00087DB8">
        <w:instrText xml:space="preserve"> REF _Ref378782129 \r \h </w:instrText>
      </w:r>
      <w:r w:rsidR="00087DB8">
        <w:instrText xml:space="preserve"> \* MERGEFORMAT </w:instrText>
      </w:r>
      <w:r w:rsidR="00706363" w:rsidRPr="00087DB8">
        <w:fldChar w:fldCharType="separate"/>
      </w:r>
      <w:r w:rsidR="00BC2B63">
        <w:t>10.1.4</w:t>
      </w:r>
      <w:r w:rsidR="00706363" w:rsidRPr="00087DB8">
        <w:fldChar w:fldCharType="end"/>
      </w:r>
      <w:r w:rsidRPr="00087DB8">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w:t>
      </w:r>
      <w:r w:rsidRPr="00087DB8">
        <w:lastRenderedPageBreak/>
        <w:t xml:space="preserve">включительно. Общая сумма указанной неустойки (пени), предусмотренной п. </w:t>
      </w:r>
      <w:r w:rsidR="00706363" w:rsidRPr="00087DB8">
        <w:fldChar w:fldCharType="begin"/>
      </w:r>
      <w:r w:rsidR="00706363" w:rsidRPr="00087DB8">
        <w:instrText xml:space="preserve"> REF _Ref378782129 \r \h </w:instrText>
      </w:r>
      <w:r w:rsidR="00087DB8">
        <w:instrText xml:space="preserve"> \* MERGEFORMAT </w:instrText>
      </w:r>
      <w:r w:rsidR="00706363" w:rsidRPr="00087DB8">
        <w:fldChar w:fldCharType="separate"/>
      </w:r>
      <w:r w:rsidR="00BC2B63">
        <w:t>10.1.4</w:t>
      </w:r>
      <w:r w:rsidR="00706363" w:rsidRPr="00087DB8">
        <w:fldChar w:fldCharType="end"/>
      </w:r>
      <w:r w:rsidRPr="00087DB8">
        <w:t>настоящего Договора ограничена суммой в размере 10 % (Десяти процентов) от Цены Договора.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712BB1" w:rsidRPr="00087DB8" w:rsidRDefault="00712BB1" w:rsidP="00712BB1">
      <w:pPr>
        <w:pStyle w:val="30"/>
        <w:tabs>
          <w:tab w:val="clear" w:pos="1134"/>
          <w:tab w:val="left" w:pos="1701"/>
        </w:tabs>
        <w:ind w:left="567" w:firstLine="284"/>
      </w:pPr>
      <w:r w:rsidRPr="00087DB8">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087DB8" w:rsidRDefault="00712BB1" w:rsidP="00712BB1">
      <w:pPr>
        <w:pStyle w:val="30"/>
        <w:numPr>
          <w:ilvl w:val="0"/>
          <w:numId w:val="0"/>
        </w:numPr>
        <w:tabs>
          <w:tab w:val="clear" w:pos="1134"/>
          <w:tab w:val="left" w:pos="1701"/>
        </w:tabs>
        <w:ind w:left="851"/>
      </w:pPr>
    </w:p>
    <w:p w:rsidR="00712BB1" w:rsidRPr="00087DB8" w:rsidRDefault="00712BB1" w:rsidP="00712BB1">
      <w:pPr>
        <w:pStyle w:val="20"/>
        <w:ind w:left="567" w:hanging="567"/>
        <w:rPr>
          <w:b/>
          <w:i/>
        </w:rPr>
      </w:pPr>
      <w:r w:rsidRPr="00087DB8">
        <w:rPr>
          <w:b/>
          <w:i/>
        </w:rPr>
        <w:t>Ответственность Заказчика</w:t>
      </w:r>
    </w:p>
    <w:p w:rsidR="00712BB1" w:rsidRPr="00087DB8" w:rsidRDefault="00712BB1" w:rsidP="00712BB1">
      <w:pPr>
        <w:pStyle w:val="30"/>
        <w:tabs>
          <w:tab w:val="clear" w:pos="1134"/>
          <w:tab w:val="left" w:pos="1701"/>
        </w:tabs>
        <w:ind w:left="567" w:firstLine="284"/>
      </w:pPr>
      <w:bookmarkStart w:id="27" w:name="_Ref378782185"/>
      <w:r w:rsidRPr="00087DB8">
        <w:t xml:space="preserve">За нарушение срока оплаты выполненных и принятых Работ, указанного в пункте </w:t>
      </w:r>
      <w:r w:rsidR="00643B8A" w:rsidRPr="00087DB8">
        <w:fldChar w:fldCharType="begin"/>
      </w:r>
      <w:r w:rsidR="00643B8A" w:rsidRPr="00087DB8">
        <w:instrText xml:space="preserve"> REF _Ref378781791 \r \h </w:instrText>
      </w:r>
      <w:r w:rsidR="00087DB8">
        <w:instrText xml:space="preserve"> \* MERGEFORMAT </w:instrText>
      </w:r>
      <w:r w:rsidR="00643B8A" w:rsidRPr="00087DB8">
        <w:fldChar w:fldCharType="separate"/>
      </w:r>
      <w:r w:rsidR="00BC2B63">
        <w:t>5.7.2</w:t>
      </w:r>
      <w:r w:rsidR="00643B8A" w:rsidRPr="00087DB8">
        <w:fldChar w:fldCharType="end"/>
      </w:r>
      <w:r w:rsidRPr="00087DB8">
        <w:t xml:space="preserve"> настоящего Договора, более чем на 15 (пятнадцать) рабочих дней Подрядчик вправе потребовать от Заказчика оплаты неустойки (пени) в размере </w:t>
      </w:r>
      <w:permStart w:id="206657204" w:edGrp="everyone"/>
      <w:r w:rsidRPr="00087DB8">
        <w:rPr>
          <w:b/>
          <w:i/>
        </w:rPr>
        <w:t>[0,02% (Ноль целых две сотых процента)]</w:t>
      </w:r>
      <w:r w:rsidRPr="00087DB8">
        <w:t xml:space="preserve"> </w:t>
      </w:r>
      <w:permEnd w:id="206657204"/>
      <w:r w:rsidRPr="00087DB8">
        <w:t xml:space="preserve">от невыплаченной в срок суммы за каждый день просрочки, с учетом ограничений, установленных пп. </w:t>
      </w:r>
      <w:r w:rsidR="00706363" w:rsidRPr="00087DB8">
        <w:fldChar w:fldCharType="begin"/>
      </w:r>
      <w:r w:rsidR="00706363" w:rsidRPr="00087DB8">
        <w:instrText xml:space="preserve"> REF _Ref378782168 \r \h </w:instrText>
      </w:r>
      <w:r w:rsidR="00087DB8">
        <w:instrText xml:space="preserve"> \* MERGEFORMAT </w:instrText>
      </w:r>
      <w:r w:rsidR="00706363" w:rsidRPr="00087DB8">
        <w:fldChar w:fldCharType="separate"/>
      </w:r>
      <w:r w:rsidR="00BC2B63">
        <w:t>10.2.2</w:t>
      </w:r>
      <w:r w:rsidR="00706363" w:rsidRPr="00087DB8">
        <w:fldChar w:fldCharType="end"/>
      </w:r>
      <w:r w:rsidRPr="00087DB8">
        <w:t xml:space="preserve">, </w:t>
      </w:r>
      <w:r w:rsidR="00706363" w:rsidRPr="00087DB8">
        <w:fldChar w:fldCharType="begin"/>
      </w:r>
      <w:r w:rsidR="00706363" w:rsidRPr="00087DB8">
        <w:instrText xml:space="preserve"> REF _Ref378782175 \r \h </w:instrText>
      </w:r>
      <w:r w:rsidR="00087DB8">
        <w:instrText xml:space="preserve"> \* MERGEFORMAT </w:instrText>
      </w:r>
      <w:r w:rsidR="00706363" w:rsidRPr="00087DB8">
        <w:fldChar w:fldCharType="separate"/>
      </w:r>
      <w:r w:rsidR="00BC2B63">
        <w:t>10.2.3</w:t>
      </w:r>
      <w:r w:rsidR="00706363" w:rsidRPr="00087DB8">
        <w:fldChar w:fldCharType="end"/>
      </w:r>
      <w:r w:rsidRPr="00087DB8">
        <w:t>настоящего Договора;</w:t>
      </w:r>
      <w:bookmarkEnd w:id="27"/>
    </w:p>
    <w:p w:rsidR="00712BB1" w:rsidRPr="00087DB8" w:rsidRDefault="00712BB1" w:rsidP="00712BB1">
      <w:pPr>
        <w:pStyle w:val="30"/>
        <w:tabs>
          <w:tab w:val="clear" w:pos="1134"/>
          <w:tab w:val="left" w:pos="1701"/>
        </w:tabs>
        <w:ind w:left="567" w:firstLine="284"/>
      </w:pPr>
      <w:bookmarkStart w:id="28" w:name="_Ref378782168"/>
      <w:r w:rsidRPr="00087DB8">
        <w:t>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Заказчиком, при нарушении Подрядчиком данного срока неустойка уплате не подлежит;</w:t>
      </w:r>
      <w:bookmarkEnd w:id="28"/>
    </w:p>
    <w:p w:rsidR="00712BB1" w:rsidRPr="00087DB8" w:rsidRDefault="00712BB1" w:rsidP="00712BB1">
      <w:pPr>
        <w:pStyle w:val="30"/>
        <w:tabs>
          <w:tab w:val="clear" w:pos="1134"/>
          <w:tab w:val="left" w:pos="1701"/>
        </w:tabs>
        <w:ind w:left="567" w:firstLine="284"/>
      </w:pPr>
      <w:bookmarkStart w:id="29" w:name="_Ref378782175"/>
      <w:r w:rsidRPr="00087DB8">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(Десяти процентов) от Цены договора. Ограничение, установленное настоящей статьей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bookmarkEnd w:id="29"/>
    </w:p>
    <w:p w:rsidR="00712BB1" w:rsidRPr="00087DB8" w:rsidRDefault="00712BB1" w:rsidP="00712BB1">
      <w:pPr>
        <w:pStyle w:val="20"/>
        <w:tabs>
          <w:tab w:val="left" w:pos="1701"/>
        </w:tabs>
        <w:ind w:left="567" w:hanging="567"/>
      </w:pPr>
      <w:r w:rsidRPr="00087DB8">
        <w:t>В случае нарушения настоящего Договора одной из Сторон упущенная выгода потерпевшей Стороне не возмещается.</w:t>
      </w:r>
    </w:p>
    <w:p w:rsidR="00712BB1" w:rsidRPr="00087DB8" w:rsidRDefault="00712BB1" w:rsidP="00712BB1">
      <w:pPr>
        <w:pStyle w:val="10"/>
        <w:ind w:hanging="574"/>
      </w:pPr>
      <w:r w:rsidRPr="00087DB8">
        <w:t>ОБСТОЯТЕЛЬСТВА НЕПРЕОДОЛИМОЙ СИЛЫ</w:t>
      </w:r>
      <w:r w:rsidRPr="00087DB8">
        <w:tab/>
      </w:r>
    </w:p>
    <w:p w:rsidR="00712BB1" w:rsidRPr="00087DB8" w:rsidRDefault="00712BB1" w:rsidP="00712BB1">
      <w:pPr>
        <w:pStyle w:val="20"/>
        <w:tabs>
          <w:tab w:val="left" w:pos="1560"/>
        </w:tabs>
        <w:ind w:left="567" w:hanging="567"/>
      </w:pPr>
      <w:r w:rsidRPr="00087DB8">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087DB8">
        <w:tab/>
      </w:r>
    </w:p>
    <w:p w:rsidR="00712BB1" w:rsidRPr="00087DB8" w:rsidRDefault="00712BB1" w:rsidP="00712BB1">
      <w:pPr>
        <w:pStyle w:val="20"/>
        <w:tabs>
          <w:tab w:val="left" w:pos="1560"/>
        </w:tabs>
        <w:ind w:left="567" w:hanging="567"/>
      </w:pPr>
      <w:r w:rsidRPr="00087DB8">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712BB1" w:rsidRPr="00087DB8" w:rsidRDefault="00712BB1" w:rsidP="00712BB1">
      <w:pPr>
        <w:pStyle w:val="10"/>
        <w:tabs>
          <w:tab w:val="clear" w:pos="567"/>
        </w:tabs>
        <w:ind w:hanging="574"/>
      </w:pPr>
      <w:bookmarkStart w:id="30" w:name="_Ref378782294"/>
      <w:r w:rsidRPr="00087DB8">
        <w:lastRenderedPageBreak/>
        <w:t>ГАРАНТИЯ</w:t>
      </w:r>
      <w:bookmarkEnd w:id="30"/>
    </w:p>
    <w:p w:rsidR="00712BB1" w:rsidRPr="00087DB8" w:rsidRDefault="00712BB1" w:rsidP="00712BB1">
      <w:pPr>
        <w:pStyle w:val="20"/>
        <w:tabs>
          <w:tab w:val="clear" w:pos="1276"/>
          <w:tab w:val="left" w:pos="1418"/>
        </w:tabs>
        <w:ind w:left="567" w:hanging="567"/>
      </w:pPr>
      <w:r w:rsidRPr="00087DB8">
        <w:t>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
    <w:p w:rsidR="00712BB1" w:rsidRPr="00087DB8" w:rsidRDefault="00712BB1" w:rsidP="00712BB1">
      <w:pPr>
        <w:pStyle w:val="20"/>
        <w:tabs>
          <w:tab w:val="clear" w:pos="1276"/>
          <w:tab w:val="left" w:pos="1418"/>
        </w:tabs>
        <w:ind w:left="567" w:hanging="567"/>
      </w:pPr>
      <w:bookmarkStart w:id="31" w:name="_Ref378782197"/>
      <w:r w:rsidRPr="00087DB8">
        <w:t>Подрядчик обязуется в течение гарантийного  срока («</w:t>
      </w:r>
      <w:r w:rsidRPr="00087DB8">
        <w:rPr>
          <w:b/>
        </w:rPr>
        <w:t>Гарантийный срок</w:t>
      </w:r>
      <w:r w:rsidRPr="00087DB8">
        <w:t>»)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31"/>
    </w:p>
    <w:p w:rsidR="00712BB1" w:rsidRPr="00087DB8" w:rsidRDefault="00712BB1" w:rsidP="00712BB1">
      <w:pPr>
        <w:pStyle w:val="20"/>
        <w:tabs>
          <w:tab w:val="clear" w:pos="1276"/>
          <w:tab w:val="left" w:pos="1418"/>
        </w:tabs>
        <w:ind w:left="567" w:hanging="567"/>
      </w:pPr>
      <w:bookmarkStart w:id="32" w:name="_Ref378781812"/>
      <w:r w:rsidRPr="00087DB8">
        <w:t xml:space="preserve">Если иное не предусмотрено настоящим Договором, Гарантийный срок по настоящему Договору составляет </w:t>
      </w:r>
      <w:permStart w:id="1536966969" w:edGrp="everyone"/>
      <w:r w:rsidRPr="00087DB8">
        <w:t>2 (два) года</w:t>
      </w:r>
      <w:permEnd w:id="1536966969"/>
      <w:r w:rsidRPr="00087DB8">
        <w:t xml:space="preserve"> </w:t>
      </w:r>
      <w:proofErr w:type="gramStart"/>
      <w:r w:rsidRPr="00087DB8">
        <w:t>с даты подписания</w:t>
      </w:r>
      <w:proofErr w:type="gramEnd"/>
      <w:r w:rsidRPr="00087DB8">
        <w:t xml:space="preserve"> Акта о приемке выполненных Работ.</w:t>
      </w:r>
      <w:bookmarkEnd w:id="32"/>
    </w:p>
    <w:p w:rsidR="00712BB1" w:rsidRPr="00087DB8" w:rsidRDefault="00712BB1" w:rsidP="00712BB1">
      <w:pPr>
        <w:pStyle w:val="20"/>
        <w:tabs>
          <w:tab w:val="clear" w:pos="1276"/>
          <w:tab w:val="left" w:pos="1418"/>
        </w:tabs>
        <w:ind w:left="567" w:hanging="567"/>
      </w:pPr>
      <w:r w:rsidRPr="00087DB8">
        <w:t xml:space="preserve">В случае если гарантийный срок на </w:t>
      </w:r>
      <w:permStart w:id="1308837884" w:edGrp="everyone"/>
      <w:permEnd w:id="1308837884"/>
      <w:r w:rsidRPr="00087DB8">
        <w:t xml:space="preserve">Материалы составляет больше 2 (двух) лет, Подрядчик несет гарантийные обязательства по таким </w:t>
      </w:r>
      <w:permStart w:id="2022576585" w:edGrp="everyone"/>
      <w:permEnd w:id="2022576585"/>
      <w:r w:rsidRPr="00087DB8">
        <w:t xml:space="preserve">Материалам на протяжении всего гарантийного срока в отношении таких </w:t>
      </w:r>
      <w:permStart w:id="709045581" w:edGrp="everyone"/>
      <w:permEnd w:id="709045581"/>
      <w:r w:rsidRPr="00087DB8">
        <w:t>Материалов.</w:t>
      </w:r>
    </w:p>
    <w:p w:rsidR="00712BB1" w:rsidRPr="00087DB8" w:rsidRDefault="00712BB1" w:rsidP="00712BB1">
      <w:pPr>
        <w:pStyle w:val="20"/>
        <w:tabs>
          <w:tab w:val="clear" w:pos="1276"/>
          <w:tab w:val="left" w:pos="1418"/>
        </w:tabs>
        <w:ind w:left="567" w:hanging="567"/>
      </w:pPr>
      <w:r w:rsidRPr="00087DB8">
        <w:t xml:space="preserve">В случае не устранения Подрядчиком в разумный срок Недостатков, в соответствии с п. </w:t>
      </w:r>
      <w:r w:rsidR="00706363" w:rsidRPr="00087DB8">
        <w:fldChar w:fldCharType="begin"/>
      </w:r>
      <w:r w:rsidR="00706363" w:rsidRPr="00087DB8">
        <w:instrText xml:space="preserve"> REF _Ref378782197 \r \h </w:instrText>
      </w:r>
      <w:r w:rsidR="00087DB8">
        <w:instrText xml:space="preserve"> \* MERGEFORMAT </w:instrText>
      </w:r>
      <w:r w:rsidR="00706363" w:rsidRPr="00087DB8">
        <w:fldChar w:fldCharType="separate"/>
      </w:r>
      <w:r w:rsidR="00BC2B63">
        <w:t>12.2</w:t>
      </w:r>
      <w:r w:rsidR="00706363" w:rsidRPr="00087DB8">
        <w:fldChar w:fldCharType="end"/>
      </w:r>
      <w:r w:rsidRPr="00087DB8">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712BB1" w:rsidRPr="00087DB8" w:rsidRDefault="00712BB1" w:rsidP="00712BB1">
      <w:pPr>
        <w:pStyle w:val="10"/>
        <w:rPr>
          <w:lang w:val="ru-RU"/>
        </w:rPr>
      </w:pPr>
      <w:r w:rsidRPr="00087DB8">
        <w:t>ПРОЧ</w:t>
      </w:r>
      <w:r w:rsidRPr="00087DB8">
        <w:rPr>
          <w:lang w:val="ru-RU"/>
        </w:rPr>
        <w:t>ИЕ УСЛОВИЯ</w:t>
      </w:r>
      <w:r w:rsidRPr="00087DB8">
        <w:tab/>
      </w:r>
    </w:p>
    <w:p w:rsidR="00712BB1" w:rsidRPr="00087DB8" w:rsidRDefault="00712BB1" w:rsidP="00712BB1">
      <w:pPr>
        <w:pStyle w:val="20"/>
        <w:rPr>
          <w:b/>
          <w:i/>
          <w:lang w:val="en-US"/>
        </w:rPr>
      </w:pPr>
      <w:bookmarkStart w:id="33" w:name="_Ref378782232"/>
      <w:r w:rsidRPr="00087DB8">
        <w:rPr>
          <w:b/>
          <w:i/>
        </w:rPr>
        <w:t>Уведомления</w:t>
      </w:r>
      <w:bookmarkEnd w:id="33"/>
    </w:p>
    <w:p w:rsidR="00712BB1" w:rsidRPr="00087DB8" w:rsidRDefault="00712BB1" w:rsidP="00712BB1">
      <w:pPr>
        <w:pStyle w:val="30"/>
        <w:tabs>
          <w:tab w:val="clear" w:pos="1134"/>
          <w:tab w:val="left" w:pos="1701"/>
        </w:tabs>
        <w:ind w:left="426" w:firstLine="425"/>
      </w:pPr>
      <w:r w:rsidRPr="00087DB8">
        <w:t>Любое уведомление, требование или другое сообщение («</w:t>
      </w:r>
      <w:r w:rsidRPr="00087DB8">
        <w:rPr>
          <w:b/>
        </w:rPr>
        <w:t>Уведомление</w:t>
      </w:r>
      <w:r w:rsidRPr="00087DB8">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12BB1" w:rsidRPr="00087DB8" w:rsidRDefault="00712BB1" w:rsidP="00712BB1">
      <w:pPr>
        <w:pStyle w:val="40"/>
        <w:ind w:left="851" w:firstLine="425"/>
      </w:pPr>
      <w:r w:rsidRPr="00087DB8">
        <w:t xml:space="preserve">в случае направления заказной почтой по адресу, указанному в статье </w:t>
      </w:r>
      <w:r w:rsidR="00706363" w:rsidRPr="00087DB8">
        <w:fldChar w:fldCharType="begin"/>
      </w:r>
      <w:r w:rsidR="00706363" w:rsidRPr="00087DB8">
        <w:instrText xml:space="preserve"> REF _Ref378781826 \r \h </w:instrText>
      </w:r>
      <w:r w:rsidR="00087DB8">
        <w:instrText xml:space="preserve"> \* MERGEFORMAT </w:instrText>
      </w:r>
      <w:r w:rsidR="00706363" w:rsidRPr="00087DB8">
        <w:fldChar w:fldCharType="separate"/>
      </w:r>
      <w:r w:rsidR="00BC2B63">
        <w:t>15</w:t>
      </w:r>
      <w:r w:rsidR="00706363" w:rsidRPr="00087DB8">
        <w:fldChar w:fldCharType="end"/>
      </w:r>
      <w:r w:rsidRPr="00087DB8">
        <w:t>настоящего Договора, в момент передачи, указанный в уведомлении о вручении; или</w:t>
      </w:r>
      <w:r w:rsidRPr="00087DB8">
        <w:tab/>
      </w:r>
    </w:p>
    <w:p w:rsidR="00712BB1" w:rsidRPr="00087DB8" w:rsidRDefault="00712BB1" w:rsidP="00712BB1">
      <w:pPr>
        <w:pStyle w:val="40"/>
        <w:ind w:left="851" w:firstLine="425"/>
      </w:pPr>
      <w:r w:rsidRPr="00087DB8">
        <w:t>в случае доставки с курьером, в момент доставки,</w:t>
      </w:r>
      <w:r w:rsidRPr="00087DB8">
        <w:tab/>
      </w:r>
    </w:p>
    <w:p w:rsidR="00712BB1" w:rsidRPr="00087DB8" w:rsidRDefault="00712BB1" w:rsidP="00712BB1">
      <w:pPr>
        <w:pStyle w:val="40"/>
        <w:numPr>
          <w:ilvl w:val="0"/>
          <w:numId w:val="0"/>
        </w:numPr>
      </w:pPr>
      <w:r w:rsidRPr="00087DB8">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087DB8">
        <w:tab/>
      </w:r>
    </w:p>
    <w:p w:rsidR="00712BB1" w:rsidRPr="00087DB8" w:rsidRDefault="00712BB1" w:rsidP="00712BB1">
      <w:pPr>
        <w:pStyle w:val="30"/>
        <w:tabs>
          <w:tab w:val="clear" w:pos="1134"/>
          <w:tab w:val="left" w:pos="1701"/>
        </w:tabs>
        <w:ind w:left="426" w:firstLine="425"/>
      </w:pPr>
      <w:r w:rsidRPr="00087DB8">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06363" w:rsidRPr="00087DB8">
        <w:fldChar w:fldCharType="begin"/>
      </w:r>
      <w:r w:rsidR="00706363" w:rsidRPr="00087DB8">
        <w:instrText xml:space="preserve"> REF _Ref378782232 \r \h </w:instrText>
      </w:r>
      <w:r w:rsidR="00087DB8">
        <w:instrText xml:space="preserve"> \* MERGEFORMAT </w:instrText>
      </w:r>
      <w:r w:rsidR="00706363" w:rsidRPr="00087DB8">
        <w:fldChar w:fldCharType="separate"/>
      </w:r>
      <w:r w:rsidR="00BC2B63">
        <w:t>13.1</w:t>
      </w:r>
      <w:r w:rsidR="00706363" w:rsidRPr="00087DB8">
        <w:fldChar w:fldCharType="end"/>
      </w:r>
      <w:r w:rsidRPr="00087DB8">
        <w:t>настоящего Договора при условии, что такое уведомление вступает в силу только:</w:t>
      </w:r>
    </w:p>
    <w:p w:rsidR="00712BB1" w:rsidRPr="00087DB8" w:rsidRDefault="00712BB1" w:rsidP="00712BB1">
      <w:pPr>
        <w:pStyle w:val="40"/>
        <w:tabs>
          <w:tab w:val="left" w:pos="2410"/>
        </w:tabs>
        <w:ind w:left="851" w:firstLine="425"/>
      </w:pPr>
      <w:r w:rsidRPr="00087DB8">
        <w:t>в дату, указанную в уведомлении в качестве даты, в которую осуществляется изменение; либо</w:t>
      </w:r>
    </w:p>
    <w:p w:rsidR="00712BB1" w:rsidRPr="00087DB8" w:rsidRDefault="00712BB1" w:rsidP="00712BB1">
      <w:pPr>
        <w:pStyle w:val="40"/>
        <w:tabs>
          <w:tab w:val="left" w:pos="2410"/>
        </w:tabs>
        <w:ind w:left="851" w:firstLine="425"/>
      </w:pPr>
      <w:r w:rsidRPr="00087DB8">
        <w:t>по прошествии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712BB1" w:rsidRPr="00087DB8" w:rsidRDefault="00712BB1" w:rsidP="00712BB1">
      <w:pPr>
        <w:pStyle w:val="5"/>
        <w:numPr>
          <w:ilvl w:val="0"/>
          <w:numId w:val="0"/>
        </w:numPr>
        <w:ind w:left="1008"/>
        <w:rPr>
          <w:rFonts w:ascii="Times New Roman" w:hAnsi="Times New Roman"/>
        </w:rPr>
      </w:pPr>
    </w:p>
    <w:p w:rsidR="00712BB1" w:rsidRPr="00087DB8" w:rsidRDefault="00712BB1" w:rsidP="00712BB1">
      <w:pPr>
        <w:pStyle w:val="20"/>
        <w:tabs>
          <w:tab w:val="clear" w:pos="1276"/>
          <w:tab w:val="left" w:pos="567"/>
        </w:tabs>
        <w:ind w:left="426" w:hanging="426"/>
        <w:rPr>
          <w:b/>
          <w:i/>
        </w:rPr>
      </w:pPr>
      <w:bookmarkStart w:id="34" w:name="_Ref378782285"/>
      <w:r w:rsidRPr="00087DB8">
        <w:rPr>
          <w:b/>
          <w:i/>
        </w:rPr>
        <w:t>Конфиденциальность</w:t>
      </w:r>
      <w:bookmarkEnd w:id="34"/>
    </w:p>
    <w:p w:rsidR="00712BB1" w:rsidRPr="00087DB8" w:rsidRDefault="00712BB1" w:rsidP="00712BB1">
      <w:pPr>
        <w:pStyle w:val="30"/>
        <w:ind w:left="426" w:firstLine="425"/>
      </w:pPr>
      <w:r w:rsidRPr="00087DB8">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087DB8">
        <w:rPr>
          <w:b/>
        </w:rPr>
        <w:t>Конфиденциальная информация</w:t>
      </w:r>
      <w:r w:rsidRPr="00087DB8">
        <w:t xml:space="preserve">»), должна всегда оставаться собственностью Заказчика. Во избежание разногласий все документы, переданные Заказчиком Подрядчику во исполнение настоящего </w:t>
      </w:r>
      <w:r w:rsidRPr="00087DB8">
        <w:lastRenderedPageBreak/>
        <w:t>Договора, считаются Конфиденциальной информацией, если Заказчиком не оговорено иное в письменной форме.</w:t>
      </w:r>
    </w:p>
    <w:p w:rsidR="00712BB1" w:rsidRPr="00087DB8" w:rsidRDefault="00712BB1" w:rsidP="00712BB1">
      <w:pPr>
        <w:pStyle w:val="30"/>
        <w:ind w:left="426" w:firstLine="425"/>
      </w:pPr>
      <w:r w:rsidRPr="00087DB8">
        <w:t>Подрядчик обязуется сохранять Конфиденциальную информацию, в том числе:</w:t>
      </w:r>
    </w:p>
    <w:p w:rsidR="00712BB1" w:rsidRPr="00087DB8" w:rsidRDefault="00712BB1" w:rsidP="00712BB1">
      <w:pPr>
        <w:pStyle w:val="40"/>
        <w:tabs>
          <w:tab w:val="left" w:pos="2268"/>
        </w:tabs>
        <w:ind w:left="851" w:firstLine="425"/>
      </w:pPr>
      <w:r w:rsidRPr="00087DB8">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12BB1" w:rsidRPr="00087DB8" w:rsidRDefault="00712BB1" w:rsidP="00712BB1">
      <w:pPr>
        <w:pStyle w:val="40"/>
        <w:tabs>
          <w:tab w:val="left" w:pos="2268"/>
        </w:tabs>
        <w:ind w:left="851" w:firstLine="425"/>
      </w:pPr>
      <w:r w:rsidRPr="00087DB8">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12BB1" w:rsidRPr="00087DB8" w:rsidRDefault="00712BB1" w:rsidP="00712BB1">
      <w:pPr>
        <w:pStyle w:val="40"/>
        <w:tabs>
          <w:tab w:val="left" w:pos="2268"/>
        </w:tabs>
        <w:ind w:left="851" w:firstLine="425"/>
      </w:pPr>
      <w:r w:rsidRPr="00087DB8">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706363" w:rsidRPr="00087DB8">
        <w:fldChar w:fldCharType="begin"/>
      </w:r>
      <w:r w:rsidR="00706363" w:rsidRPr="00087DB8">
        <w:instrText xml:space="preserve"> REF _Ref378782261 \r \h </w:instrText>
      </w:r>
      <w:r w:rsidR="00087DB8">
        <w:instrText xml:space="preserve"> \* MERGEFORMAT </w:instrText>
      </w:r>
      <w:r w:rsidR="00706363" w:rsidRPr="00087DB8">
        <w:fldChar w:fldCharType="separate"/>
      </w:r>
      <w:r w:rsidR="00BC2B63">
        <w:t>13.2.3</w:t>
      </w:r>
      <w:r w:rsidR="00706363" w:rsidRPr="00087DB8">
        <w:fldChar w:fldCharType="end"/>
      </w:r>
      <w:r w:rsidRPr="00087DB8">
        <w:t>настоящего Договора;</w:t>
      </w:r>
    </w:p>
    <w:p w:rsidR="00712BB1" w:rsidRPr="00087DB8" w:rsidRDefault="00712BB1" w:rsidP="00712BB1">
      <w:pPr>
        <w:pStyle w:val="40"/>
        <w:tabs>
          <w:tab w:val="left" w:pos="2268"/>
        </w:tabs>
        <w:ind w:left="851" w:firstLine="425"/>
      </w:pPr>
      <w:r w:rsidRPr="00087DB8">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087DB8" w:rsidRDefault="00712BB1" w:rsidP="00712BB1">
      <w:pPr>
        <w:pStyle w:val="40"/>
        <w:tabs>
          <w:tab w:val="left" w:pos="2268"/>
        </w:tabs>
        <w:ind w:left="851" w:firstLine="425"/>
      </w:pPr>
      <w:r w:rsidRPr="00087DB8">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087DB8" w:rsidRDefault="00712BB1" w:rsidP="00712BB1">
      <w:pPr>
        <w:pStyle w:val="30"/>
        <w:tabs>
          <w:tab w:val="clear" w:pos="1134"/>
          <w:tab w:val="left" w:pos="1276"/>
        </w:tabs>
      </w:pPr>
      <w:bookmarkStart w:id="35" w:name="_Ref378782261"/>
      <w:r w:rsidRPr="00087DB8">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5"/>
    </w:p>
    <w:p w:rsidR="00712BB1" w:rsidRPr="00087DB8" w:rsidRDefault="00712BB1" w:rsidP="00712BB1">
      <w:pPr>
        <w:pStyle w:val="30"/>
        <w:tabs>
          <w:tab w:val="clear" w:pos="1134"/>
          <w:tab w:val="left" w:pos="1276"/>
        </w:tabs>
      </w:pPr>
      <w:r w:rsidRPr="00087DB8">
        <w:t xml:space="preserve">Обязательства, указанные в настоящей статье </w:t>
      </w:r>
      <w:r w:rsidR="00706363" w:rsidRPr="00087DB8">
        <w:fldChar w:fldCharType="begin"/>
      </w:r>
      <w:r w:rsidR="00706363" w:rsidRPr="00087DB8">
        <w:instrText xml:space="preserve"> REF _Ref378782285 \r \h </w:instrText>
      </w:r>
      <w:r w:rsidR="00087DB8">
        <w:instrText xml:space="preserve"> \* MERGEFORMAT </w:instrText>
      </w:r>
      <w:r w:rsidR="00706363" w:rsidRPr="00087DB8">
        <w:fldChar w:fldCharType="separate"/>
      </w:r>
      <w:r w:rsidR="00BC2B63">
        <w:t>13.2</w:t>
      </w:r>
      <w:r w:rsidR="00706363" w:rsidRPr="00087DB8">
        <w:fldChar w:fldCharType="end"/>
      </w:r>
      <w:r w:rsidRPr="00087DB8">
        <w:t xml:space="preserve"> будут оставаться в силе бессрочно, вне зависимости от прекращения действия настоящего Договора.</w:t>
      </w:r>
    </w:p>
    <w:p w:rsidR="00712BB1" w:rsidRPr="00087DB8" w:rsidRDefault="00712BB1" w:rsidP="00712BB1">
      <w:pPr>
        <w:pStyle w:val="30"/>
        <w:numPr>
          <w:ilvl w:val="0"/>
          <w:numId w:val="0"/>
        </w:numPr>
        <w:tabs>
          <w:tab w:val="clear" w:pos="1134"/>
          <w:tab w:val="left" w:pos="1276"/>
        </w:tabs>
        <w:ind w:left="567"/>
      </w:pPr>
    </w:p>
    <w:p w:rsidR="00712BB1" w:rsidRPr="00087DB8" w:rsidRDefault="00712BB1" w:rsidP="00712BB1">
      <w:pPr>
        <w:pStyle w:val="20"/>
        <w:tabs>
          <w:tab w:val="clear" w:pos="1276"/>
          <w:tab w:val="left" w:pos="567"/>
        </w:tabs>
        <w:ind w:left="426" w:hanging="426"/>
        <w:rPr>
          <w:b/>
          <w:i/>
        </w:rPr>
      </w:pPr>
      <w:r w:rsidRPr="00087DB8">
        <w:rPr>
          <w:b/>
          <w:i/>
        </w:rPr>
        <w:t>Срок действия Договора</w:t>
      </w:r>
    </w:p>
    <w:p w:rsidR="00712BB1" w:rsidRPr="00087DB8" w:rsidRDefault="00712BB1" w:rsidP="00712BB1">
      <w:pPr>
        <w:pStyle w:val="30"/>
        <w:tabs>
          <w:tab w:val="clear" w:pos="1134"/>
          <w:tab w:val="left" w:pos="1701"/>
        </w:tabs>
        <w:ind w:left="426" w:firstLine="425"/>
      </w:pPr>
      <w:r w:rsidRPr="00087DB8">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087DB8">
        <w:tab/>
        <w:t xml:space="preserve"> </w:t>
      </w:r>
    </w:p>
    <w:p w:rsidR="00712BB1" w:rsidRPr="00087DB8" w:rsidRDefault="00712BB1" w:rsidP="00712BB1">
      <w:pPr>
        <w:pStyle w:val="30"/>
        <w:tabs>
          <w:tab w:val="clear" w:pos="1134"/>
          <w:tab w:val="left" w:pos="1701"/>
        </w:tabs>
        <w:ind w:left="426" w:firstLine="425"/>
      </w:pPr>
      <w:r w:rsidRPr="00087DB8">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00706363" w:rsidRPr="00087DB8">
        <w:fldChar w:fldCharType="begin"/>
      </w:r>
      <w:r w:rsidR="00706363" w:rsidRPr="00087DB8">
        <w:instrText xml:space="preserve"> REF _Ref378782294 \r \h </w:instrText>
      </w:r>
      <w:r w:rsidR="00087DB8">
        <w:instrText xml:space="preserve"> \* MERGEFORMAT </w:instrText>
      </w:r>
      <w:r w:rsidR="00706363" w:rsidRPr="00087DB8">
        <w:fldChar w:fldCharType="separate"/>
      </w:r>
      <w:r w:rsidR="00BC2B63">
        <w:t>12</w:t>
      </w:r>
      <w:r w:rsidR="00706363" w:rsidRPr="00087DB8">
        <w:fldChar w:fldCharType="end"/>
      </w:r>
      <w:r w:rsidRPr="00087DB8">
        <w:t xml:space="preserve"> и </w:t>
      </w:r>
      <w:r w:rsidR="00706363" w:rsidRPr="00087DB8">
        <w:fldChar w:fldCharType="begin"/>
      </w:r>
      <w:r w:rsidR="00706363" w:rsidRPr="00087DB8">
        <w:instrText xml:space="preserve"> REF _Ref378782285 \r \h </w:instrText>
      </w:r>
      <w:r w:rsidR="00087DB8">
        <w:instrText xml:space="preserve"> \* MERGEFORMAT </w:instrText>
      </w:r>
      <w:r w:rsidR="00706363" w:rsidRPr="00087DB8">
        <w:fldChar w:fldCharType="separate"/>
      </w:r>
      <w:r w:rsidR="00BC2B63">
        <w:t>13.2</w:t>
      </w:r>
      <w:r w:rsidR="00706363" w:rsidRPr="00087DB8">
        <w:fldChar w:fldCharType="end"/>
      </w:r>
      <w:r w:rsidRPr="00087DB8">
        <w:t>настоящего Договора.</w:t>
      </w:r>
    </w:p>
    <w:p w:rsidR="00712BB1" w:rsidRPr="00087DB8" w:rsidRDefault="00712BB1" w:rsidP="00712BB1">
      <w:pPr>
        <w:pStyle w:val="30"/>
        <w:numPr>
          <w:ilvl w:val="0"/>
          <w:numId w:val="0"/>
        </w:numPr>
        <w:tabs>
          <w:tab w:val="clear" w:pos="1134"/>
          <w:tab w:val="left" w:pos="1276"/>
        </w:tabs>
        <w:ind w:left="567"/>
      </w:pPr>
    </w:p>
    <w:p w:rsidR="00712BB1" w:rsidRPr="00087DB8" w:rsidRDefault="00712BB1" w:rsidP="00712BB1">
      <w:pPr>
        <w:pStyle w:val="20"/>
        <w:tabs>
          <w:tab w:val="clear" w:pos="1276"/>
          <w:tab w:val="left" w:pos="567"/>
        </w:tabs>
        <w:ind w:left="426" w:hanging="426"/>
        <w:rPr>
          <w:b/>
          <w:i/>
        </w:rPr>
      </w:pPr>
      <w:r w:rsidRPr="00087DB8">
        <w:rPr>
          <w:b/>
          <w:i/>
        </w:rPr>
        <w:t>Применимое право и разрешение споров</w:t>
      </w:r>
    </w:p>
    <w:p w:rsidR="00712BB1" w:rsidRPr="00087DB8" w:rsidRDefault="00712BB1" w:rsidP="00712BB1">
      <w:pPr>
        <w:pStyle w:val="30"/>
        <w:tabs>
          <w:tab w:val="clear" w:pos="1134"/>
          <w:tab w:val="left" w:pos="1701"/>
        </w:tabs>
        <w:ind w:left="426" w:firstLine="425"/>
      </w:pPr>
      <w:r w:rsidRPr="00087DB8">
        <w:t>К отношениям Сторон по настоящему Договору подлежит применению право Российской Федерации.</w:t>
      </w:r>
    </w:p>
    <w:p w:rsidR="0097470D" w:rsidRDefault="0097470D" w:rsidP="00712BB1">
      <w:pPr>
        <w:pStyle w:val="30"/>
        <w:tabs>
          <w:tab w:val="clear" w:pos="1134"/>
          <w:tab w:val="left" w:pos="1701"/>
        </w:tabs>
        <w:ind w:left="426" w:firstLine="425"/>
      </w:pPr>
      <w:bookmarkStart w:id="36" w:name="_Ref378782314"/>
      <w:r>
        <w:t xml:space="preserve">Споры по настоящему Договору, </w:t>
      </w:r>
      <w:r w:rsidRPr="00087DB8">
        <w:t>в том числе связанны</w:t>
      </w:r>
      <w:r>
        <w:t>е</w:t>
      </w:r>
      <w:r w:rsidRPr="00087DB8">
        <w:t xml:space="preserve"> с заключением, недействительностью, изменением или прекращением настоящего Договора</w:t>
      </w:r>
      <w:r>
        <w:t xml:space="preserve">, разрешаются путем переговоров. </w:t>
      </w:r>
    </w:p>
    <w:p w:rsidR="0097470D" w:rsidRDefault="0097470D" w:rsidP="00712BB1">
      <w:pPr>
        <w:pStyle w:val="30"/>
        <w:tabs>
          <w:tab w:val="clear" w:pos="1134"/>
          <w:tab w:val="left" w:pos="1701"/>
        </w:tabs>
        <w:ind w:left="426" w:firstLine="425"/>
      </w:pPr>
      <w:r w:rsidRPr="00087DB8">
        <w:t xml:space="preserve">Если какой-либо спор, не разрешен </w:t>
      </w:r>
      <w:r>
        <w:t xml:space="preserve">путем переговоров, </w:t>
      </w:r>
      <w:r w:rsidRPr="00087DB8">
        <w:t>то этот спор подлежит разрешению в Арбитражном суде города Москвы</w:t>
      </w:r>
      <w:r>
        <w:t xml:space="preserve">, с обязательным соблюдением Сторонами претензионного досудебного порядка разрешения спора. </w:t>
      </w:r>
    </w:p>
    <w:p w:rsidR="0097470D" w:rsidRDefault="0097470D" w:rsidP="00712BB1">
      <w:pPr>
        <w:pStyle w:val="30"/>
        <w:tabs>
          <w:tab w:val="clear" w:pos="1134"/>
          <w:tab w:val="left" w:pos="1701"/>
        </w:tabs>
        <w:ind w:left="426" w:firstLine="425"/>
      </w:pPr>
      <w: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w:t>
      </w:r>
      <w:permStart w:id="1975913561" w:edGrp="everyone"/>
      <w:permEnd w:id="1975913561"/>
      <w:r>
        <w:t xml:space="preserve">претензионный порядок считается соблюденным.  </w:t>
      </w:r>
      <w:permStart w:id="1212288055" w:edGrp="everyone"/>
      <w:permEnd w:id="1212288055"/>
    </w:p>
    <w:bookmarkEnd w:id="36"/>
    <w:p w:rsidR="00712BB1" w:rsidRPr="00087DB8" w:rsidRDefault="00712BB1" w:rsidP="00712BB1">
      <w:pPr>
        <w:pStyle w:val="10"/>
        <w:tabs>
          <w:tab w:val="clear" w:pos="567"/>
          <w:tab w:val="left" w:pos="709"/>
        </w:tabs>
        <w:ind w:left="426" w:hanging="426"/>
      </w:pPr>
      <w:r w:rsidRPr="00087DB8">
        <w:t>ЗАКЛЮЧИТЕЛЬНЫЕ ПОЛОЖЕНИЯ</w:t>
      </w:r>
    </w:p>
    <w:p w:rsidR="00712BB1" w:rsidRPr="00087DB8" w:rsidRDefault="00712BB1" w:rsidP="00712BB1">
      <w:pPr>
        <w:pStyle w:val="20"/>
        <w:tabs>
          <w:tab w:val="left" w:pos="709"/>
        </w:tabs>
        <w:ind w:left="567" w:hanging="567"/>
      </w:pPr>
      <w:r w:rsidRPr="00087DB8">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087DB8" w:rsidRDefault="00712BB1" w:rsidP="00712BB1">
      <w:pPr>
        <w:pStyle w:val="20"/>
        <w:tabs>
          <w:tab w:val="left" w:pos="709"/>
        </w:tabs>
        <w:ind w:left="567" w:hanging="567"/>
      </w:pPr>
      <w:r w:rsidRPr="00087DB8">
        <w:lastRenderedPageBreak/>
        <w:t>Подрядчик не имеет права на удержание результатов Работ по настоящему Договору.</w:t>
      </w:r>
    </w:p>
    <w:p w:rsidR="00712BB1" w:rsidRPr="00087DB8" w:rsidRDefault="00712BB1" w:rsidP="00712BB1">
      <w:pPr>
        <w:pStyle w:val="20"/>
        <w:tabs>
          <w:tab w:val="left" w:pos="709"/>
        </w:tabs>
        <w:ind w:left="567" w:hanging="567"/>
      </w:pPr>
      <w:r w:rsidRPr="00087DB8">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12BB1" w:rsidRPr="00087DB8" w:rsidRDefault="00712BB1" w:rsidP="00712BB1">
      <w:pPr>
        <w:pStyle w:val="20"/>
        <w:tabs>
          <w:tab w:val="left" w:pos="709"/>
        </w:tabs>
        <w:ind w:left="567" w:hanging="567"/>
      </w:pPr>
      <w:r w:rsidRPr="00087DB8">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712BB1" w:rsidRPr="00087DB8" w:rsidRDefault="00712BB1" w:rsidP="00712BB1">
      <w:pPr>
        <w:pStyle w:val="20"/>
        <w:tabs>
          <w:tab w:val="left" w:pos="709"/>
        </w:tabs>
        <w:ind w:left="567" w:hanging="567"/>
      </w:pPr>
      <w:r w:rsidRPr="00087DB8">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087DB8" w:rsidRDefault="00712BB1" w:rsidP="00712BB1">
      <w:pPr>
        <w:pStyle w:val="20"/>
        <w:tabs>
          <w:tab w:val="left" w:pos="709"/>
        </w:tabs>
        <w:ind w:left="567" w:hanging="567"/>
      </w:pPr>
      <w:r w:rsidRPr="00087DB8">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087DB8" w:rsidRDefault="00712BB1" w:rsidP="00712BB1">
      <w:pPr>
        <w:pStyle w:val="20"/>
        <w:tabs>
          <w:tab w:val="left" w:pos="709"/>
        </w:tabs>
        <w:ind w:left="567" w:hanging="567"/>
      </w:pPr>
      <w:r w:rsidRPr="00087DB8">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712BB1" w:rsidRPr="00087DB8" w:rsidRDefault="00712BB1" w:rsidP="00712BB1">
      <w:pPr>
        <w:pStyle w:val="20"/>
        <w:tabs>
          <w:tab w:val="left" w:pos="709"/>
        </w:tabs>
        <w:ind w:left="567" w:hanging="567"/>
      </w:pPr>
      <w:r w:rsidRPr="00087DB8">
        <w:t>Настоящий Договор составлен в двух экземплярах на русском языке по одному экземпляру для каждой из Сторон.</w:t>
      </w:r>
    </w:p>
    <w:p w:rsidR="00712BB1" w:rsidRPr="00087DB8" w:rsidRDefault="00712BB1" w:rsidP="00712BB1">
      <w:pPr>
        <w:pStyle w:val="20"/>
        <w:numPr>
          <w:ilvl w:val="0"/>
          <w:numId w:val="0"/>
        </w:numPr>
        <w:tabs>
          <w:tab w:val="left" w:pos="709"/>
        </w:tabs>
        <w:ind w:left="426" w:hanging="426"/>
      </w:pPr>
    </w:p>
    <w:p w:rsidR="00712BB1" w:rsidRPr="00087DB8" w:rsidRDefault="00712BB1" w:rsidP="00712BB1">
      <w:pPr>
        <w:pStyle w:val="20"/>
        <w:tabs>
          <w:tab w:val="left" w:pos="709"/>
        </w:tabs>
        <w:ind w:left="426" w:hanging="426"/>
        <w:rPr>
          <w:b/>
          <w:i/>
        </w:rPr>
      </w:pPr>
      <w:r w:rsidRPr="00087DB8">
        <w:rPr>
          <w:b/>
          <w:i/>
        </w:rPr>
        <w:t>Приложения:</w:t>
      </w:r>
    </w:p>
    <w:p w:rsidR="00712BB1" w:rsidRPr="00087DB8" w:rsidRDefault="00712BB1" w:rsidP="00712BB1">
      <w:pPr>
        <w:pStyle w:val="210"/>
        <w:spacing w:before="0" w:after="0"/>
        <w:rPr>
          <w:lang w:val="ru-RU"/>
        </w:rPr>
      </w:pPr>
      <w:permStart w:id="1683054113" w:edGrp="everyone"/>
      <w:r w:rsidRPr="00087DB8">
        <w:rPr>
          <w:b/>
          <w:lang w:val="ru-RU"/>
        </w:rPr>
        <w:t xml:space="preserve">Приложение 1 </w:t>
      </w:r>
      <w:r w:rsidRPr="00087DB8">
        <w:rPr>
          <w:b/>
          <w:lang w:val="ru-RU"/>
        </w:rPr>
        <w:tab/>
      </w:r>
      <w:r w:rsidRPr="00087DB8">
        <w:rPr>
          <w:lang w:val="ru-RU"/>
        </w:rPr>
        <w:t xml:space="preserve">Объект </w:t>
      </w:r>
    </w:p>
    <w:p w:rsidR="00712BB1" w:rsidRPr="00087DB8" w:rsidRDefault="00712BB1" w:rsidP="00712BB1">
      <w:pPr>
        <w:pStyle w:val="210"/>
        <w:spacing w:before="0" w:after="0"/>
        <w:rPr>
          <w:lang w:val="ru-RU"/>
        </w:rPr>
      </w:pPr>
      <w:r w:rsidRPr="00087DB8">
        <w:rPr>
          <w:b/>
          <w:lang w:val="ru-RU"/>
        </w:rPr>
        <w:t>Приложение 2</w:t>
      </w:r>
      <w:r w:rsidRPr="00087DB8">
        <w:rPr>
          <w:lang w:val="ru-RU"/>
        </w:rPr>
        <w:tab/>
        <w:t xml:space="preserve">Расчет стоимости работ </w:t>
      </w:r>
    </w:p>
    <w:p w:rsidR="00712BB1" w:rsidRPr="00087DB8" w:rsidRDefault="00712BB1" w:rsidP="00712BB1">
      <w:pPr>
        <w:pStyle w:val="210"/>
        <w:spacing w:before="0" w:after="0"/>
        <w:rPr>
          <w:lang w:val="ru-RU"/>
        </w:rPr>
      </w:pPr>
      <w:r w:rsidRPr="00087DB8">
        <w:rPr>
          <w:b/>
          <w:lang w:val="ru-RU"/>
        </w:rPr>
        <w:t>Приложение 3</w:t>
      </w:r>
      <w:r w:rsidRPr="00087DB8">
        <w:rPr>
          <w:lang w:val="ru-RU"/>
        </w:rPr>
        <w:tab/>
        <w:t xml:space="preserve">Техническое задание </w:t>
      </w:r>
    </w:p>
    <w:p w:rsidR="00712BB1" w:rsidRPr="00087DB8" w:rsidRDefault="00712BB1" w:rsidP="00712BB1">
      <w:pPr>
        <w:pStyle w:val="210"/>
        <w:spacing w:before="0" w:after="0"/>
        <w:rPr>
          <w:lang w:val="ru-RU"/>
        </w:rPr>
      </w:pPr>
      <w:r w:rsidRPr="00087DB8">
        <w:rPr>
          <w:b/>
          <w:lang w:val="ru-RU"/>
        </w:rPr>
        <w:t>Приложение 4</w:t>
      </w:r>
      <w:r w:rsidR="008B2721">
        <w:rPr>
          <w:lang w:val="ru-RU"/>
        </w:rPr>
        <w:tab/>
      </w:r>
      <w:r w:rsidRPr="00087DB8">
        <w:rPr>
          <w:lang w:val="ru-RU"/>
        </w:rPr>
        <w:t>Форма Акта передачи Объекта</w:t>
      </w:r>
      <w:r w:rsidRPr="00087DB8" w:rsidDel="000051A8">
        <w:rPr>
          <w:lang w:val="ru-RU"/>
        </w:rPr>
        <w:t xml:space="preserve"> </w:t>
      </w:r>
    </w:p>
    <w:p w:rsidR="00712BB1" w:rsidRPr="00087DB8" w:rsidRDefault="00712BB1" w:rsidP="00712BB1">
      <w:pPr>
        <w:pStyle w:val="210"/>
        <w:spacing w:before="0" w:after="0"/>
        <w:rPr>
          <w:lang w:val="ru-RU"/>
        </w:rPr>
      </w:pPr>
      <w:r w:rsidRPr="00087DB8">
        <w:rPr>
          <w:b/>
          <w:lang w:val="ru-RU"/>
        </w:rPr>
        <w:t>П</w:t>
      </w:r>
      <w:r w:rsidR="008B2721">
        <w:rPr>
          <w:b/>
          <w:lang w:val="ru-RU"/>
        </w:rPr>
        <w:t>риложение 5</w:t>
      </w:r>
      <w:r w:rsidRPr="00087DB8">
        <w:rPr>
          <w:lang w:val="ru-RU"/>
        </w:rPr>
        <w:tab/>
        <w:t xml:space="preserve">График выполнения работ </w:t>
      </w:r>
    </w:p>
    <w:p w:rsidR="00712BB1" w:rsidRPr="00087DB8" w:rsidRDefault="00712BB1" w:rsidP="00712BB1">
      <w:pPr>
        <w:pStyle w:val="210"/>
        <w:spacing w:before="0" w:after="0"/>
        <w:rPr>
          <w:lang w:val="ru-RU"/>
        </w:rPr>
      </w:pPr>
      <w:r w:rsidRPr="00087DB8">
        <w:rPr>
          <w:b/>
          <w:lang w:val="ru-RU"/>
        </w:rPr>
        <w:t>Приложение 6</w:t>
      </w:r>
      <w:r w:rsidR="008B2721">
        <w:rPr>
          <w:lang w:val="ru-RU"/>
        </w:rPr>
        <w:tab/>
      </w:r>
      <w:r w:rsidRPr="00087DB8">
        <w:rPr>
          <w:lang w:val="ru-RU"/>
        </w:rPr>
        <w:t>Страхование</w:t>
      </w:r>
    </w:p>
    <w:p w:rsidR="00712BB1" w:rsidRPr="00087DB8" w:rsidRDefault="00712BB1" w:rsidP="00712BB1">
      <w:pPr>
        <w:pStyle w:val="10"/>
        <w:tabs>
          <w:tab w:val="clear" w:pos="567"/>
          <w:tab w:val="left" w:pos="709"/>
        </w:tabs>
        <w:ind w:left="426" w:hanging="426"/>
        <w:rPr>
          <w:lang w:val="ru-RU"/>
        </w:rPr>
      </w:pPr>
      <w:bookmarkStart w:id="37" w:name="_Ref378781826"/>
      <w:permEnd w:id="1683054113"/>
      <w:r w:rsidRPr="008B2721">
        <w:rPr>
          <w:lang w:val="ru-RU"/>
        </w:rPr>
        <w:t>РЕКВИЗИТЫ СТОРОН</w:t>
      </w:r>
      <w:bookmarkEnd w:id="37"/>
    </w:p>
    <w:p w:rsidR="00712BB1" w:rsidRPr="00087DB8" w:rsidRDefault="00712BB1" w:rsidP="00712BB1">
      <w:pPr>
        <w:pStyle w:val="20"/>
        <w:tabs>
          <w:tab w:val="clear" w:pos="1276"/>
          <w:tab w:val="left" w:pos="567"/>
        </w:tabs>
        <w:ind w:firstLine="0"/>
        <w:rPr>
          <w:b/>
          <w:i/>
        </w:rPr>
      </w:pPr>
      <w:r w:rsidRPr="00087DB8">
        <w:rPr>
          <w:b/>
          <w:i/>
        </w:rPr>
        <w:t>Заказчик:</w:t>
      </w:r>
    </w:p>
    <w:p w:rsidR="00712BB1" w:rsidRPr="00087DB8" w:rsidRDefault="00712BB1" w:rsidP="00712BB1">
      <w:pPr>
        <w:pStyle w:val="30"/>
        <w:numPr>
          <w:ilvl w:val="0"/>
          <w:numId w:val="0"/>
        </w:numPr>
        <w:tabs>
          <w:tab w:val="left" w:pos="567"/>
        </w:tabs>
      </w:pPr>
      <w:r w:rsidRPr="00087DB8">
        <w:t>ООО «ОДАС Сколково»</w:t>
      </w:r>
    </w:p>
    <w:p w:rsidR="00712BB1" w:rsidRPr="00087DB8" w:rsidRDefault="00712BB1" w:rsidP="00712BB1">
      <w:pPr>
        <w:pStyle w:val="40"/>
        <w:numPr>
          <w:ilvl w:val="0"/>
          <w:numId w:val="0"/>
        </w:numPr>
        <w:tabs>
          <w:tab w:val="left" w:pos="567"/>
        </w:tabs>
        <w:rPr>
          <w:b/>
          <w:i/>
        </w:rPr>
      </w:pPr>
      <w:permStart w:id="1386500359" w:edGrp="everyone"/>
      <w:proofErr w:type="gramStart"/>
      <w:r w:rsidRPr="00087DB8">
        <w:rPr>
          <w:b/>
          <w:i/>
        </w:rPr>
        <w:t>[Адрес места нахождения: г. Москва, территория инновационного центра «Сколково», ул. Луговая, д. 4</w:t>
      </w:r>
      <w:proofErr w:type="gramEnd"/>
    </w:p>
    <w:p w:rsidR="00712BB1" w:rsidRPr="00087DB8" w:rsidRDefault="00712BB1" w:rsidP="00712BB1">
      <w:pPr>
        <w:tabs>
          <w:tab w:val="left" w:pos="567"/>
        </w:tabs>
        <w:rPr>
          <w:b/>
          <w:i/>
          <w:szCs w:val="24"/>
        </w:rPr>
      </w:pPr>
      <w:r w:rsidRPr="00087DB8">
        <w:rPr>
          <w:b/>
          <w:i/>
          <w:szCs w:val="24"/>
        </w:rPr>
        <w:t>ОГРН 1107746949804 ИНН/КПП 7701897590/</w:t>
      </w:r>
      <w:r w:rsidRPr="00CB17ED">
        <w:rPr>
          <w:b/>
          <w:i/>
          <w:color w:val="000000"/>
          <w:szCs w:val="24"/>
        </w:rPr>
        <w:t>773101001</w:t>
      </w:r>
      <w:r w:rsidRPr="00087DB8">
        <w:rPr>
          <w:b/>
          <w:i/>
          <w:szCs w:val="24"/>
        </w:rPr>
        <w:t xml:space="preserve"> ОКПО 68891588 </w:t>
      </w:r>
    </w:p>
    <w:p w:rsidR="00BC2B63" w:rsidRPr="00A97D97" w:rsidRDefault="00BC2B63" w:rsidP="00BC2B63">
      <w:pPr>
        <w:rPr>
          <w:b/>
          <w:i/>
          <w:szCs w:val="24"/>
        </w:rPr>
      </w:pPr>
      <w:proofErr w:type="gramStart"/>
      <w:r w:rsidRPr="00A97D97">
        <w:rPr>
          <w:b/>
          <w:i/>
          <w:szCs w:val="24"/>
        </w:rPr>
        <w:t>р</w:t>
      </w:r>
      <w:proofErr w:type="gramEnd"/>
      <w:r w:rsidRPr="00A97D97">
        <w:rPr>
          <w:b/>
          <w:i/>
          <w:szCs w:val="24"/>
        </w:rPr>
        <w:t xml:space="preserve">/c 40702810492000035846 в ГПБ (АО) БИК 044525823 </w:t>
      </w:r>
    </w:p>
    <w:p w:rsidR="00712BB1" w:rsidRPr="00087DB8" w:rsidRDefault="00BC2B63" w:rsidP="00BC2B63">
      <w:pPr>
        <w:tabs>
          <w:tab w:val="left" w:pos="567"/>
        </w:tabs>
        <w:rPr>
          <w:b/>
          <w:i/>
          <w:szCs w:val="24"/>
        </w:rPr>
      </w:pPr>
      <w:proofErr w:type="gramStart"/>
      <w:r w:rsidRPr="00A97D97">
        <w:rPr>
          <w:b/>
          <w:i/>
          <w:szCs w:val="24"/>
        </w:rPr>
        <w:t>к/с 30101810200000000823</w:t>
      </w:r>
      <w:r w:rsidR="00712BB1" w:rsidRPr="00087DB8">
        <w:rPr>
          <w:b/>
          <w:i/>
          <w:szCs w:val="24"/>
          <w:lang w:val="en-US"/>
        </w:rPr>
        <w:t>]</w:t>
      </w:r>
      <w:proofErr w:type="gramEnd"/>
    </w:p>
    <w:permEnd w:id="1386500359"/>
    <w:p w:rsidR="00712BB1" w:rsidRPr="00087DB8" w:rsidRDefault="00712BB1" w:rsidP="00712BB1">
      <w:pPr>
        <w:tabs>
          <w:tab w:val="left" w:pos="567"/>
        </w:tabs>
        <w:rPr>
          <w:b/>
          <w:i/>
          <w:szCs w:val="24"/>
        </w:rPr>
      </w:pPr>
    </w:p>
    <w:p w:rsidR="00712BB1" w:rsidRPr="00087DB8" w:rsidRDefault="00712BB1" w:rsidP="00712BB1">
      <w:pPr>
        <w:pStyle w:val="20"/>
        <w:tabs>
          <w:tab w:val="clear" w:pos="1276"/>
          <w:tab w:val="left" w:pos="567"/>
        </w:tabs>
        <w:ind w:firstLine="0"/>
        <w:rPr>
          <w:b/>
          <w:i/>
        </w:rPr>
      </w:pPr>
      <w:permStart w:id="1454910405" w:edGrp="everyone"/>
      <w:r w:rsidRPr="00087DB8">
        <w:rPr>
          <w:b/>
          <w:i/>
        </w:rPr>
        <w:t>Подрядчик:</w:t>
      </w:r>
    </w:p>
    <w:p w:rsidR="00712BB1" w:rsidRPr="00087DB8" w:rsidRDefault="00712BB1" w:rsidP="00712BB1">
      <w:pPr>
        <w:pStyle w:val="20"/>
        <w:numPr>
          <w:ilvl w:val="0"/>
          <w:numId w:val="0"/>
        </w:numPr>
        <w:tabs>
          <w:tab w:val="clear" w:pos="1276"/>
          <w:tab w:val="left" w:pos="567"/>
        </w:tabs>
        <w:rPr>
          <w:b/>
          <w:i/>
        </w:rPr>
      </w:pPr>
      <w:r w:rsidRPr="00087DB8">
        <w:t>________________</w:t>
      </w:r>
    </w:p>
    <w:p w:rsidR="00712BB1" w:rsidRPr="00087DB8" w:rsidRDefault="00712BB1" w:rsidP="00712BB1">
      <w:pPr>
        <w:pStyle w:val="afe"/>
        <w:tabs>
          <w:tab w:val="left" w:pos="113"/>
        </w:tabs>
        <w:contextualSpacing/>
        <w:rPr>
          <w:rFonts w:ascii="Times New Roman" w:hAnsi="Times New Roman"/>
          <w:szCs w:val="24"/>
          <w:lang w:val="ru-RU"/>
        </w:rPr>
      </w:pPr>
    </w:p>
    <w:p w:rsidR="00712BB1" w:rsidRPr="00087DB8" w:rsidRDefault="00712BB1" w:rsidP="00712BB1">
      <w:pPr>
        <w:pStyle w:val="10"/>
        <w:numPr>
          <w:ilvl w:val="0"/>
          <w:numId w:val="0"/>
        </w:numPr>
        <w:ind w:left="567"/>
        <w:jc w:val="center"/>
      </w:pPr>
      <w:r w:rsidRPr="00087DB8">
        <w:t>ПОДПИСИ СТОРОН</w:t>
      </w:r>
    </w:p>
    <w:tbl>
      <w:tblPr>
        <w:tblW w:w="0" w:type="auto"/>
        <w:tblInd w:w="108" w:type="dxa"/>
        <w:tblLook w:val="04A0" w:firstRow="1" w:lastRow="0" w:firstColumn="1" w:lastColumn="0" w:noHBand="0" w:noVBand="1"/>
      </w:tblPr>
      <w:tblGrid>
        <w:gridCol w:w="4820"/>
        <w:gridCol w:w="4961"/>
      </w:tblGrid>
      <w:tr w:rsidR="00712BB1" w:rsidRPr="00CB17ED" w:rsidTr="00CB17ED">
        <w:tc>
          <w:tcPr>
            <w:tcW w:w="4820" w:type="dxa"/>
            <w:shd w:val="clear" w:color="auto" w:fill="auto"/>
          </w:tcPr>
          <w:p w:rsidR="00712BB1" w:rsidRPr="00CB17ED" w:rsidRDefault="00712BB1" w:rsidP="004E4413">
            <w:r w:rsidRPr="00CB17ED">
              <w:t>От имени Заказчика</w:t>
            </w:r>
          </w:p>
          <w:p w:rsidR="00712BB1" w:rsidRPr="00CB17ED" w:rsidRDefault="00712BB1" w:rsidP="00CB17ED">
            <w:pPr>
              <w:pStyle w:val="BodyText1"/>
              <w:spacing w:before="0" w:after="0"/>
              <w:rPr>
                <w:lang w:val="ru-RU"/>
              </w:rPr>
            </w:pPr>
          </w:p>
          <w:p w:rsidR="00712BB1" w:rsidRPr="00CB17ED" w:rsidRDefault="00712BB1" w:rsidP="00CB17ED">
            <w:pPr>
              <w:pStyle w:val="210"/>
              <w:spacing w:before="0" w:after="0"/>
              <w:ind w:left="0"/>
              <w:rPr>
                <w:lang w:val="ru-RU"/>
              </w:rPr>
            </w:pPr>
            <w:r w:rsidRPr="00CB17ED">
              <w:rPr>
                <w:lang w:val="ru-RU"/>
              </w:rPr>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0"/>
              <w:numPr>
                <w:ilvl w:val="0"/>
                <w:numId w:val="0"/>
              </w:numPr>
            </w:pPr>
            <w:r w:rsidRPr="00CB17ED">
              <w:t>[Должность]</w:t>
            </w:r>
            <w:r w:rsidRPr="00CB17ED">
              <w:tab/>
            </w:r>
          </w:p>
        </w:tc>
        <w:tc>
          <w:tcPr>
            <w:tcW w:w="4961" w:type="dxa"/>
            <w:shd w:val="clear" w:color="auto" w:fill="auto"/>
          </w:tcPr>
          <w:p w:rsidR="00712BB1" w:rsidRPr="00CB17ED" w:rsidRDefault="00712BB1" w:rsidP="004E4413">
            <w:r w:rsidRPr="00CB17ED">
              <w:t>От имени  Подрядчика</w:t>
            </w:r>
          </w:p>
          <w:p w:rsidR="00712BB1" w:rsidRPr="00CB17ED" w:rsidRDefault="00712BB1" w:rsidP="00CB17ED">
            <w:pPr>
              <w:pStyle w:val="20"/>
              <w:numPr>
                <w:ilvl w:val="0"/>
                <w:numId w:val="0"/>
              </w:numPr>
              <w:ind w:left="567"/>
            </w:pPr>
          </w:p>
          <w:p w:rsidR="00712BB1" w:rsidRPr="00CB17ED" w:rsidRDefault="00712BB1" w:rsidP="00CB17ED">
            <w:pPr>
              <w:pStyle w:val="20"/>
              <w:numPr>
                <w:ilvl w:val="0"/>
                <w:numId w:val="0"/>
              </w:numPr>
              <w:ind w:left="34"/>
            </w:pPr>
            <w:r w:rsidRPr="00CB17ED">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10"/>
              <w:spacing w:before="0" w:after="0"/>
              <w:ind w:left="0"/>
              <w:rPr>
                <w:lang w:val="ru-RU"/>
              </w:rPr>
            </w:pPr>
            <w:r w:rsidRPr="00CB17ED">
              <w:rPr>
                <w:lang w:val="ru-RU"/>
              </w:rPr>
              <w:t>[Должность]</w:t>
            </w:r>
            <w:r w:rsidRPr="00CB17ED">
              <w:rPr>
                <w:lang w:val="ru-RU"/>
              </w:rPr>
              <w:tab/>
            </w:r>
          </w:p>
        </w:tc>
      </w:tr>
    </w:tbl>
    <w:p w:rsidR="00712BB1" w:rsidRPr="00087DB8" w:rsidRDefault="00712BB1" w:rsidP="00712BB1">
      <w:pPr>
        <w:spacing w:after="200" w:line="276" w:lineRule="auto"/>
        <w:jc w:val="left"/>
        <w:rPr>
          <w:rStyle w:val="aff5"/>
          <w:rFonts w:eastAsia="MS Mincho"/>
          <w:b/>
          <w:caps/>
          <w:szCs w:val="20"/>
        </w:rPr>
      </w:pPr>
    </w:p>
    <w:permEnd w:id="1454910405"/>
    <w:p w:rsidR="00712BB1" w:rsidRPr="00087DB8" w:rsidRDefault="00712BB1" w:rsidP="00712BB1">
      <w:pPr>
        <w:pStyle w:val="LBScheduleHeading"/>
        <w:rPr>
          <w:rStyle w:val="aff5"/>
          <w:lang w:val="ru-RU"/>
        </w:rPr>
      </w:pPr>
      <w:r w:rsidRPr="00087DB8">
        <w:rPr>
          <w:rStyle w:val="aff5"/>
          <w:lang w:val="ru-RU"/>
        </w:rPr>
        <w:lastRenderedPageBreak/>
        <w:t>Приложение 1</w:t>
      </w:r>
    </w:p>
    <w:p w:rsidR="00712BB1" w:rsidRPr="00087DB8" w:rsidRDefault="00712BB1" w:rsidP="00712BB1">
      <w:pPr>
        <w:jc w:val="center"/>
        <w:rPr>
          <w:rStyle w:val="aff5"/>
          <w:b/>
        </w:rPr>
      </w:pPr>
      <w:r w:rsidRPr="00087DB8">
        <w:rPr>
          <w:rStyle w:val="aff5"/>
          <w:b/>
        </w:rPr>
        <w:t xml:space="preserve">к </w:t>
      </w:r>
      <w:r w:rsidRPr="00087DB8">
        <w:rPr>
          <w:rFonts w:eastAsia="MS Mincho"/>
          <w:b/>
          <w:szCs w:val="24"/>
        </w:rPr>
        <w:t>Договору подряда № ___ от «__» _________ 201__ г.</w:t>
      </w:r>
    </w:p>
    <w:p w:rsidR="00712BB1" w:rsidRPr="00087DB8" w:rsidRDefault="00712BB1" w:rsidP="00712BB1"/>
    <w:p w:rsidR="00712BB1" w:rsidRPr="00087DB8" w:rsidRDefault="00712BB1" w:rsidP="00712BB1">
      <w:pPr>
        <w:jc w:val="center"/>
        <w:rPr>
          <w:b/>
        </w:rPr>
      </w:pPr>
      <w:r w:rsidRPr="00087DB8">
        <w:rPr>
          <w:b/>
        </w:rPr>
        <w:t>ОБЪЕКТ</w:t>
      </w:r>
    </w:p>
    <w:p w:rsidR="00712BB1" w:rsidRPr="00087DB8" w:rsidRDefault="00712BB1" w:rsidP="00712BB1">
      <w:permStart w:id="947463218" w:edGrp="everyone"/>
    </w:p>
    <w:p w:rsidR="00712BB1" w:rsidRPr="00087DB8" w:rsidRDefault="00712BB1" w:rsidP="00712BB1">
      <w:r w:rsidRPr="00087DB8">
        <w:t>______________</w:t>
      </w:r>
    </w:p>
    <w:p w:rsidR="00712BB1" w:rsidRPr="00087DB8" w:rsidRDefault="00712BB1" w:rsidP="00712BB1">
      <w:pPr>
        <w:pStyle w:val="10"/>
        <w:numPr>
          <w:ilvl w:val="0"/>
          <w:numId w:val="0"/>
        </w:numPr>
        <w:ind w:left="567"/>
        <w:jc w:val="center"/>
      </w:pPr>
      <w:r w:rsidRPr="00087DB8">
        <w:t>ПОДПИСИ СТОРОН</w:t>
      </w:r>
    </w:p>
    <w:p w:rsidR="00712BB1" w:rsidRPr="00087DB8" w:rsidRDefault="00712BB1" w:rsidP="00712BB1"/>
    <w:tbl>
      <w:tblPr>
        <w:tblW w:w="0" w:type="auto"/>
        <w:tblInd w:w="108" w:type="dxa"/>
        <w:tblLook w:val="04A0" w:firstRow="1" w:lastRow="0" w:firstColumn="1" w:lastColumn="0" w:noHBand="0" w:noVBand="1"/>
      </w:tblPr>
      <w:tblGrid>
        <w:gridCol w:w="4820"/>
        <w:gridCol w:w="4961"/>
      </w:tblGrid>
      <w:tr w:rsidR="00712BB1" w:rsidRPr="00CB17ED" w:rsidTr="00CB17ED">
        <w:tc>
          <w:tcPr>
            <w:tcW w:w="4820" w:type="dxa"/>
            <w:shd w:val="clear" w:color="auto" w:fill="auto"/>
          </w:tcPr>
          <w:p w:rsidR="00712BB1" w:rsidRPr="00CB17ED" w:rsidRDefault="00712BB1" w:rsidP="004E4413">
            <w:r w:rsidRPr="00CB17ED">
              <w:t>От имени Заказчика</w:t>
            </w:r>
          </w:p>
          <w:p w:rsidR="00712BB1" w:rsidRPr="00CB17ED" w:rsidRDefault="00712BB1" w:rsidP="00CB17ED">
            <w:pPr>
              <w:pStyle w:val="BodyText1"/>
              <w:spacing w:before="0" w:after="0"/>
              <w:rPr>
                <w:lang w:val="ru-RU"/>
              </w:rPr>
            </w:pPr>
          </w:p>
          <w:p w:rsidR="00712BB1" w:rsidRPr="00CB17ED" w:rsidRDefault="00712BB1" w:rsidP="00CB17ED">
            <w:pPr>
              <w:pStyle w:val="210"/>
              <w:spacing w:before="0" w:after="0"/>
              <w:ind w:left="0"/>
              <w:rPr>
                <w:lang w:val="ru-RU"/>
              </w:rPr>
            </w:pPr>
            <w:r w:rsidRPr="00CB17ED">
              <w:rPr>
                <w:lang w:val="ru-RU"/>
              </w:rPr>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0"/>
              <w:numPr>
                <w:ilvl w:val="0"/>
                <w:numId w:val="0"/>
              </w:numPr>
            </w:pPr>
            <w:r w:rsidRPr="00CB17ED">
              <w:t>[Должность]</w:t>
            </w:r>
          </w:p>
        </w:tc>
        <w:tc>
          <w:tcPr>
            <w:tcW w:w="4961" w:type="dxa"/>
            <w:shd w:val="clear" w:color="auto" w:fill="auto"/>
          </w:tcPr>
          <w:p w:rsidR="00712BB1" w:rsidRPr="00CB17ED" w:rsidRDefault="00712BB1" w:rsidP="004E4413">
            <w:r w:rsidRPr="00CB17ED">
              <w:t>От имени  Подрядчика</w:t>
            </w:r>
          </w:p>
          <w:p w:rsidR="00712BB1" w:rsidRPr="00CB17ED" w:rsidRDefault="00712BB1" w:rsidP="00CB17ED">
            <w:pPr>
              <w:pStyle w:val="20"/>
              <w:numPr>
                <w:ilvl w:val="0"/>
                <w:numId w:val="0"/>
              </w:numPr>
              <w:ind w:left="567"/>
            </w:pPr>
          </w:p>
          <w:p w:rsidR="00712BB1" w:rsidRPr="00CB17ED" w:rsidRDefault="00712BB1" w:rsidP="00CB17ED">
            <w:pPr>
              <w:pStyle w:val="20"/>
              <w:numPr>
                <w:ilvl w:val="0"/>
                <w:numId w:val="0"/>
              </w:numPr>
              <w:tabs>
                <w:tab w:val="clear" w:pos="1276"/>
                <w:tab w:val="left" w:pos="1168"/>
              </w:tabs>
              <w:ind w:left="34"/>
            </w:pPr>
            <w:r w:rsidRPr="00CB17ED">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10"/>
              <w:spacing w:before="0" w:after="0"/>
              <w:ind w:left="0"/>
              <w:rPr>
                <w:lang w:val="ru-RU"/>
              </w:rPr>
            </w:pPr>
            <w:r w:rsidRPr="00CB17ED">
              <w:rPr>
                <w:lang w:val="ru-RU"/>
              </w:rPr>
              <w:t>[Должность]</w:t>
            </w:r>
          </w:p>
        </w:tc>
      </w:tr>
      <w:permEnd w:id="947463218"/>
    </w:tbl>
    <w:p w:rsidR="00712BB1" w:rsidRPr="00087DB8" w:rsidRDefault="00712BB1" w:rsidP="00712BB1">
      <w:pPr>
        <w:pStyle w:val="af8"/>
        <w:rPr>
          <w:rFonts w:ascii="Times New Roman" w:hAnsi="Times New Roman" w:cs="Times New Roman"/>
        </w:rPr>
      </w:pPr>
    </w:p>
    <w:p w:rsidR="00712BB1" w:rsidRPr="00087DB8" w:rsidRDefault="00712BB1" w:rsidP="00712BB1">
      <w:pPr>
        <w:pStyle w:val="LBScheduleHeading"/>
        <w:rPr>
          <w:lang w:val="ru-RU"/>
        </w:rPr>
      </w:pPr>
      <w:permStart w:id="507588678" w:edGrp="everyone"/>
      <w:r w:rsidRPr="00087DB8">
        <w:rPr>
          <w:lang w:val="ru-RU"/>
        </w:rPr>
        <w:lastRenderedPageBreak/>
        <w:t>Приложение 2</w:t>
      </w:r>
    </w:p>
    <w:p w:rsidR="00712BB1" w:rsidRPr="00087DB8" w:rsidRDefault="00712BB1" w:rsidP="00712BB1">
      <w:pPr>
        <w:jc w:val="center"/>
        <w:rPr>
          <w:b/>
        </w:rPr>
      </w:pPr>
      <w:r w:rsidRPr="00087DB8">
        <w:rPr>
          <w:b/>
        </w:rPr>
        <w:t xml:space="preserve">к </w:t>
      </w:r>
      <w:r w:rsidRPr="00087DB8">
        <w:rPr>
          <w:rFonts w:eastAsia="MS Mincho"/>
          <w:b/>
          <w:szCs w:val="24"/>
        </w:rPr>
        <w:t>Договору подряда № ___ от «__» _________ 201__ г.</w:t>
      </w:r>
    </w:p>
    <w:p w:rsidR="00712BB1" w:rsidRPr="00087DB8" w:rsidRDefault="00712BB1" w:rsidP="00712BB1">
      <w:pPr>
        <w:jc w:val="center"/>
        <w:rPr>
          <w:b/>
        </w:rPr>
      </w:pPr>
    </w:p>
    <w:p w:rsidR="00712BB1" w:rsidRPr="00087DB8" w:rsidRDefault="00712BB1" w:rsidP="00712BB1">
      <w:pPr>
        <w:jc w:val="center"/>
        <w:rPr>
          <w:b/>
        </w:rPr>
      </w:pPr>
      <w:r w:rsidRPr="00087DB8">
        <w:rPr>
          <w:b/>
        </w:rPr>
        <w:t>РАСЧЕТ СТОИМОСТИ РАБОТ</w:t>
      </w:r>
    </w:p>
    <w:p w:rsidR="00712BB1" w:rsidRPr="00087DB8" w:rsidRDefault="00712BB1" w:rsidP="00712BB1"/>
    <w:permEnd w:id="507588678"/>
    <w:p w:rsidR="00712BB1" w:rsidRPr="00087DB8" w:rsidRDefault="00712BB1" w:rsidP="00712BB1">
      <w:pPr>
        <w:pStyle w:val="10"/>
        <w:numPr>
          <w:ilvl w:val="0"/>
          <w:numId w:val="0"/>
        </w:numPr>
        <w:ind w:left="567"/>
        <w:jc w:val="center"/>
        <w:rPr>
          <w:rStyle w:val="aff5"/>
        </w:rPr>
      </w:pPr>
      <w:r w:rsidRPr="00087DB8">
        <w:rPr>
          <w:rStyle w:val="aff5"/>
        </w:rPr>
        <w:t>ПОДПИСИ СТОРОН</w:t>
      </w:r>
    </w:p>
    <w:p w:rsidR="00712BB1" w:rsidRPr="00087DB8" w:rsidRDefault="00712BB1" w:rsidP="00712BB1"/>
    <w:tbl>
      <w:tblPr>
        <w:tblW w:w="0" w:type="auto"/>
        <w:tblInd w:w="108" w:type="dxa"/>
        <w:tblLook w:val="04A0" w:firstRow="1" w:lastRow="0" w:firstColumn="1" w:lastColumn="0" w:noHBand="0" w:noVBand="1"/>
      </w:tblPr>
      <w:tblGrid>
        <w:gridCol w:w="4820"/>
        <w:gridCol w:w="4961"/>
      </w:tblGrid>
      <w:tr w:rsidR="00712BB1" w:rsidRPr="00CB17ED" w:rsidTr="00CB17ED">
        <w:tc>
          <w:tcPr>
            <w:tcW w:w="4820" w:type="dxa"/>
            <w:shd w:val="clear" w:color="auto" w:fill="auto"/>
          </w:tcPr>
          <w:p w:rsidR="00712BB1" w:rsidRPr="00CB17ED" w:rsidRDefault="00712BB1" w:rsidP="004E4413">
            <w:permStart w:id="906119831" w:edGrp="everyone" w:colFirst="0" w:colLast="0"/>
            <w:permStart w:id="901196243" w:edGrp="everyone" w:colFirst="1" w:colLast="1"/>
            <w:r w:rsidRPr="00CB17ED">
              <w:t>От имени Заказчика</w:t>
            </w:r>
          </w:p>
          <w:p w:rsidR="00712BB1" w:rsidRPr="00CB17ED" w:rsidRDefault="00712BB1" w:rsidP="00CB17ED">
            <w:pPr>
              <w:pStyle w:val="BodyText1"/>
              <w:spacing w:before="0" w:after="0"/>
              <w:rPr>
                <w:lang w:val="ru-RU"/>
              </w:rPr>
            </w:pPr>
          </w:p>
          <w:p w:rsidR="00712BB1" w:rsidRPr="00CB17ED" w:rsidRDefault="00712BB1" w:rsidP="00CB17ED">
            <w:pPr>
              <w:pStyle w:val="210"/>
              <w:spacing w:before="0" w:after="0"/>
              <w:ind w:left="0"/>
              <w:rPr>
                <w:lang w:val="ru-RU"/>
              </w:rPr>
            </w:pPr>
            <w:r w:rsidRPr="00CB17ED">
              <w:rPr>
                <w:lang w:val="ru-RU"/>
              </w:rPr>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0"/>
              <w:numPr>
                <w:ilvl w:val="0"/>
                <w:numId w:val="0"/>
              </w:numPr>
              <w:ind w:left="34"/>
            </w:pPr>
            <w:r w:rsidRPr="00CB17ED">
              <w:t>[Должность]</w:t>
            </w:r>
          </w:p>
        </w:tc>
        <w:tc>
          <w:tcPr>
            <w:tcW w:w="4961" w:type="dxa"/>
            <w:shd w:val="clear" w:color="auto" w:fill="auto"/>
          </w:tcPr>
          <w:p w:rsidR="00712BB1" w:rsidRPr="00CB17ED" w:rsidRDefault="00712BB1" w:rsidP="004E4413">
            <w:r w:rsidRPr="00CB17ED">
              <w:t>От имени  Подрядчика</w:t>
            </w:r>
          </w:p>
          <w:p w:rsidR="00712BB1" w:rsidRPr="00CB17ED" w:rsidRDefault="00712BB1" w:rsidP="00CB17ED">
            <w:pPr>
              <w:pStyle w:val="20"/>
              <w:numPr>
                <w:ilvl w:val="0"/>
                <w:numId w:val="0"/>
              </w:numPr>
              <w:ind w:left="567"/>
            </w:pPr>
          </w:p>
          <w:p w:rsidR="00712BB1" w:rsidRPr="00CB17ED" w:rsidRDefault="00712BB1" w:rsidP="00CB17ED">
            <w:pPr>
              <w:pStyle w:val="20"/>
              <w:numPr>
                <w:ilvl w:val="0"/>
                <w:numId w:val="0"/>
              </w:numPr>
              <w:ind w:left="34"/>
            </w:pPr>
            <w:r w:rsidRPr="00CB17ED">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10"/>
              <w:spacing w:before="0" w:after="0"/>
              <w:ind w:left="0"/>
              <w:rPr>
                <w:lang w:val="ru-RU"/>
              </w:rPr>
            </w:pPr>
            <w:r w:rsidRPr="00CB17ED">
              <w:rPr>
                <w:lang w:val="ru-RU"/>
              </w:rPr>
              <w:t>[Должность]</w:t>
            </w:r>
          </w:p>
        </w:tc>
      </w:tr>
      <w:permEnd w:id="906119831"/>
      <w:permEnd w:id="901196243"/>
    </w:tbl>
    <w:p w:rsidR="00712BB1" w:rsidRPr="00087DB8" w:rsidRDefault="00712BB1" w:rsidP="00712BB1"/>
    <w:p w:rsidR="00712BB1" w:rsidRPr="00087DB8" w:rsidRDefault="00712BB1" w:rsidP="00712BB1">
      <w:pPr>
        <w:pStyle w:val="LBScheduleHeading"/>
        <w:spacing w:before="0" w:after="0"/>
        <w:rPr>
          <w:lang w:val="ru-RU"/>
        </w:rPr>
      </w:pPr>
      <w:r w:rsidRPr="00087DB8">
        <w:rPr>
          <w:lang w:val="ru-RU"/>
        </w:rPr>
        <w:lastRenderedPageBreak/>
        <w:t>Приложение 3</w:t>
      </w:r>
    </w:p>
    <w:p w:rsidR="00712BB1" w:rsidRPr="00087DB8" w:rsidRDefault="00712BB1" w:rsidP="00712BB1">
      <w:pPr>
        <w:jc w:val="center"/>
        <w:rPr>
          <w:b/>
        </w:rPr>
      </w:pPr>
      <w:r w:rsidRPr="00087DB8">
        <w:rPr>
          <w:rFonts w:eastAsia="MS Mincho"/>
          <w:b/>
          <w:szCs w:val="24"/>
        </w:rPr>
        <w:t>к Договору подряда № ___ от «__» _________ 201__ г.</w:t>
      </w:r>
    </w:p>
    <w:p w:rsidR="00712BB1" w:rsidRPr="00087DB8" w:rsidRDefault="00712BB1" w:rsidP="00712BB1">
      <w:pPr>
        <w:jc w:val="center"/>
        <w:rPr>
          <w:b/>
        </w:rPr>
      </w:pPr>
    </w:p>
    <w:p w:rsidR="00712BB1" w:rsidRPr="00087DB8" w:rsidRDefault="00712BB1" w:rsidP="00712BB1">
      <w:pPr>
        <w:jc w:val="center"/>
        <w:rPr>
          <w:b/>
        </w:rPr>
      </w:pPr>
      <w:r w:rsidRPr="00087DB8">
        <w:rPr>
          <w:b/>
        </w:rPr>
        <w:t>ТЕХНИЧЕСКОЕ ЗАДАНИЕ</w:t>
      </w:r>
    </w:p>
    <w:p w:rsidR="00712BB1" w:rsidRPr="00087DB8" w:rsidRDefault="00712BB1" w:rsidP="00712BB1"/>
    <w:p w:rsidR="00712BB1" w:rsidRPr="00087DB8" w:rsidRDefault="00712BB1" w:rsidP="00712BB1">
      <w:permStart w:id="1607623695" w:edGrp="everyone"/>
      <w:r w:rsidRPr="00087DB8">
        <w:t>______________</w:t>
      </w:r>
    </w:p>
    <w:p w:rsidR="00712BB1" w:rsidRPr="00087DB8" w:rsidRDefault="00712BB1" w:rsidP="00712BB1">
      <w:pPr>
        <w:pStyle w:val="10"/>
        <w:numPr>
          <w:ilvl w:val="0"/>
          <w:numId w:val="0"/>
        </w:numPr>
        <w:tabs>
          <w:tab w:val="clear" w:pos="567"/>
          <w:tab w:val="left" w:pos="142"/>
        </w:tabs>
        <w:jc w:val="center"/>
      </w:pPr>
      <w:r w:rsidRPr="00087DB8">
        <w:t>ПОДПИСИ СТОРОН</w:t>
      </w:r>
    </w:p>
    <w:p w:rsidR="00712BB1" w:rsidRPr="00087DB8" w:rsidRDefault="00712BB1" w:rsidP="00712BB1"/>
    <w:tbl>
      <w:tblPr>
        <w:tblW w:w="0" w:type="auto"/>
        <w:tblInd w:w="108" w:type="dxa"/>
        <w:tblLook w:val="04A0" w:firstRow="1" w:lastRow="0" w:firstColumn="1" w:lastColumn="0" w:noHBand="0" w:noVBand="1"/>
      </w:tblPr>
      <w:tblGrid>
        <w:gridCol w:w="4820"/>
        <w:gridCol w:w="4961"/>
      </w:tblGrid>
      <w:tr w:rsidR="00712BB1" w:rsidRPr="00CB17ED" w:rsidTr="00CB17ED">
        <w:tc>
          <w:tcPr>
            <w:tcW w:w="4820" w:type="dxa"/>
            <w:shd w:val="clear" w:color="auto" w:fill="auto"/>
          </w:tcPr>
          <w:p w:rsidR="00712BB1" w:rsidRPr="00CB17ED" w:rsidRDefault="00712BB1" w:rsidP="004E4413">
            <w:r w:rsidRPr="00CB17ED">
              <w:t>От имени Заказчика</w:t>
            </w:r>
          </w:p>
          <w:p w:rsidR="00712BB1" w:rsidRPr="00CB17ED" w:rsidRDefault="00712BB1" w:rsidP="00CB17ED">
            <w:pPr>
              <w:pStyle w:val="BodyText1"/>
              <w:spacing w:before="0" w:after="0"/>
              <w:rPr>
                <w:lang w:val="ru-RU"/>
              </w:rPr>
            </w:pPr>
          </w:p>
          <w:p w:rsidR="00712BB1" w:rsidRPr="00CB17ED" w:rsidRDefault="00712BB1" w:rsidP="00CB17ED">
            <w:pPr>
              <w:pStyle w:val="210"/>
              <w:spacing w:before="0" w:after="0"/>
              <w:ind w:left="0"/>
              <w:rPr>
                <w:lang w:val="ru-RU"/>
              </w:rPr>
            </w:pPr>
            <w:r w:rsidRPr="00CB17ED">
              <w:rPr>
                <w:lang w:val="ru-RU"/>
              </w:rPr>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0"/>
              <w:numPr>
                <w:ilvl w:val="0"/>
                <w:numId w:val="0"/>
              </w:numPr>
              <w:ind w:left="34"/>
            </w:pPr>
            <w:r w:rsidRPr="00CB17ED">
              <w:t>[Должность]</w:t>
            </w:r>
            <w:r w:rsidRPr="00CB17ED">
              <w:tab/>
            </w:r>
          </w:p>
        </w:tc>
        <w:tc>
          <w:tcPr>
            <w:tcW w:w="4961" w:type="dxa"/>
            <w:shd w:val="clear" w:color="auto" w:fill="auto"/>
          </w:tcPr>
          <w:p w:rsidR="00712BB1" w:rsidRPr="00CB17ED" w:rsidRDefault="00712BB1" w:rsidP="004E4413">
            <w:r w:rsidRPr="00CB17ED">
              <w:t>От имени  Подрядчика</w:t>
            </w:r>
          </w:p>
          <w:p w:rsidR="00712BB1" w:rsidRPr="00CB17ED" w:rsidRDefault="00712BB1" w:rsidP="00CB17ED">
            <w:pPr>
              <w:pStyle w:val="20"/>
              <w:numPr>
                <w:ilvl w:val="0"/>
                <w:numId w:val="0"/>
              </w:numPr>
              <w:ind w:left="567"/>
            </w:pPr>
          </w:p>
          <w:p w:rsidR="00712BB1" w:rsidRPr="00CB17ED" w:rsidRDefault="00712BB1" w:rsidP="00CB17ED">
            <w:pPr>
              <w:pStyle w:val="20"/>
              <w:numPr>
                <w:ilvl w:val="0"/>
                <w:numId w:val="0"/>
              </w:numPr>
            </w:pPr>
            <w:r w:rsidRPr="00CB17ED">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10"/>
              <w:spacing w:before="0" w:after="0"/>
              <w:ind w:left="0"/>
              <w:rPr>
                <w:lang w:val="ru-RU"/>
              </w:rPr>
            </w:pPr>
            <w:r w:rsidRPr="00CB17ED">
              <w:rPr>
                <w:lang w:val="ru-RU"/>
              </w:rPr>
              <w:t>[Должность]</w:t>
            </w:r>
            <w:r w:rsidRPr="00CB17ED">
              <w:rPr>
                <w:lang w:val="ru-RU"/>
              </w:rPr>
              <w:tab/>
            </w:r>
          </w:p>
        </w:tc>
      </w:tr>
    </w:tbl>
    <w:p w:rsidR="00712BB1" w:rsidRPr="00087DB8" w:rsidRDefault="00712BB1" w:rsidP="00712BB1">
      <w:pPr>
        <w:pStyle w:val="af8"/>
        <w:rPr>
          <w:rFonts w:ascii="Times New Roman" w:hAnsi="Times New Roman" w:cs="Times New Roman"/>
        </w:rPr>
      </w:pPr>
    </w:p>
    <w:p w:rsidR="00712BB1" w:rsidRPr="00087DB8" w:rsidRDefault="00712BB1" w:rsidP="00712BB1">
      <w:pPr>
        <w:pStyle w:val="LBScheduleHeading"/>
        <w:rPr>
          <w:lang w:val="ru-RU"/>
        </w:rPr>
      </w:pPr>
      <w:r w:rsidRPr="00087DB8">
        <w:rPr>
          <w:lang w:val="ru-RU"/>
        </w:rPr>
        <w:lastRenderedPageBreak/>
        <w:t>Приложение 4</w:t>
      </w:r>
    </w:p>
    <w:p w:rsidR="00712BB1" w:rsidRPr="00087DB8" w:rsidRDefault="00712BB1" w:rsidP="00712BB1">
      <w:pPr>
        <w:jc w:val="center"/>
        <w:rPr>
          <w:b/>
        </w:rPr>
      </w:pPr>
      <w:r w:rsidRPr="00087DB8">
        <w:rPr>
          <w:rFonts w:eastAsia="MS Mincho"/>
          <w:b/>
          <w:szCs w:val="24"/>
        </w:rPr>
        <w:t>к Договору подряда № ___ от «__» _________ 201__ г.</w:t>
      </w:r>
    </w:p>
    <w:p w:rsidR="00712BB1" w:rsidRPr="00087DB8" w:rsidRDefault="00712BB1" w:rsidP="00712BB1">
      <w:pPr>
        <w:jc w:val="center"/>
        <w:rPr>
          <w:b/>
        </w:rPr>
      </w:pPr>
    </w:p>
    <w:p w:rsidR="00712BB1" w:rsidRPr="00087DB8" w:rsidRDefault="00712BB1" w:rsidP="00712BB1">
      <w:pPr>
        <w:jc w:val="center"/>
        <w:rPr>
          <w:b/>
        </w:rPr>
      </w:pPr>
      <w:r w:rsidRPr="00087DB8">
        <w:rPr>
          <w:b/>
        </w:rPr>
        <w:t>ФОРМА АКТА ПЕРЕДАЧИ ОБЪЕКТА</w:t>
      </w:r>
    </w:p>
    <w:p w:rsidR="00712BB1" w:rsidRPr="00087DB8" w:rsidRDefault="00712BB1" w:rsidP="00712BB1">
      <w:pPr>
        <w:jc w:val="center"/>
        <w:rPr>
          <w:b/>
        </w:rPr>
      </w:pPr>
    </w:p>
    <w:p w:rsidR="00712BB1" w:rsidRPr="00087DB8" w:rsidRDefault="00712BB1" w:rsidP="00712BB1">
      <w:pPr>
        <w:jc w:val="center"/>
        <w:rPr>
          <w:rFonts w:eastAsia="MS Mincho"/>
          <w:b/>
        </w:rPr>
      </w:pPr>
      <w:r w:rsidRPr="00087DB8">
        <w:rPr>
          <w:b/>
        </w:rPr>
        <w:t>Акт передачи Объекта</w:t>
      </w:r>
    </w:p>
    <w:p w:rsidR="00712BB1" w:rsidRPr="00087DB8" w:rsidRDefault="00712BB1" w:rsidP="00712BB1">
      <w:pPr>
        <w:pStyle w:val="20"/>
        <w:numPr>
          <w:ilvl w:val="0"/>
          <w:numId w:val="0"/>
        </w:numPr>
        <w:ind w:left="567"/>
        <w:jc w:val="center"/>
        <w:rPr>
          <w:rFonts w:eastAsia="MS Mincho"/>
          <w:b/>
        </w:rPr>
      </w:pPr>
      <w:r w:rsidRPr="00087DB8">
        <w:rPr>
          <w:rFonts w:eastAsia="MS Mincho"/>
          <w:b/>
        </w:rPr>
        <w:t>по Договору подряда № ___ от «__» _________ 201__ г.</w:t>
      </w:r>
    </w:p>
    <w:p w:rsidR="00712BB1" w:rsidRPr="00087DB8" w:rsidRDefault="00712BB1" w:rsidP="00712BB1">
      <w:pPr>
        <w:pStyle w:val="20"/>
        <w:numPr>
          <w:ilvl w:val="0"/>
          <w:numId w:val="0"/>
        </w:numPr>
        <w:ind w:left="567"/>
        <w:jc w:val="center"/>
        <w:rPr>
          <w:rFonts w:eastAsia="MS Mincho"/>
          <w:b/>
        </w:rPr>
      </w:pPr>
    </w:p>
    <w:p w:rsidR="00712BB1" w:rsidRPr="00087DB8" w:rsidRDefault="00712BB1" w:rsidP="00712BB1">
      <w:pPr>
        <w:pStyle w:val="20"/>
        <w:numPr>
          <w:ilvl w:val="0"/>
          <w:numId w:val="0"/>
        </w:numPr>
        <w:ind w:left="567"/>
        <w:jc w:val="center"/>
      </w:pPr>
    </w:p>
    <w:p w:rsidR="00712BB1" w:rsidRPr="00087DB8" w:rsidRDefault="00712BB1" w:rsidP="00712BB1">
      <w:pPr>
        <w:tabs>
          <w:tab w:val="left" w:pos="6804"/>
        </w:tabs>
      </w:pPr>
      <w:r w:rsidRPr="00087DB8">
        <w:t xml:space="preserve">г. _________________ </w:t>
      </w:r>
      <w:r w:rsidRPr="00087DB8">
        <w:tab/>
        <w:t xml:space="preserve">«___» ______________ ______ </w:t>
      </w:r>
      <w:proofErr w:type="gramStart"/>
      <w:r w:rsidRPr="00087DB8">
        <w:t>г</w:t>
      </w:r>
      <w:proofErr w:type="gramEnd"/>
      <w:r w:rsidRPr="00087DB8">
        <w:t>.</w:t>
      </w:r>
    </w:p>
    <w:p w:rsidR="00712BB1" w:rsidRPr="00087DB8" w:rsidRDefault="00712BB1" w:rsidP="00712BB1"/>
    <w:p w:rsidR="00712BB1" w:rsidRPr="00087DB8" w:rsidRDefault="00712BB1" w:rsidP="00712BB1">
      <w:r w:rsidRPr="00087DB8">
        <w:t>Мы,</w:t>
      </w:r>
      <w:r w:rsidRPr="00087DB8">
        <w:tab/>
      </w:r>
      <w:r w:rsidRPr="00087DB8">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087DB8">
        <w:t xml:space="preserve">, </w:t>
      </w:r>
      <w:r w:rsidRPr="00087DB8">
        <w:rPr>
          <w:spacing w:val="4"/>
        </w:rPr>
        <w:t xml:space="preserve">юридическое лицо, зарегистрированное в соответствии с законодательством Российской Федерации,  в лице </w:t>
      </w:r>
      <w:r w:rsidRPr="00087DB8">
        <w:rPr>
          <w:b/>
          <w:i/>
          <w:szCs w:val="24"/>
        </w:rPr>
        <w:t>[ДОЛЖНОСТЬ] [ФИО]</w:t>
      </w:r>
      <w:r w:rsidRPr="00087DB8">
        <w:rPr>
          <w:spacing w:val="4"/>
        </w:rPr>
        <w:t xml:space="preserve">, действующего на основании </w:t>
      </w:r>
      <w:r w:rsidRPr="00087DB8">
        <w:rPr>
          <w:rFonts w:eastAsia="Times New Roman"/>
          <w:b/>
        </w:rPr>
        <w:t>_____________</w:t>
      </w:r>
      <w:r w:rsidRPr="00087DB8">
        <w:rPr>
          <w:spacing w:val="4"/>
        </w:rPr>
        <w:t>, именуемое в дальнейшем</w:t>
      </w:r>
      <w:r w:rsidRPr="00087DB8">
        <w:t xml:space="preserve"> «Заказчик», и</w:t>
      </w:r>
      <w:r w:rsidRPr="00087DB8">
        <w:tab/>
      </w:r>
    </w:p>
    <w:p w:rsidR="00712BB1" w:rsidRPr="00087DB8" w:rsidRDefault="00712BB1" w:rsidP="00712BB1">
      <w:pPr>
        <w:pStyle w:val="Parties"/>
        <w:numPr>
          <w:ilvl w:val="0"/>
          <w:numId w:val="0"/>
        </w:numPr>
        <w:rPr>
          <w:lang w:val="ru-RU"/>
        </w:rPr>
      </w:pPr>
      <w:proofErr w:type="gramStart"/>
      <w:r w:rsidRPr="00087DB8">
        <w:rPr>
          <w:rFonts w:eastAsia="Times New Roman"/>
          <w:b/>
          <w:lang w:val="ru-RU"/>
        </w:rPr>
        <w:t>_____________</w:t>
      </w:r>
      <w:r w:rsidRPr="00087DB8">
        <w:rPr>
          <w:b/>
          <w:lang w:val="ru-RU"/>
        </w:rPr>
        <w:t>,</w:t>
      </w:r>
      <w:r w:rsidRPr="00087DB8">
        <w:rPr>
          <w:lang w:val="ru-RU"/>
        </w:rPr>
        <w:t xml:space="preserve"> юридическое лицо, зарегистрированное в соответствии с законодательством Российской Федерации,</w:t>
      </w:r>
      <w:r w:rsidRPr="00087DB8">
        <w:rPr>
          <w:rFonts w:eastAsia="Times New Roman"/>
          <w:b/>
          <w:lang w:val="ru-RU"/>
        </w:rPr>
        <w:t xml:space="preserve"> </w:t>
      </w:r>
      <w:r w:rsidRPr="00087DB8">
        <w:rPr>
          <w:lang w:val="ru-RU"/>
        </w:rPr>
        <w:t xml:space="preserve">в лице </w:t>
      </w:r>
      <w:r w:rsidRPr="00087DB8">
        <w:rPr>
          <w:b/>
          <w:i/>
          <w:szCs w:val="24"/>
          <w:lang w:val="ru-RU"/>
        </w:rPr>
        <w:t>[ДОЛЖНОСТЬ] [ФИО]</w:t>
      </w:r>
      <w:r w:rsidRPr="00087DB8">
        <w:rPr>
          <w:lang w:val="ru-RU"/>
        </w:rPr>
        <w:t xml:space="preserve">, действующего на основании </w:t>
      </w:r>
      <w:r w:rsidRPr="00087DB8">
        <w:rPr>
          <w:rFonts w:eastAsia="Times New Roman"/>
          <w:b/>
          <w:lang w:val="ru-RU"/>
        </w:rPr>
        <w:t>_____________,</w:t>
      </w:r>
      <w:r w:rsidRPr="00087DB8">
        <w:rPr>
          <w:lang w:val="ru-RU"/>
        </w:rPr>
        <w:t xml:space="preserve"> именуемое в дальнейшем «</w:t>
      </w:r>
      <w:r w:rsidRPr="00087DB8">
        <w:rPr>
          <w:b/>
          <w:lang w:val="ru-RU"/>
        </w:rPr>
        <w:t>Подрядчик</w:t>
      </w:r>
      <w:r w:rsidRPr="00087DB8">
        <w:rPr>
          <w:lang w:val="ru-RU"/>
        </w:rPr>
        <w:t>»,</w:t>
      </w:r>
      <w:r w:rsidRPr="00087DB8">
        <w:rPr>
          <w:lang w:val="ru-RU"/>
        </w:rPr>
        <w:tab/>
      </w:r>
      <w:proofErr w:type="gramEnd"/>
    </w:p>
    <w:p w:rsidR="00712BB1" w:rsidRPr="00087DB8" w:rsidRDefault="00712BB1" w:rsidP="00712BB1">
      <w:pPr>
        <w:pStyle w:val="BodyText1"/>
        <w:spacing w:before="0" w:after="0"/>
        <w:rPr>
          <w:lang w:val="ru-RU"/>
        </w:rPr>
      </w:pPr>
      <w:r w:rsidRPr="00087DB8">
        <w:rPr>
          <w:lang w:val="ru-RU"/>
        </w:rPr>
        <w:t>далее именуемыми «</w:t>
      </w:r>
      <w:r w:rsidRPr="00087DB8">
        <w:rPr>
          <w:b/>
          <w:lang w:val="ru-RU"/>
        </w:rPr>
        <w:t>Стороны</w:t>
      </w:r>
      <w:r w:rsidRPr="00087DB8">
        <w:rPr>
          <w:lang w:val="ru-RU"/>
        </w:rPr>
        <w:t>», и «</w:t>
      </w:r>
      <w:r w:rsidRPr="00087DB8">
        <w:rPr>
          <w:b/>
          <w:lang w:val="ru-RU"/>
        </w:rPr>
        <w:t>Сторона</w:t>
      </w:r>
      <w:r w:rsidRPr="00087DB8">
        <w:rPr>
          <w:lang w:val="ru-RU"/>
        </w:rPr>
        <w:t xml:space="preserve">» означает одну из них, являющиеся Сторонами по </w:t>
      </w:r>
      <w:r w:rsidRPr="00087DB8">
        <w:rPr>
          <w:rFonts w:eastAsia="MS Mincho"/>
          <w:szCs w:val="24"/>
          <w:lang w:val="ru-RU"/>
        </w:rPr>
        <w:t>Договору подряда № ___ от «__» _________ 201__ г.</w:t>
      </w:r>
      <w:r w:rsidRPr="00087DB8">
        <w:rPr>
          <w:lang w:val="ru-RU"/>
        </w:rPr>
        <w:t xml:space="preserve"> (далее «</w:t>
      </w:r>
      <w:r w:rsidRPr="00087DB8">
        <w:rPr>
          <w:b/>
          <w:lang w:val="ru-RU"/>
        </w:rPr>
        <w:t>Договор</w:t>
      </w:r>
      <w:r w:rsidRPr="00087DB8">
        <w:rPr>
          <w:lang w:val="ru-RU"/>
        </w:rPr>
        <w:t>»), составили настоящий акт о нижеследующем:</w:t>
      </w:r>
    </w:p>
    <w:p w:rsidR="00712BB1" w:rsidRPr="00087DB8" w:rsidRDefault="00712BB1" w:rsidP="00712BB1">
      <w:pPr>
        <w:pStyle w:val="af8"/>
        <w:numPr>
          <w:ilvl w:val="0"/>
          <w:numId w:val="17"/>
        </w:numPr>
        <w:tabs>
          <w:tab w:val="left" w:pos="851"/>
        </w:tabs>
        <w:spacing w:after="0"/>
        <w:ind w:left="0" w:firstLine="567"/>
        <w:jc w:val="both"/>
        <w:rPr>
          <w:rFonts w:ascii="Times New Roman" w:eastAsia="Times New Roman" w:hAnsi="Times New Roman" w:cs="Times New Roman"/>
        </w:rPr>
      </w:pPr>
      <w:r w:rsidRPr="00087DB8">
        <w:rPr>
          <w:rFonts w:ascii="Times New Roman" w:eastAsia="Times New Roman" w:hAnsi="Times New Roman" w:cs="Times New Roman"/>
        </w:rPr>
        <w:t xml:space="preserve">Заказчик передал, а Подрядчик принял Объект – </w:t>
      </w:r>
      <w:r w:rsidRPr="00087DB8">
        <w:rPr>
          <w:rFonts w:ascii="Times New Roman" w:eastAsia="Times New Roman" w:hAnsi="Times New Roman" w:cs="Times New Roman"/>
          <w:b/>
        </w:rPr>
        <w:t xml:space="preserve">_____________, </w:t>
      </w:r>
      <w:r w:rsidRPr="00087DB8">
        <w:rPr>
          <w:rFonts w:ascii="Times New Roman" w:eastAsia="Times New Roman" w:hAnsi="Times New Roman" w:cs="Times New Roman"/>
        </w:rPr>
        <w:t xml:space="preserve"> </w:t>
      </w:r>
      <w:r w:rsidRPr="00087DB8">
        <w:rPr>
          <w:rFonts w:ascii="Times New Roman" w:hAnsi="Times New Roman" w:cs="Times New Roman"/>
        </w:rPr>
        <w:t>расположенный на территории инновационного центра «Сколково» по адресу: Московская область, Одинцовский район, город Одинцово, улица Луговая, д. 4, корп. ___, для производства Работ по Договору.</w:t>
      </w:r>
    </w:p>
    <w:p w:rsidR="00712BB1" w:rsidRPr="00087DB8" w:rsidRDefault="00712BB1" w:rsidP="00712BB1">
      <w:pPr>
        <w:pStyle w:val="af8"/>
        <w:numPr>
          <w:ilvl w:val="0"/>
          <w:numId w:val="17"/>
        </w:numPr>
        <w:tabs>
          <w:tab w:val="left" w:pos="851"/>
        </w:tabs>
        <w:spacing w:after="0"/>
        <w:ind w:left="0" w:firstLine="567"/>
        <w:jc w:val="both"/>
        <w:rPr>
          <w:rFonts w:ascii="Times New Roman" w:eastAsia="Times New Roman" w:hAnsi="Times New Roman" w:cs="Times New Roman"/>
        </w:rPr>
      </w:pPr>
      <w:r w:rsidRPr="00087DB8">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712BB1" w:rsidRPr="00087DB8" w:rsidRDefault="00712BB1" w:rsidP="00712BB1">
      <w:pPr>
        <w:pStyle w:val="af8"/>
        <w:numPr>
          <w:ilvl w:val="0"/>
          <w:numId w:val="17"/>
        </w:numPr>
        <w:tabs>
          <w:tab w:val="left" w:pos="851"/>
        </w:tabs>
        <w:spacing w:after="0"/>
        <w:ind w:left="0" w:firstLine="567"/>
        <w:jc w:val="both"/>
        <w:rPr>
          <w:rFonts w:ascii="Times New Roman" w:hAnsi="Times New Roman" w:cs="Times New Roman"/>
        </w:rPr>
      </w:pPr>
      <w:r w:rsidRPr="00087DB8">
        <w:rPr>
          <w:rFonts w:ascii="Times New Roman" w:hAnsi="Times New Roman" w:cs="Times New Roman"/>
        </w:rPr>
        <w:t>Настоящий акт составлен в двух экземплярах, по одному для каждой из Сторон.</w:t>
      </w:r>
    </w:p>
    <w:p w:rsidR="00712BB1" w:rsidRPr="00087DB8" w:rsidRDefault="00712BB1" w:rsidP="00712BB1">
      <w:pPr>
        <w:pStyle w:val="10"/>
        <w:numPr>
          <w:ilvl w:val="0"/>
          <w:numId w:val="0"/>
        </w:numPr>
        <w:tabs>
          <w:tab w:val="clear" w:pos="567"/>
          <w:tab w:val="left" w:pos="0"/>
        </w:tabs>
        <w:ind w:left="567"/>
        <w:jc w:val="center"/>
      </w:pPr>
      <w:r w:rsidRPr="00087DB8">
        <w:t>ПОДПИСИ СТОРОН</w:t>
      </w:r>
    </w:p>
    <w:tbl>
      <w:tblPr>
        <w:tblW w:w="0" w:type="auto"/>
        <w:tblInd w:w="108" w:type="dxa"/>
        <w:tblLook w:val="04A0" w:firstRow="1" w:lastRow="0" w:firstColumn="1" w:lastColumn="0" w:noHBand="0" w:noVBand="1"/>
      </w:tblPr>
      <w:tblGrid>
        <w:gridCol w:w="5103"/>
        <w:gridCol w:w="4426"/>
      </w:tblGrid>
      <w:tr w:rsidR="00712BB1" w:rsidRPr="00CB17ED" w:rsidTr="00CB17ED">
        <w:tc>
          <w:tcPr>
            <w:tcW w:w="5103" w:type="dxa"/>
            <w:shd w:val="clear" w:color="auto" w:fill="auto"/>
          </w:tcPr>
          <w:p w:rsidR="00712BB1" w:rsidRPr="00CB17ED" w:rsidRDefault="00712BB1" w:rsidP="004E4413">
            <w:r w:rsidRPr="00CB17ED">
              <w:t>От имени Заказчика</w:t>
            </w:r>
          </w:p>
          <w:p w:rsidR="00712BB1" w:rsidRPr="00CB17ED" w:rsidRDefault="00712BB1" w:rsidP="00CB17ED">
            <w:pPr>
              <w:pStyle w:val="BodyText1"/>
              <w:spacing w:before="0" w:after="0"/>
              <w:rPr>
                <w:lang w:val="ru-RU"/>
              </w:rPr>
            </w:pPr>
          </w:p>
          <w:p w:rsidR="00712BB1" w:rsidRPr="00CB17ED" w:rsidRDefault="00712BB1" w:rsidP="00CB17ED">
            <w:pPr>
              <w:pStyle w:val="210"/>
              <w:spacing w:before="0" w:after="0"/>
              <w:ind w:left="0"/>
              <w:rPr>
                <w:lang w:val="ru-RU"/>
              </w:rPr>
            </w:pPr>
            <w:r w:rsidRPr="00CB17ED">
              <w:rPr>
                <w:lang w:val="ru-RU"/>
              </w:rPr>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0"/>
              <w:numPr>
                <w:ilvl w:val="0"/>
                <w:numId w:val="0"/>
              </w:numPr>
            </w:pPr>
            <w:r w:rsidRPr="00CB17ED">
              <w:t>[Должность]</w:t>
            </w:r>
          </w:p>
        </w:tc>
        <w:tc>
          <w:tcPr>
            <w:tcW w:w="4426" w:type="dxa"/>
            <w:shd w:val="clear" w:color="auto" w:fill="auto"/>
          </w:tcPr>
          <w:p w:rsidR="00712BB1" w:rsidRPr="00CB17ED" w:rsidRDefault="00712BB1" w:rsidP="004E4413">
            <w:r w:rsidRPr="00CB17ED">
              <w:t>От имени  Подрядчика</w:t>
            </w:r>
          </w:p>
          <w:p w:rsidR="00712BB1" w:rsidRPr="00CB17ED" w:rsidRDefault="00712BB1" w:rsidP="00CB17ED">
            <w:pPr>
              <w:pStyle w:val="20"/>
              <w:numPr>
                <w:ilvl w:val="0"/>
                <w:numId w:val="0"/>
              </w:numPr>
              <w:ind w:left="567"/>
            </w:pPr>
          </w:p>
          <w:p w:rsidR="00712BB1" w:rsidRPr="00CB17ED" w:rsidRDefault="00712BB1" w:rsidP="004E4413">
            <w:r w:rsidRPr="00CB17ED">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0"/>
              <w:numPr>
                <w:ilvl w:val="0"/>
                <w:numId w:val="0"/>
              </w:numPr>
            </w:pPr>
            <w:r w:rsidRPr="00CB17ED">
              <w:t>[Должность]</w:t>
            </w:r>
          </w:p>
        </w:tc>
      </w:tr>
    </w:tbl>
    <w:p w:rsidR="00712BB1" w:rsidRPr="00087DB8" w:rsidRDefault="00712BB1" w:rsidP="00712BB1">
      <w:pPr>
        <w:pStyle w:val="10"/>
        <w:numPr>
          <w:ilvl w:val="0"/>
          <w:numId w:val="0"/>
        </w:numPr>
        <w:rPr>
          <w:lang w:val="ru-RU"/>
        </w:rPr>
      </w:pPr>
      <w:r w:rsidRPr="00087DB8">
        <w:rPr>
          <w:lang w:val="ru-RU"/>
        </w:rPr>
        <w:t>ФОРМА АКТА СОГЛАСОВАНА:</w:t>
      </w:r>
    </w:p>
    <w:p w:rsidR="00712BB1" w:rsidRPr="00087DB8" w:rsidRDefault="00712BB1" w:rsidP="00712BB1">
      <w:pPr>
        <w:pStyle w:val="10"/>
        <w:numPr>
          <w:ilvl w:val="0"/>
          <w:numId w:val="0"/>
        </w:numPr>
        <w:ind w:left="567"/>
        <w:jc w:val="center"/>
        <w:rPr>
          <w:lang w:val="ru-RU"/>
        </w:rPr>
      </w:pPr>
      <w:r w:rsidRPr="00087DB8">
        <w:rPr>
          <w:lang w:val="ru-RU"/>
        </w:rPr>
        <w:t>ПОДПИСИ СТОРОН</w:t>
      </w:r>
    </w:p>
    <w:tbl>
      <w:tblPr>
        <w:tblW w:w="0" w:type="auto"/>
        <w:tblInd w:w="108" w:type="dxa"/>
        <w:tblLook w:val="04A0" w:firstRow="1" w:lastRow="0" w:firstColumn="1" w:lastColumn="0" w:noHBand="0" w:noVBand="1"/>
      </w:tblPr>
      <w:tblGrid>
        <w:gridCol w:w="4820"/>
        <w:gridCol w:w="4961"/>
      </w:tblGrid>
      <w:tr w:rsidR="00712BB1" w:rsidRPr="00CB17ED" w:rsidTr="00CB17ED">
        <w:tc>
          <w:tcPr>
            <w:tcW w:w="4820" w:type="dxa"/>
            <w:shd w:val="clear" w:color="auto" w:fill="auto"/>
          </w:tcPr>
          <w:p w:rsidR="00712BB1" w:rsidRPr="00CB17ED" w:rsidRDefault="00712BB1" w:rsidP="004E4413">
            <w:r w:rsidRPr="00CB17ED">
              <w:t>От имени Заказчика</w:t>
            </w:r>
          </w:p>
          <w:p w:rsidR="00712BB1" w:rsidRPr="00CB17ED" w:rsidRDefault="00712BB1" w:rsidP="00CB17ED">
            <w:pPr>
              <w:pStyle w:val="BodyText1"/>
              <w:spacing w:before="0" w:after="0"/>
              <w:rPr>
                <w:lang w:val="ru-RU"/>
              </w:rPr>
            </w:pPr>
          </w:p>
          <w:p w:rsidR="00712BB1" w:rsidRPr="00CB17ED" w:rsidRDefault="00712BB1" w:rsidP="00CB17ED">
            <w:pPr>
              <w:pStyle w:val="210"/>
              <w:spacing w:before="0" w:after="0"/>
              <w:ind w:left="0"/>
              <w:rPr>
                <w:lang w:val="ru-RU"/>
              </w:rPr>
            </w:pPr>
            <w:r w:rsidRPr="00CB17ED">
              <w:rPr>
                <w:lang w:val="ru-RU"/>
              </w:rPr>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10"/>
              <w:spacing w:before="0" w:after="0"/>
              <w:ind w:left="0"/>
              <w:rPr>
                <w:lang w:val="ru-RU"/>
              </w:rPr>
            </w:pPr>
            <w:r w:rsidRPr="00CB17ED">
              <w:rPr>
                <w:lang w:val="ru-RU"/>
              </w:rPr>
              <w:t>[Должность]</w:t>
            </w:r>
          </w:p>
        </w:tc>
        <w:tc>
          <w:tcPr>
            <w:tcW w:w="4961" w:type="dxa"/>
            <w:shd w:val="clear" w:color="auto" w:fill="auto"/>
          </w:tcPr>
          <w:p w:rsidR="00712BB1" w:rsidRPr="00CB17ED" w:rsidRDefault="00712BB1" w:rsidP="004E4413">
            <w:r w:rsidRPr="00CB17ED">
              <w:t>От имени  Подрядчика</w:t>
            </w:r>
          </w:p>
          <w:p w:rsidR="00712BB1" w:rsidRPr="00CB17ED" w:rsidRDefault="00712BB1" w:rsidP="00CB17ED">
            <w:pPr>
              <w:pStyle w:val="20"/>
              <w:numPr>
                <w:ilvl w:val="0"/>
                <w:numId w:val="0"/>
              </w:numPr>
              <w:ind w:left="567"/>
            </w:pPr>
          </w:p>
          <w:p w:rsidR="00712BB1" w:rsidRPr="00CB17ED" w:rsidRDefault="00712BB1" w:rsidP="004E4413">
            <w:r w:rsidRPr="00CB17ED">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10"/>
              <w:spacing w:before="0" w:after="0"/>
              <w:ind w:left="0"/>
              <w:rPr>
                <w:lang w:val="ru-RU"/>
              </w:rPr>
            </w:pPr>
            <w:r w:rsidRPr="00CB17ED">
              <w:rPr>
                <w:lang w:val="ru-RU"/>
              </w:rPr>
              <w:t>[Должность]</w:t>
            </w:r>
          </w:p>
        </w:tc>
      </w:tr>
    </w:tbl>
    <w:p w:rsidR="00712BB1" w:rsidRPr="00087DB8" w:rsidRDefault="00712BB1" w:rsidP="00712BB1">
      <w:pPr>
        <w:pStyle w:val="af8"/>
        <w:rPr>
          <w:rFonts w:ascii="Times New Roman" w:hAnsi="Times New Roman" w:cs="Times New Roman"/>
        </w:rPr>
      </w:pPr>
    </w:p>
    <w:p w:rsidR="00712BB1" w:rsidRPr="00087DB8" w:rsidRDefault="00712BB1" w:rsidP="00712BB1">
      <w:pPr>
        <w:pStyle w:val="LBScheduleHeading"/>
        <w:spacing w:before="0" w:after="0"/>
        <w:rPr>
          <w:lang w:val="ru-RU"/>
        </w:rPr>
      </w:pPr>
      <w:r w:rsidRPr="00087DB8">
        <w:rPr>
          <w:lang w:val="ru-RU"/>
        </w:rPr>
        <w:lastRenderedPageBreak/>
        <w:t>Приложение 5</w:t>
      </w:r>
    </w:p>
    <w:p w:rsidR="00712BB1" w:rsidRPr="00087DB8" w:rsidRDefault="00712BB1" w:rsidP="00712BB1">
      <w:pPr>
        <w:jc w:val="center"/>
        <w:rPr>
          <w:b/>
        </w:rPr>
      </w:pPr>
      <w:r w:rsidRPr="00087DB8">
        <w:rPr>
          <w:rFonts w:eastAsia="MS Mincho"/>
          <w:b/>
          <w:szCs w:val="24"/>
        </w:rPr>
        <w:t>к Договору подряда № ___ от «__» _________ 201__ г.</w:t>
      </w:r>
    </w:p>
    <w:p w:rsidR="00712BB1" w:rsidRPr="00087DB8" w:rsidRDefault="00712BB1" w:rsidP="00712BB1">
      <w:pPr>
        <w:jc w:val="center"/>
        <w:rPr>
          <w:b/>
        </w:rPr>
      </w:pPr>
    </w:p>
    <w:p w:rsidR="00712BB1" w:rsidRPr="00087DB8" w:rsidRDefault="00712BB1" w:rsidP="00712BB1">
      <w:pPr>
        <w:jc w:val="center"/>
        <w:rPr>
          <w:b/>
        </w:rPr>
      </w:pPr>
      <w:r w:rsidRPr="00087DB8">
        <w:rPr>
          <w:b/>
        </w:rPr>
        <w:t xml:space="preserve">ГРАФИК ВЫПОЛНЕНИЯ РАБОТ </w:t>
      </w:r>
    </w:p>
    <w:p w:rsidR="00712BB1" w:rsidRPr="00087DB8" w:rsidRDefault="00712BB1" w:rsidP="00712BB1">
      <w:r w:rsidRPr="00087DB8">
        <w:t>______________</w:t>
      </w:r>
    </w:p>
    <w:p w:rsidR="00712BB1" w:rsidRPr="00087DB8" w:rsidRDefault="00712BB1" w:rsidP="00712BB1"/>
    <w:p w:rsidR="00712BB1" w:rsidRPr="00087DB8" w:rsidRDefault="00712BB1" w:rsidP="00712BB1">
      <w:pPr>
        <w:pStyle w:val="10"/>
        <w:numPr>
          <w:ilvl w:val="0"/>
          <w:numId w:val="0"/>
        </w:numPr>
        <w:ind w:left="567"/>
        <w:jc w:val="center"/>
        <w:rPr>
          <w:lang w:val="ru-RU"/>
        </w:rPr>
      </w:pPr>
    </w:p>
    <w:p w:rsidR="00712BB1" w:rsidRPr="00087DB8" w:rsidRDefault="00712BB1" w:rsidP="00712BB1">
      <w:pPr>
        <w:pStyle w:val="10"/>
        <w:numPr>
          <w:ilvl w:val="0"/>
          <w:numId w:val="0"/>
        </w:numPr>
        <w:ind w:left="567"/>
        <w:jc w:val="center"/>
        <w:rPr>
          <w:rStyle w:val="aff6"/>
          <w:lang w:val="ru-RU"/>
        </w:rPr>
      </w:pPr>
      <w:r w:rsidRPr="00087DB8">
        <w:rPr>
          <w:lang w:val="ru-RU"/>
        </w:rPr>
        <w:t>ПОДПИСИ СТОРОН</w:t>
      </w:r>
    </w:p>
    <w:tbl>
      <w:tblPr>
        <w:tblW w:w="0" w:type="auto"/>
        <w:tblInd w:w="108" w:type="dxa"/>
        <w:tblLook w:val="04A0" w:firstRow="1" w:lastRow="0" w:firstColumn="1" w:lastColumn="0" w:noHBand="0" w:noVBand="1"/>
      </w:tblPr>
      <w:tblGrid>
        <w:gridCol w:w="4820"/>
        <w:gridCol w:w="4961"/>
      </w:tblGrid>
      <w:tr w:rsidR="00712BB1" w:rsidRPr="00CB17ED" w:rsidTr="00CB17ED">
        <w:tc>
          <w:tcPr>
            <w:tcW w:w="4820" w:type="dxa"/>
            <w:shd w:val="clear" w:color="auto" w:fill="auto"/>
          </w:tcPr>
          <w:p w:rsidR="00712BB1" w:rsidRPr="00CB17ED" w:rsidRDefault="00712BB1" w:rsidP="004E4413">
            <w:r w:rsidRPr="00CB17ED">
              <w:t>От имени Заказчика</w:t>
            </w:r>
          </w:p>
          <w:p w:rsidR="00712BB1" w:rsidRPr="00CB17ED" w:rsidRDefault="00712BB1" w:rsidP="00CB17ED">
            <w:pPr>
              <w:pStyle w:val="BodyText1"/>
              <w:spacing w:before="0" w:after="0"/>
              <w:rPr>
                <w:lang w:val="ru-RU"/>
              </w:rPr>
            </w:pPr>
          </w:p>
          <w:p w:rsidR="00712BB1" w:rsidRPr="00CB17ED" w:rsidRDefault="00712BB1" w:rsidP="00CB17ED">
            <w:pPr>
              <w:pStyle w:val="210"/>
              <w:spacing w:before="0" w:after="0"/>
              <w:ind w:left="0"/>
              <w:rPr>
                <w:lang w:val="ru-RU"/>
              </w:rPr>
            </w:pPr>
            <w:r w:rsidRPr="00CB17ED">
              <w:rPr>
                <w:lang w:val="ru-RU"/>
              </w:rPr>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0"/>
              <w:numPr>
                <w:ilvl w:val="0"/>
                <w:numId w:val="0"/>
              </w:numPr>
              <w:ind w:left="34"/>
            </w:pPr>
            <w:r w:rsidRPr="00CB17ED">
              <w:t>[Должность]</w:t>
            </w:r>
          </w:p>
        </w:tc>
        <w:tc>
          <w:tcPr>
            <w:tcW w:w="4961" w:type="dxa"/>
            <w:shd w:val="clear" w:color="auto" w:fill="auto"/>
          </w:tcPr>
          <w:p w:rsidR="00712BB1" w:rsidRPr="00CB17ED" w:rsidRDefault="00712BB1" w:rsidP="004E4413">
            <w:r w:rsidRPr="00CB17ED">
              <w:t>От имени Подрядчика</w:t>
            </w:r>
          </w:p>
          <w:p w:rsidR="00712BB1" w:rsidRPr="00CB17ED" w:rsidRDefault="00712BB1" w:rsidP="00CB17ED">
            <w:pPr>
              <w:pStyle w:val="20"/>
              <w:numPr>
                <w:ilvl w:val="0"/>
                <w:numId w:val="0"/>
              </w:numPr>
              <w:ind w:left="567"/>
            </w:pPr>
          </w:p>
          <w:p w:rsidR="00712BB1" w:rsidRPr="00CB17ED" w:rsidRDefault="00712BB1" w:rsidP="00CB17ED">
            <w:pPr>
              <w:pStyle w:val="20"/>
              <w:numPr>
                <w:ilvl w:val="0"/>
                <w:numId w:val="0"/>
              </w:numPr>
            </w:pPr>
            <w:r w:rsidRPr="00CB17ED">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10"/>
              <w:spacing w:before="0" w:after="0"/>
              <w:ind w:left="0"/>
              <w:rPr>
                <w:lang w:val="ru-RU"/>
              </w:rPr>
            </w:pPr>
            <w:r w:rsidRPr="00CB17ED">
              <w:rPr>
                <w:lang w:val="ru-RU"/>
              </w:rPr>
              <w:t>[Должность]</w:t>
            </w:r>
          </w:p>
        </w:tc>
      </w:tr>
    </w:tbl>
    <w:p w:rsidR="00712BB1" w:rsidRPr="00087DB8" w:rsidRDefault="00712BB1" w:rsidP="00712BB1">
      <w:pPr>
        <w:pStyle w:val="af8"/>
        <w:rPr>
          <w:rFonts w:ascii="Times New Roman" w:hAnsi="Times New Roman" w:cs="Times New Roman"/>
        </w:rPr>
      </w:pPr>
    </w:p>
    <w:permEnd w:id="1607623695"/>
    <w:p w:rsidR="00712BB1" w:rsidRPr="00087DB8" w:rsidRDefault="00712BB1" w:rsidP="00712BB1">
      <w:pPr>
        <w:spacing w:after="200" w:line="276" w:lineRule="auto"/>
        <w:jc w:val="left"/>
      </w:pPr>
      <w:r w:rsidRPr="00087DB8">
        <w:br w:type="page"/>
      </w:r>
    </w:p>
    <w:p w:rsidR="00712BB1" w:rsidRPr="00087DB8" w:rsidRDefault="00712BB1" w:rsidP="00712BB1">
      <w:pPr>
        <w:jc w:val="center"/>
        <w:rPr>
          <w:b/>
        </w:rPr>
      </w:pPr>
      <w:permStart w:id="596465350" w:edGrp="everyone"/>
      <w:r w:rsidRPr="00087DB8">
        <w:rPr>
          <w:b/>
        </w:rPr>
        <w:lastRenderedPageBreak/>
        <w:t>ПРИЛОЖЕНИЕ 6</w:t>
      </w:r>
    </w:p>
    <w:p w:rsidR="00712BB1" w:rsidRPr="00087DB8" w:rsidRDefault="00712BB1" w:rsidP="00712BB1">
      <w:pPr>
        <w:jc w:val="center"/>
        <w:rPr>
          <w:b/>
        </w:rPr>
      </w:pPr>
      <w:r w:rsidRPr="00087DB8">
        <w:rPr>
          <w:rFonts w:eastAsia="MS Mincho"/>
          <w:b/>
          <w:szCs w:val="24"/>
        </w:rPr>
        <w:t>к Договору подряда № ___ от «__» _________ 201__ г.</w:t>
      </w:r>
    </w:p>
    <w:p w:rsidR="00712BB1" w:rsidRPr="00087DB8" w:rsidRDefault="00712BB1" w:rsidP="00712BB1">
      <w:pPr>
        <w:jc w:val="center"/>
        <w:rPr>
          <w:b/>
        </w:rPr>
      </w:pPr>
    </w:p>
    <w:p w:rsidR="00712BB1" w:rsidRPr="00087DB8" w:rsidRDefault="00712BB1" w:rsidP="00712BB1">
      <w:pPr>
        <w:jc w:val="center"/>
        <w:rPr>
          <w:b/>
        </w:rPr>
      </w:pPr>
      <w:r w:rsidRPr="00087DB8">
        <w:rPr>
          <w:b/>
        </w:rPr>
        <w:t>СТРАХОВАНИЕ</w:t>
      </w:r>
    </w:p>
    <w:p w:rsidR="00712BB1" w:rsidRPr="00087DB8" w:rsidRDefault="00712BB1" w:rsidP="00234374">
      <w:pPr>
        <w:pStyle w:val="10"/>
        <w:numPr>
          <w:ilvl w:val="0"/>
          <w:numId w:val="27"/>
        </w:numPr>
        <w:tabs>
          <w:tab w:val="clear" w:pos="567"/>
          <w:tab w:val="left" w:pos="851"/>
        </w:tabs>
        <w:spacing w:before="0" w:after="0"/>
        <w:jc w:val="both"/>
        <w:rPr>
          <w:b w:val="0"/>
          <w:lang w:val="ru-RU"/>
        </w:rPr>
      </w:pPr>
      <w:proofErr w:type="gramStart"/>
      <w:r w:rsidRPr="00087DB8">
        <w:rPr>
          <w:b w:val="0"/>
          <w:lang w:val="ru-RU"/>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087DB8">
        <w:rPr>
          <w:lang w:val="ru-RU"/>
        </w:rPr>
        <w:t>Договор страхования</w:t>
      </w:r>
      <w:r w:rsidRPr="00087DB8">
        <w:rPr>
          <w:b w:val="0"/>
          <w:lang w:val="ru-RU"/>
        </w:rPr>
        <w:t>») на условиях, установленных в настоящем приложении (и в остальном – на условиях, согласованных с Заказчиком).</w:t>
      </w:r>
      <w:proofErr w:type="gramEnd"/>
    </w:p>
    <w:p w:rsidR="00712BB1" w:rsidRPr="00087DB8" w:rsidRDefault="00712BB1" w:rsidP="00234374">
      <w:pPr>
        <w:pStyle w:val="10"/>
        <w:numPr>
          <w:ilvl w:val="0"/>
          <w:numId w:val="27"/>
        </w:numPr>
        <w:tabs>
          <w:tab w:val="clear" w:pos="567"/>
          <w:tab w:val="left" w:pos="851"/>
        </w:tabs>
        <w:spacing w:before="0" w:after="0"/>
        <w:jc w:val="both"/>
        <w:rPr>
          <w:b w:val="0"/>
        </w:rPr>
      </w:pPr>
      <w:r w:rsidRPr="00087DB8">
        <w:rPr>
          <w:b w:val="0"/>
          <w:lang w:val="ru-RU"/>
        </w:rPr>
        <w:t>Подрядчик заключает Договор страхования со страховой компанией с рейтингом не ниже</w:t>
      </w:r>
      <w:proofErr w:type="gramStart"/>
      <w:r w:rsidRPr="00087DB8">
        <w:rPr>
          <w:b w:val="0"/>
          <w:lang w:val="ru-RU"/>
        </w:rPr>
        <w:t xml:space="preserve"> В</w:t>
      </w:r>
      <w:proofErr w:type="gramEnd"/>
      <w:r w:rsidRPr="00087DB8">
        <w:rPr>
          <w:b w:val="0"/>
          <w:lang w:val="ru-RU"/>
        </w:rPr>
        <w:t xml:space="preserve">+ по шкале агентства </w:t>
      </w:r>
      <w:r w:rsidRPr="00087DB8">
        <w:rPr>
          <w:b w:val="0"/>
        </w:rPr>
        <w:t>Standard</w:t>
      </w:r>
      <w:r w:rsidRPr="00087DB8">
        <w:rPr>
          <w:b w:val="0"/>
          <w:lang w:val="ru-RU"/>
        </w:rPr>
        <w:t>&amp;</w:t>
      </w:r>
      <w:r w:rsidRPr="00087DB8">
        <w:rPr>
          <w:b w:val="0"/>
        </w:rPr>
        <w:t>Poor</w:t>
      </w:r>
      <w:r w:rsidRPr="00087DB8">
        <w:rPr>
          <w:b w:val="0"/>
          <w:lang w:val="ru-RU"/>
        </w:rPr>
        <w:t>’</w:t>
      </w:r>
      <w:r w:rsidRPr="00087DB8">
        <w:rPr>
          <w:b w:val="0"/>
        </w:rPr>
        <w:t>s</w:t>
      </w:r>
      <w:r w:rsidRPr="00087DB8">
        <w:rPr>
          <w:b w:val="0"/>
          <w:lang w:val="ru-RU"/>
        </w:rPr>
        <w:t xml:space="preserve"> </w:t>
      </w:r>
      <w:r w:rsidRPr="00087DB8">
        <w:rPr>
          <w:b w:val="0"/>
        </w:rPr>
        <w:t>Ratings</w:t>
      </w:r>
      <w:r w:rsidRPr="00087DB8">
        <w:rPr>
          <w:b w:val="0"/>
          <w:lang w:val="ru-RU"/>
        </w:rPr>
        <w:t xml:space="preserve"> </w:t>
      </w:r>
      <w:r w:rsidRPr="00087DB8">
        <w:rPr>
          <w:b w:val="0"/>
        </w:rPr>
        <w:t>Group</w:t>
      </w:r>
      <w:r w:rsidRPr="00087DB8">
        <w:rPr>
          <w:b w:val="0"/>
          <w:lang w:val="ru-RU"/>
        </w:rPr>
        <w:t xml:space="preserve"> (или не менее аналогичного рейтинга агентств </w:t>
      </w:r>
      <w:r w:rsidRPr="00087DB8">
        <w:rPr>
          <w:b w:val="0"/>
        </w:rPr>
        <w:t>Fitch</w:t>
      </w:r>
      <w:r w:rsidRPr="00087DB8">
        <w:rPr>
          <w:b w:val="0"/>
          <w:lang w:val="ru-RU"/>
        </w:rPr>
        <w:t xml:space="preserve">, </w:t>
      </w:r>
      <w:proofErr w:type="spellStart"/>
      <w:r w:rsidRPr="00087DB8">
        <w:rPr>
          <w:b w:val="0"/>
        </w:rPr>
        <w:t>Inc</w:t>
      </w:r>
      <w:proofErr w:type="spellEnd"/>
      <w:r w:rsidRPr="00087DB8">
        <w:rPr>
          <w:b w:val="0"/>
          <w:lang w:val="ru-RU"/>
        </w:rPr>
        <w:t xml:space="preserve">. или </w:t>
      </w:r>
      <w:r w:rsidRPr="00087DB8">
        <w:rPr>
          <w:b w:val="0"/>
        </w:rPr>
        <w:t>Moody</w:t>
      </w:r>
      <w:r w:rsidRPr="00087DB8">
        <w:rPr>
          <w:b w:val="0"/>
          <w:lang w:val="ru-RU"/>
        </w:rPr>
        <w:t>’</w:t>
      </w:r>
      <w:r w:rsidRPr="00087DB8">
        <w:rPr>
          <w:b w:val="0"/>
        </w:rPr>
        <w:t>s</w:t>
      </w:r>
      <w:r w:rsidRPr="00087DB8">
        <w:rPr>
          <w:b w:val="0"/>
          <w:lang w:val="ru-RU"/>
        </w:rPr>
        <w:t xml:space="preserve"> </w:t>
      </w:r>
      <w:r w:rsidRPr="00087DB8">
        <w:rPr>
          <w:b w:val="0"/>
        </w:rPr>
        <w:t>Investors</w:t>
      </w:r>
      <w:r w:rsidRPr="00087DB8">
        <w:rPr>
          <w:b w:val="0"/>
          <w:lang w:val="ru-RU"/>
        </w:rPr>
        <w:t xml:space="preserve"> </w:t>
      </w:r>
      <w:r w:rsidRPr="00087DB8">
        <w:rPr>
          <w:b w:val="0"/>
        </w:rPr>
        <w:t>Service</w:t>
      </w:r>
      <w:r w:rsidRPr="00087DB8">
        <w:rPr>
          <w:b w:val="0"/>
          <w:lang w:val="ru-RU"/>
        </w:rPr>
        <w:t xml:space="preserve">, </w:t>
      </w:r>
      <w:proofErr w:type="spellStart"/>
      <w:r w:rsidRPr="00087DB8">
        <w:rPr>
          <w:b w:val="0"/>
        </w:rPr>
        <w:t>Inc</w:t>
      </w:r>
      <w:proofErr w:type="spellEnd"/>
      <w:r w:rsidRPr="00087DB8">
        <w:rPr>
          <w:b w:val="0"/>
          <w:lang w:val="ru-RU"/>
        </w:rPr>
        <w:t xml:space="preserve">. или РА «Эксперт»). </w:t>
      </w:r>
      <w:proofErr w:type="spellStart"/>
      <w:proofErr w:type="gramStart"/>
      <w:r w:rsidRPr="00087DB8">
        <w:rPr>
          <w:b w:val="0"/>
        </w:rPr>
        <w:t>Страховая</w:t>
      </w:r>
      <w:proofErr w:type="spellEnd"/>
      <w:r w:rsidRPr="00087DB8">
        <w:rPr>
          <w:b w:val="0"/>
        </w:rPr>
        <w:t xml:space="preserve"> компания </w:t>
      </w:r>
      <w:proofErr w:type="spellStart"/>
      <w:r w:rsidRPr="00087DB8">
        <w:rPr>
          <w:b w:val="0"/>
        </w:rPr>
        <w:t>должна</w:t>
      </w:r>
      <w:proofErr w:type="spellEnd"/>
      <w:r w:rsidRPr="00087DB8">
        <w:rPr>
          <w:b w:val="0"/>
        </w:rPr>
        <w:t xml:space="preserve"> </w:t>
      </w:r>
      <w:proofErr w:type="spellStart"/>
      <w:r w:rsidRPr="00087DB8">
        <w:rPr>
          <w:b w:val="0"/>
        </w:rPr>
        <w:t>быть</w:t>
      </w:r>
      <w:proofErr w:type="spellEnd"/>
      <w:r w:rsidRPr="00087DB8">
        <w:rPr>
          <w:b w:val="0"/>
        </w:rPr>
        <w:t xml:space="preserve"> </w:t>
      </w:r>
      <w:proofErr w:type="spellStart"/>
      <w:r w:rsidRPr="00087DB8">
        <w:rPr>
          <w:b w:val="0"/>
        </w:rPr>
        <w:t>резидентом</w:t>
      </w:r>
      <w:proofErr w:type="spellEnd"/>
      <w:r w:rsidRPr="00087DB8">
        <w:rPr>
          <w:b w:val="0"/>
        </w:rPr>
        <w:t xml:space="preserve"> РФ.</w:t>
      </w:r>
      <w:proofErr w:type="gramEnd"/>
    </w:p>
    <w:p w:rsidR="00712BB1" w:rsidRPr="00087DB8" w:rsidRDefault="00712BB1" w:rsidP="00234374">
      <w:pPr>
        <w:pStyle w:val="10"/>
        <w:numPr>
          <w:ilvl w:val="0"/>
          <w:numId w:val="27"/>
        </w:numPr>
        <w:tabs>
          <w:tab w:val="clear" w:pos="567"/>
          <w:tab w:val="left" w:pos="851"/>
        </w:tabs>
        <w:spacing w:before="0" w:after="0"/>
        <w:jc w:val="both"/>
        <w:rPr>
          <w:b w:val="0"/>
          <w:lang w:val="ru-RU"/>
        </w:rPr>
      </w:pPr>
      <w:r w:rsidRPr="00087DB8">
        <w:rPr>
          <w:b w:val="0"/>
          <w:lang w:val="ru-RU"/>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712BB1" w:rsidRPr="00087DB8" w:rsidRDefault="00712BB1" w:rsidP="00234374">
      <w:pPr>
        <w:pStyle w:val="10"/>
        <w:numPr>
          <w:ilvl w:val="0"/>
          <w:numId w:val="27"/>
        </w:numPr>
        <w:tabs>
          <w:tab w:val="clear" w:pos="567"/>
          <w:tab w:val="left" w:pos="851"/>
        </w:tabs>
        <w:spacing w:before="0" w:after="0"/>
        <w:jc w:val="both"/>
        <w:rPr>
          <w:b w:val="0"/>
          <w:lang w:val="ru-RU"/>
        </w:rPr>
      </w:pPr>
      <w:r w:rsidRPr="00087DB8">
        <w:rPr>
          <w:b w:val="0"/>
          <w:lang w:val="ru-RU"/>
        </w:rPr>
        <w:t>Договор страхования заключается в отношении следующих рисков:</w:t>
      </w:r>
    </w:p>
    <w:p w:rsidR="00712BB1" w:rsidRPr="00087DB8" w:rsidRDefault="00712BB1" w:rsidP="00234374">
      <w:pPr>
        <w:pStyle w:val="10"/>
        <w:numPr>
          <w:ilvl w:val="0"/>
          <w:numId w:val="27"/>
        </w:numPr>
        <w:tabs>
          <w:tab w:val="clear" w:pos="567"/>
          <w:tab w:val="left" w:pos="1134"/>
        </w:tabs>
        <w:spacing w:before="0" w:after="0"/>
        <w:jc w:val="both"/>
        <w:rPr>
          <w:b w:val="0"/>
          <w:lang w:val="ru-RU"/>
        </w:rPr>
      </w:pPr>
      <w:r w:rsidRPr="00087DB8">
        <w:rPr>
          <w:b w:val="0"/>
          <w:lang w:val="ru-RU"/>
        </w:rPr>
        <w:t xml:space="preserve">риска случайной гибели или случайного повреждения результатов Работ (Объекта) (включая </w:t>
      </w:r>
      <w:r w:rsidRPr="00087DB8">
        <w:rPr>
          <w:i/>
          <w:lang w:val="ru-RU"/>
        </w:rPr>
        <w:t>[Оборудование]</w:t>
      </w:r>
      <w:r w:rsidRPr="00087DB8">
        <w:rPr>
          <w:b w:val="0"/>
          <w:lang w:val="ru-RU"/>
        </w:rPr>
        <w:t>,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(Ста процентов) Цены договора; выгодоприобретатель – Заказчик); и</w:t>
      </w:r>
    </w:p>
    <w:p w:rsidR="00712BB1" w:rsidRPr="00087DB8" w:rsidRDefault="00712BB1" w:rsidP="00234374">
      <w:pPr>
        <w:pStyle w:val="10"/>
        <w:numPr>
          <w:ilvl w:val="0"/>
          <w:numId w:val="27"/>
        </w:numPr>
        <w:tabs>
          <w:tab w:val="clear" w:pos="567"/>
          <w:tab w:val="left" w:pos="1134"/>
        </w:tabs>
        <w:spacing w:before="0" w:after="0"/>
        <w:jc w:val="both"/>
        <w:rPr>
          <w:b w:val="0"/>
          <w:lang w:val="ru-RU"/>
        </w:rPr>
      </w:pPr>
      <w:r w:rsidRPr="00087DB8">
        <w:rPr>
          <w:b w:val="0"/>
          <w:lang w:val="ru-RU"/>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712BB1" w:rsidRPr="00087DB8" w:rsidRDefault="00712BB1" w:rsidP="00234374">
      <w:pPr>
        <w:pStyle w:val="10"/>
        <w:numPr>
          <w:ilvl w:val="0"/>
          <w:numId w:val="27"/>
        </w:numPr>
        <w:tabs>
          <w:tab w:val="left" w:pos="851"/>
        </w:tabs>
        <w:spacing w:before="0" w:after="0"/>
        <w:jc w:val="both"/>
        <w:rPr>
          <w:b w:val="0"/>
          <w:lang w:val="ru-RU"/>
        </w:rPr>
      </w:pPr>
      <w:r w:rsidRPr="00087DB8">
        <w:rPr>
          <w:b w:val="0"/>
          <w:lang w:val="ru-RU"/>
        </w:rPr>
        <w:t xml:space="preserve">Подрядчик обязан за свой счет поддерживать Договор страхования в силе до даты подписания Сторонами акта возврата Объекта. </w:t>
      </w:r>
    </w:p>
    <w:p w:rsidR="00712BB1" w:rsidRPr="00087DB8" w:rsidRDefault="00712BB1" w:rsidP="00234374">
      <w:pPr>
        <w:pStyle w:val="10"/>
        <w:numPr>
          <w:ilvl w:val="0"/>
          <w:numId w:val="27"/>
        </w:numPr>
        <w:tabs>
          <w:tab w:val="left" w:pos="851"/>
        </w:tabs>
        <w:spacing w:before="0" w:after="0"/>
        <w:jc w:val="both"/>
        <w:rPr>
          <w:b w:val="0"/>
          <w:lang w:val="ru-RU"/>
        </w:rPr>
      </w:pPr>
      <w:proofErr w:type="gramStart"/>
      <w:r w:rsidRPr="00087DB8">
        <w:rPr>
          <w:b w:val="0"/>
          <w:lang w:val="ru-RU"/>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Pr="00087DB8">
        <w:rPr>
          <w:b w:val="0"/>
          <w:lang w:val="ru-RU"/>
        </w:rPr>
        <w:t xml:space="preserve"> Договору, направив Подрядчику соответствующее письменное уведомление.</w:t>
      </w:r>
    </w:p>
    <w:p w:rsidR="00712BB1" w:rsidRPr="00087DB8" w:rsidRDefault="00712BB1" w:rsidP="00234374">
      <w:pPr>
        <w:pStyle w:val="10"/>
        <w:numPr>
          <w:ilvl w:val="0"/>
          <w:numId w:val="27"/>
        </w:numPr>
        <w:tabs>
          <w:tab w:val="left" w:pos="851"/>
        </w:tabs>
        <w:spacing w:before="0" w:after="0"/>
        <w:jc w:val="both"/>
        <w:rPr>
          <w:b w:val="0"/>
          <w:lang w:val="ru-RU"/>
        </w:rPr>
      </w:pPr>
      <w:r w:rsidRPr="00087DB8">
        <w:rPr>
          <w:b w:val="0"/>
          <w:lang w:val="ru-RU"/>
        </w:rPr>
        <w:t>При возникновении страховых случаев Подрядчик должен незамедлительно (не позднее 2 (двух) календарных дней) сообщить об этом Заказчику.</w:t>
      </w:r>
    </w:p>
    <w:p w:rsidR="00712BB1" w:rsidRPr="00087DB8" w:rsidRDefault="00712BB1" w:rsidP="00234374">
      <w:pPr>
        <w:pStyle w:val="10"/>
        <w:numPr>
          <w:ilvl w:val="0"/>
          <w:numId w:val="27"/>
        </w:numPr>
        <w:tabs>
          <w:tab w:val="left" w:pos="851"/>
        </w:tabs>
        <w:spacing w:before="0" w:after="0"/>
        <w:jc w:val="both"/>
        <w:rPr>
          <w:i/>
          <w:lang w:val="ru-RU"/>
        </w:rPr>
      </w:pPr>
      <w:proofErr w:type="gramStart"/>
      <w:r w:rsidRPr="00087DB8">
        <w:rPr>
          <w:i/>
          <w:lang w:val="ru-RU"/>
        </w:rPr>
        <w:t>[За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и 00/100) рублей за каждый день просрочки, по каждому документу отдельно.</w:t>
      </w:r>
      <w:proofErr w:type="gramEnd"/>
      <w:r w:rsidRPr="00087DB8">
        <w:rPr>
          <w:i/>
          <w:lang w:val="ru-RU"/>
        </w:rPr>
        <w:t xml:space="preserve"> </w:t>
      </w:r>
      <w:proofErr w:type="gramStart"/>
      <w:r w:rsidRPr="00087DB8">
        <w:rPr>
          <w:i/>
          <w:lang w:val="ru-RU"/>
        </w:rPr>
        <w:t>Предоставление документов, не соответствующих требованиям настоящего Приложения, считается непредставлением документов.]</w:t>
      </w:r>
      <w:proofErr w:type="gramEnd"/>
    </w:p>
    <w:p w:rsidR="00712BB1" w:rsidRPr="00087DB8" w:rsidRDefault="00712BB1" w:rsidP="00712BB1">
      <w:pPr>
        <w:pStyle w:val="10"/>
        <w:numPr>
          <w:ilvl w:val="0"/>
          <w:numId w:val="0"/>
        </w:numPr>
        <w:spacing w:before="0" w:after="0"/>
        <w:ind w:left="567"/>
        <w:jc w:val="center"/>
        <w:rPr>
          <w:rStyle w:val="aff6"/>
        </w:rPr>
      </w:pPr>
      <w:r w:rsidRPr="00087DB8">
        <w:t>ПОДПИСИ СТОРОН</w:t>
      </w:r>
    </w:p>
    <w:tbl>
      <w:tblPr>
        <w:tblW w:w="0" w:type="auto"/>
        <w:tblInd w:w="108" w:type="dxa"/>
        <w:tblLook w:val="04A0" w:firstRow="1" w:lastRow="0" w:firstColumn="1" w:lastColumn="0" w:noHBand="0" w:noVBand="1"/>
      </w:tblPr>
      <w:tblGrid>
        <w:gridCol w:w="4820"/>
        <w:gridCol w:w="4961"/>
      </w:tblGrid>
      <w:tr w:rsidR="00712BB1" w:rsidRPr="00CB17ED" w:rsidTr="00CB17ED">
        <w:trPr>
          <w:trHeight w:hRule="exact" w:val="1479"/>
        </w:trPr>
        <w:tc>
          <w:tcPr>
            <w:tcW w:w="4820" w:type="dxa"/>
            <w:shd w:val="clear" w:color="auto" w:fill="auto"/>
          </w:tcPr>
          <w:p w:rsidR="00712BB1" w:rsidRPr="00CB17ED" w:rsidRDefault="00712BB1" w:rsidP="004E4413">
            <w:r w:rsidRPr="00CB17ED">
              <w:t>От имени Заказчика</w:t>
            </w:r>
          </w:p>
          <w:p w:rsidR="00712BB1" w:rsidRPr="00CB17ED" w:rsidRDefault="00712BB1" w:rsidP="00CB17ED">
            <w:pPr>
              <w:pStyle w:val="210"/>
              <w:spacing w:before="0" w:after="0"/>
              <w:ind w:left="0"/>
              <w:rPr>
                <w:lang w:val="ru-RU"/>
              </w:rPr>
            </w:pPr>
            <w:r w:rsidRPr="00CB17ED">
              <w:rPr>
                <w:lang w:val="ru-RU"/>
              </w:rPr>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10"/>
              <w:spacing w:before="0" w:after="0"/>
              <w:ind w:left="0"/>
              <w:rPr>
                <w:lang w:val="ru-RU"/>
              </w:rPr>
            </w:pPr>
            <w:r w:rsidRPr="00CB17ED">
              <w:rPr>
                <w:lang w:val="ru-RU"/>
              </w:rPr>
              <w:t>[Должность]</w:t>
            </w:r>
          </w:p>
        </w:tc>
        <w:tc>
          <w:tcPr>
            <w:tcW w:w="4961" w:type="dxa"/>
            <w:shd w:val="clear" w:color="auto" w:fill="auto"/>
          </w:tcPr>
          <w:p w:rsidR="00712BB1" w:rsidRPr="00CB17ED" w:rsidRDefault="00712BB1" w:rsidP="004E4413">
            <w:r w:rsidRPr="00CB17ED">
              <w:t>От имени Подрядчика</w:t>
            </w:r>
          </w:p>
          <w:p w:rsidR="00712BB1" w:rsidRPr="00CB17ED" w:rsidRDefault="00712BB1" w:rsidP="00CB17ED">
            <w:pPr>
              <w:pStyle w:val="20"/>
              <w:numPr>
                <w:ilvl w:val="0"/>
                <w:numId w:val="0"/>
              </w:numPr>
              <w:ind w:left="-392"/>
            </w:pPr>
            <w:r w:rsidRPr="00CB17ED">
              <w:t>______________________________</w:t>
            </w:r>
          </w:p>
          <w:p w:rsidR="00712BB1" w:rsidRPr="00CB17ED" w:rsidRDefault="00712BB1" w:rsidP="00CB17ED">
            <w:pPr>
              <w:pStyle w:val="210"/>
              <w:spacing w:before="0" w:after="0"/>
              <w:ind w:left="0"/>
              <w:rPr>
                <w:lang w:val="ru-RU"/>
              </w:rPr>
            </w:pPr>
            <w:r w:rsidRPr="00CB17ED">
              <w:rPr>
                <w:lang w:val="ru-RU"/>
              </w:rPr>
              <w:t>[Имя]</w:t>
            </w:r>
          </w:p>
          <w:p w:rsidR="00712BB1" w:rsidRPr="00CB17ED" w:rsidRDefault="00712BB1" w:rsidP="00CB17ED">
            <w:pPr>
              <w:pStyle w:val="210"/>
              <w:spacing w:before="0" w:after="0"/>
              <w:ind w:left="0"/>
              <w:rPr>
                <w:lang w:val="ru-RU"/>
              </w:rPr>
            </w:pPr>
            <w:r w:rsidRPr="00CB17ED">
              <w:rPr>
                <w:lang w:val="ru-RU"/>
              </w:rPr>
              <w:t>[Должность]</w:t>
            </w:r>
          </w:p>
        </w:tc>
      </w:tr>
      <w:permEnd w:id="596465350"/>
    </w:tbl>
    <w:p w:rsidR="00312D85" w:rsidRDefault="00312D85"/>
    <w:sectPr w:rsidR="00312D85" w:rsidSect="004E4413">
      <w:footerReference w:type="even" r:id="rId9"/>
      <w:footerReference w:type="default" r:id="rId10"/>
      <w:pgSz w:w="11906" w:h="16838" w:code="9"/>
      <w:pgMar w:top="720" w:right="720" w:bottom="720" w:left="993"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6C6B" w:rsidRDefault="003F6C6B">
      <w:r>
        <w:separator/>
      </w:r>
    </w:p>
  </w:endnote>
  <w:endnote w:type="continuationSeparator" w:id="0">
    <w:p w:rsidR="003F6C6B" w:rsidRDefault="003F6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F4A" w:rsidRDefault="00735F4A" w:rsidP="004E4413">
    <w:pPr>
      <w:pStyle w:val="a5"/>
      <w:jc w:val="center"/>
    </w:pPr>
    <w:r>
      <w:fldChar w:fldCharType="begin"/>
    </w:r>
    <w:r>
      <w:instrText>PAGE   \* MERGEFORMAT</w:instrText>
    </w:r>
    <w:r>
      <w:fldChar w:fldCharType="separate"/>
    </w:r>
    <w:r>
      <w:rPr>
        <w:noProof/>
      </w:rPr>
      <w:t>10</w:t>
    </w:r>
    <w:r>
      <w:fldChar w:fldCharType="end"/>
    </w:r>
  </w:p>
  <w:p w:rsidR="00735F4A" w:rsidRDefault="00735F4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F4A" w:rsidRDefault="00735F4A">
    <w:pPr>
      <w:pStyle w:val="a5"/>
      <w:jc w:val="center"/>
    </w:pPr>
    <w:r>
      <w:fldChar w:fldCharType="begin"/>
    </w:r>
    <w:r>
      <w:instrText>PAGE   \* MERGEFORMAT</w:instrText>
    </w:r>
    <w:r>
      <w:fldChar w:fldCharType="separate"/>
    </w:r>
    <w:r w:rsidR="0079663C">
      <w:rPr>
        <w:noProof/>
      </w:rPr>
      <w:t>4</w:t>
    </w:r>
    <w:r>
      <w:fldChar w:fldCharType="end"/>
    </w:r>
  </w:p>
  <w:p w:rsidR="00735F4A" w:rsidRDefault="00735F4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6C6B" w:rsidRDefault="003F6C6B">
      <w:r>
        <w:separator/>
      </w:r>
    </w:p>
  </w:footnote>
  <w:footnote w:type="continuationSeparator" w:id="0">
    <w:p w:rsidR="003F6C6B" w:rsidRDefault="003F6C6B">
      <w:r>
        <w:continuationSeparator/>
      </w:r>
    </w:p>
  </w:footnote>
  <w:footnote w:id="1">
    <w:p w:rsidR="00735F4A" w:rsidRDefault="00735F4A">
      <w:pPr>
        <w:pStyle w:val="af0"/>
      </w:pPr>
      <w:r>
        <w:rPr>
          <w:rStyle w:val="af2"/>
        </w:rPr>
        <w:footnoteRef/>
      </w:r>
      <w:r>
        <w:t xml:space="preserve"> Изменяется при отсутствии в Договоре Расчета стоимости Работ.</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1086091E"/>
    <w:multiLevelType w:val="multilevel"/>
    <w:tmpl w:val="A322FEF0"/>
    <w:styleLink w:val="4"/>
    <w:lvl w:ilvl="0">
      <w:start w:val="1"/>
      <w:numFmt w:val="decimal"/>
      <w:lvlText w:val="%1."/>
      <w:lvlJc w:val="left"/>
      <w:pPr>
        <w:tabs>
          <w:tab w:val="num" w:pos="360"/>
        </w:tabs>
        <w:ind w:left="360" w:hanging="360"/>
      </w:pPr>
      <w:rPr>
        <w:rFonts w:ascii="Cambria" w:hAnsi="Cambria"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
    <w:nsid w:val="115637F4"/>
    <w:multiLevelType w:val="hybridMultilevel"/>
    <w:tmpl w:val="88081B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5">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6">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7">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8">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9">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0">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2">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3">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4">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18">
    <w:nsid w:val="64D16F1D"/>
    <w:multiLevelType w:val="multilevel"/>
    <w:tmpl w:val="A8568F6C"/>
    <w:lvl w:ilvl="0">
      <w:start w:val="1"/>
      <w:numFmt w:val="decimal"/>
      <w:pStyle w:val="10"/>
      <w:lvlText w:val="%1."/>
      <w:lvlJc w:val="left"/>
      <w:pPr>
        <w:ind w:left="574" w:hanging="432"/>
      </w:pPr>
      <w:rPr>
        <w:rFonts w:hint="default"/>
      </w:rPr>
    </w:lvl>
    <w:lvl w:ilvl="1">
      <w:start w:val="1"/>
      <w:numFmt w:val="decimal"/>
      <w:pStyle w:val="20"/>
      <w:lvlText w:val="%1.%2."/>
      <w:lvlJc w:val="left"/>
      <w:pPr>
        <w:ind w:left="3270" w:hanging="576"/>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0"/>
      <w:lvlText w:val="%1.%2.%3.%4."/>
      <w:lvlJc w:val="left"/>
      <w:pPr>
        <w:ind w:left="1999"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9">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1">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2">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3">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5"/>
  </w:num>
  <w:num w:numId="2">
    <w:abstractNumId w:val="3"/>
  </w:num>
  <w:num w:numId="3">
    <w:abstractNumId w:val="14"/>
  </w:num>
  <w:num w:numId="4">
    <w:abstractNumId w:val="8"/>
  </w:num>
  <w:num w:numId="5">
    <w:abstractNumId w:val="17"/>
  </w:num>
  <w:num w:numId="6">
    <w:abstractNumId w:val="7"/>
  </w:num>
  <w:num w:numId="7">
    <w:abstractNumId w:val="16"/>
  </w:num>
  <w:num w:numId="8">
    <w:abstractNumId w:val="22"/>
  </w:num>
  <w:num w:numId="9">
    <w:abstractNumId w:val="21"/>
  </w:num>
  <w:num w:numId="10">
    <w:abstractNumId w:val="23"/>
  </w:num>
  <w:num w:numId="11">
    <w:abstractNumId w:val="5"/>
  </w:num>
  <w:num w:numId="12">
    <w:abstractNumId w:val="11"/>
  </w:num>
  <w:num w:numId="13">
    <w:abstractNumId w:val="20"/>
  </w:num>
  <w:num w:numId="14">
    <w:abstractNumId w:val="6"/>
  </w:num>
  <w:num w:numId="15">
    <w:abstractNumId w:val="9"/>
  </w:num>
  <w:num w:numId="16">
    <w:abstractNumId w:val="0"/>
  </w:num>
  <w:num w:numId="17">
    <w:abstractNumId w:val="10"/>
  </w:num>
  <w:num w:numId="18">
    <w:abstractNumId w:val="13"/>
  </w:num>
  <w:num w:numId="19">
    <w:abstractNumId w:val="4"/>
  </w:num>
  <w:num w:numId="20">
    <w:abstractNumId w:val="18"/>
  </w:num>
  <w:num w:numId="21">
    <w:abstractNumId w:val="1"/>
  </w:num>
  <w:num w:numId="22">
    <w:abstractNumId w:val="18"/>
    <w:lvlOverride w:ilvl="0">
      <w:lvl w:ilvl="0">
        <w:numFmt w:val="decimal"/>
        <w:pStyle w:val="10"/>
        <w:lvlText w:val=""/>
        <w:lvlJc w:val="left"/>
      </w:lvl>
    </w:lvlOverride>
    <w:lvlOverride w:ilvl="8">
      <w:startOverride w:val="120"/>
      <w:lvl w:ilvl="8">
        <w:start w:val="120"/>
        <w:numFmt w:val="decimal"/>
        <w:pStyle w:val="9"/>
        <w:lvlText w:val="Belyakova MariyaVin"/>
        <w:lvlJc w:val="left"/>
      </w:lvl>
    </w:lvlOverride>
  </w:num>
  <w:num w:numId="23">
    <w:abstractNumId w:val="19"/>
  </w:num>
  <w:num w:numId="24">
    <w:abstractNumId w:val="18"/>
  </w:num>
  <w:num w:numId="25">
    <w:abstractNumId w:val="12"/>
  </w:num>
  <w:num w:numId="26">
    <w:abstractNumId w:val="8"/>
  </w:num>
  <w:num w:numId="27">
    <w:abstractNumId w:val="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attachedTemplate r:id="rId1"/>
  <w:documentProtection w:edit="readOnly" w:enforcement="1" w:cryptProviderType="rsaFull" w:cryptAlgorithmClass="hash" w:cryptAlgorithmType="typeAny" w:cryptAlgorithmSid="4" w:cryptSpinCount="100000" w:hash="0MCB02sgO2ozLy0nyb0/DjQkUIY=" w:salt="66BTh7NhpWXJfo7t1ffFVw=="/>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B63"/>
    <w:rsid w:val="00001821"/>
    <w:rsid w:val="000258C0"/>
    <w:rsid w:val="00043E0D"/>
    <w:rsid w:val="00044015"/>
    <w:rsid w:val="00047ACA"/>
    <w:rsid w:val="00087DB8"/>
    <w:rsid w:val="000C2FC7"/>
    <w:rsid w:val="000E3DFE"/>
    <w:rsid w:val="0010356C"/>
    <w:rsid w:val="0011119E"/>
    <w:rsid w:val="00120863"/>
    <w:rsid w:val="001367BB"/>
    <w:rsid w:val="001457DA"/>
    <w:rsid w:val="00170328"/>
    <w:rsid w:val="00177E43"/>
    <w:rsid w:val="001A66F3"/>
    <w:rsid w:val="00234374"/>
    <w:rsid w:val="00240408"/>
    <w:rsid w:val="00246EE9"/>
    <w:rsid w:val="0024731F"/>
    <w:rsid w:val="002C2ECA"/>
    <w:rsid w:val="002E627F"/>
    <w:rsid w:val="002F0AEE"/>
    <w:rsid w:val="003071A9"/>
    <w:rsid w:val="00312D85"/>
    <w:rsid w:val="00351D77"/>
    <w:rsid w:val="00356CDE"/>
    <w:rsid w:val="003838DF"/>
    <w:rsid w:val="00394B09"/>
    <w:rsid w:val="003A4CC8"/>
    <w:rsid w:val="003E76AF"/>
    <w:rsid w:val="003F6C6B"/>
    <w:rsid w:val="00400678"/>
    <w:rsid w:val="004516E5"/>
    <w:rsid w:val="00465072"/>
    <w:rsid w:val="004743E7"/>
    <w:rsid w:val="00496EAB"/>
    <w:rsid w:val="004B6F11"/>
    <w:rsid w:val="004E4413"/>
    <w:rsid w:val="004F52B9"/>
    <w:rsid w:val="00515F93"/>
    <w:rsid w:val="00527F23"/>
    <w:rsid w:val="00534068"/>
    <w:rsid w:val="00540B73"/>
    <w:rsid w:val="0054396C"/>
    <w:rsid w:val="00585483"/>
    <w:rsid w:val="005C6829"/>
    <w:rsid w:val="005F67D3"/>
    <w:rsid w:val="00631A34"/>
    <w:rsid w:val="00643B8A"/>
    <w:rsid w:val="00653646"/>
    <w:rsid w:val="006569B2"/>
    <w:rsid w:val="00671C24"/>
    <w:rsid w:val="00682CFC"/>
    <w:rsid w:val="00686FCA"/>
    <w:rsid w:val="006A28CF"/>
    <w:rsid w:val="006A375C"/>
    <w:rsid w:val="006D4F89"/>
    <w:rsid w:val="006D691B"/>
    <w:rsid w:val="006E5443"/>
    <w:rsid w:val="006F12DD"/>
    <w:rsid w:val="00702735"/>
    <w:rsid w:val="00706363"/>
    <w:rsid w:val="007124AF"/>
    <w:rsid w:val="00712BB1"/>
    <w:rsid w:val="00720B96"/>
    <w:rsid w:val="00726F40"/>
    <w:rsid w:val="007331F7"/>
    <w:rsid w:val="00735F4A"/>
    <w:rsid w:val="007553B1"/>
    <w:rsid w:val="007869D8"/>
    <w:rsid w:val="007901F2"/>
    <w:rsid w:val="0079663C"/>
    <w:rsid w:val="007976C1"/>
    <w:rsid w:val="007B4F47"/>
    <w:rsid w:val="007C68B4"/>
    <w:rsid w:val="007D375A"/>
    <w:rsid w:val="008152F0"/>
    <w:rsid w:val="008271A6"/>
    <w:rsid w:val="008514B4"/>
    <w:rsid w:val="008A2639"/>
    <w:rsid w:val="008A2BC9"/>
    <w:rsid w:val="008B2721"/>
    <w:rsid w:val="008D0310"/>
    <w:rsid w:val="008E5896"/>
    <w:rsid w:val="00904AD1"/>
    <w:rsid w:val="009079EA"/>
    <w:rsid w:val="00917947"/>
    <w:rsid w:val="009210B4"/>
    <w:rsid w:val="00963322"/>
    <w:rsid w:val="0097470D"/>
    <w:rsid w:val="009A0E09"/>
    <w:rsid w:val="009B179B"/>
    <w:rsid w:val="009B7BE0"/>
    <w:rsid w:val="009C2A02"/>
    <w:rsid w:val="009D0FB3"/>
    <w:rsid w:val="009D6304"/>
    <w:rsid w:val="009D75D0"/>
    <w:rsid w:val="009F67A9"/>
    <w:rsid w:val="00A164E4"/>
    <w:rsid w:val="00A37CCA"/>
    <w:rsid w:val="00A72739"/>
    <w:rsid w:val="00A83A4F"/>
    <w:rsid w:val="00A97BAA"/>
    <w:rsid w:val="00AA3CCB"/>
    <w:rsid w:val="00AD2067"/>
    <w:rsid w:val="00AD50B9"/>
    <w:rsid w:val="00B0503C"/>
    <w:rsid w:val="00B151F4"/>
    <w:rsid w:val="00B40073"/>
    <w:rsid w:val="00BC1D4B"/>
    <w:rsid w:val="00BC27D6"/>
    <w:rsid w:val="00BC2B63"/>
    <w:rsid w:val="00C03027"/>
    <w:rsid w:val="00C23C3A"/>
    <w:rsid w:val="00C23FD2"/>
    <w:rsid w:val="00C26942"/>
    <w:rsid w:val="00C273AC"/>
    <w:rsid w:val="00C43CD3"/>
    <w:rsid w:val="00C66F24"/>
    <w:rsid w:val="00C756E0"/>
    <w:rsid w:val="00C83ED5"/>
    <w:rsid w:val="00C84618"/>
    <w:rsid w:val="00CA6759"/>
    <w:rsid w:val="00CB17ED"/>
    <w:rsid w:val="00D1641C"/>
    <w:rsid w:val="00D41AC1"/>
    <w:rsid w:val="00D7093B"/>
    <w:rsid w:val="00D76342"/>
    <w:rsid w:val="00D82DCB"/>
    <w:rsid w:val="00DA20FF"/>
    <w:rsid w:val="00DA7E21"/>
    <w:rsid w:val="00DB1890"/>
    <w:rsid w:val="00DE2664"/>
    <w:rsid w:val="00DE43F1"/>
    <w:rsid w:val="00DF38D1"/>
    <w:rsid w:val="00E43BD5"/>
    <w:rsid w:val="00E62C15"/>
    <w:rsid w:val="00E8071B"/>
    <w:rsid w:val="00E91F8A"/>
    <w:rsid w:val="00E94FFD"/>
    <w:rsid w:val="00EA35A1"/>
    <w:rsid w:val="00EE0B7E"/>
    <w:rsid w:val="00EE0E8D"/>
    <w:rsid w:val="00EE7397"/>
    <w:rsid w:val="00EF030F"/>
    <w:rsid w:val="00F02CA9"/>
    <w:rsid w:val="00F066AD"/>
    <w:rsid w:val="00F20B8F"/>
    <w:rsid w:val="00F23268"/>
    <w:rsid w:val="00F32F49"/>
    <w:rsid w:val="00F70146"/>
    <w:rsid w:val="00F7368D"/>
    <w:rsid w:val="00F77F1B"/>
    <w:rsid w:val="00F94732"/>
    <w:rsid w:val="00FA3F2D"/>
    <w:rsid w:val="00FB12F9"/>
    <w:rsid w:val="00FD22E5"/>
    <w:rsid w:val="00FD24AC"/>
    <w:rsid w:val="00FD47C5"/>
    <w:rsid w:val="00FF2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jc w:val="both"/>
    </w:pPr>
    <w:rPr>
      <w:rFonts w:ascii="Times New Roman" w:hAnsi="Times New Roman"/>
      <w:sz w:val="24"/>
      <w:szCs w:val="22"/>
      <w:lang w:eastAsia="en-US"/>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outlineLvl w:val="0"/>
    </w:pPr>
    <w:rPr>
      <w:rFonts w:ascii="Times New Roman" w:eastAsia="Times New Roman" w:hAnsi="Times New Roman"/>
      <w:b/>
      <w:sz w:val="24"/>
      <w:szCs w:val="24"/>
      <w:lang w:val="en-US" w:eastAsia="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ind w:left="0" w:firstLine="567"/>
      <w:jc w:val="both"/>
      <w:outlineLvl w:val="1"/>
    </w:pPr>
    <w:rPr>
      <w:rFonts w:ascii="Times New Roman" w:eastAsia="Times New Roman" w:hAnsi="Times New Roman"/>
      <w:bCs/>
      <w:sz w:val="24"/>
      <w:szCs w:val="24"/>
      <w:lang w:eastAsia="en-US"/>
    </w:rPr>
  </w:style>
  <w:style w:type="paragraph" w:styleId="30">
    <w:name w:val="heading 3"/>
    <w:aliases w:val="H3"/>
    <w:link w:val="31"/>
    <w:uiPriority w:val="9"/>
    <w:unhideWhenUsed/>
    <w:qFormat/>
    <w:rsid w:val="00712BB1"/>
    <w:pPr>
      <w:numPr>
        <w:ilvl w:val="2"/>
        <w:numId w:val="20"/>
      </w:numPr>
      <w:tabs>
        <w:tab w:val="left" w:pos="1134"/>
      </w:tabs>
      <w:ind w:left="0" w:firstLine="567"/>
      <w:jc w:val="both"/>
      <w:outlineLvl w:val="2"/>
    </w:pPr>
    <w:rPr>
      <w:rFonts w:ascii="Times New Roman" w:eastAsia="Times New Roman" w:hAnsi="Times New Roman"/>
      <w:bCs/>
      <w:sz w:val="24"/>
      <w:szCs w:val="24"/>
      <w:lang w:eastAsia="en-US"/>
    </w:rPr>
  </w:style>
  <w:style w:type="paragraph" w:styleId="40">
    <w:name w:val="heading 4"/>
    <w:aliases w:val="H4"/>
    <w:next w:val="5"/>
    <w:link w:val="41"/>
    <w:uiPriority w:val="9"/>
    <w:unhideWhenUsed/>
    <w:qFormat/>
    <w:rsid w:val="00712BB1"/>
    <w:pPr>
      <w:numPr>
        <w:ilvl w:val="3"/>
        <w:numId w:val="20"/>
      </w:numPr>
      <w:ind w:left="198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712BB1"/>
    <w:pPr>
      <w:keepNext/>
      <w:keepLines/>
      <w:numPr>
        <w:ilvl w:val="7"/>
        <w:numId w:val="20"/>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link w:val="20"/>
    <w:uiPriority w:val="9"/>
    <w:rsid w:val="00712BB1"/>
    <w:rPr>
      <w:rFonts w:ascii="Times New Roman" w:eastAsia="Times New Roman" w:hAnsi="Times New Roman" w:cs="Times New Roman"/>
      <w:bCs/>
      <w:sz w:val="24"/>
      <w:szCs w:val="24"/>
    </w:rPr>
  </w:style>
  <w:style w:type="character" w:customStyle="1" w:styleId="31">
    <w:name w:val="Заголовок 3 Знак"/>
    <w:aliases w:val="H3 Знак"/>
    <w:link w:val="30"/>
    <w:uiPriority w:val="9"/>
    <w:rsid w:val="00712BB1"/>
    <w:rPr>
      <w:rFonts w:ascii="Times New Roman" w:eastAsia="Times New Roman" w:hAnsi="Times New Roman" w:cs="Times New Roman"/>
      <w:bCs/>
      <w:sz w:val="24"/>
      <w:szCs w:val="24"/>
    </w:rPr>
  </w:style>
  <w:style w:type="character" w:customStyle="1" w:styleId="41">
    <w:name w:val="Заголовок 4 Знак"/>
    <w:aliases w:val="H4 Знак"/>
    <w:link w:val="40"/>
    <w:uiPriority w:val="9"/>
    <w:rsid w:val="00712BB1"/>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712BB1"/>
    <w:rPr>
      <w:rFonts w:ascii="Georgia" w:eastAsia="Times New Roman" w:hAnsi="Georgia" w:cs="Times New Roman"/>
      <w:szCs w:val="20"/>
    </w:rPr>
  </w:style>
  <w:style w:type="character" w:customStyle="1" w:styleId="60">
    <w:name w:val="Заголовок 6 Знак"/>
    <w:link w:val="6"/>
    <w:uiPriority w:val="9"/>
    <w:rsid w:val="00712BB1"/>
    <w:rPr>
      <w:rFonts w:ascii="Georgia" w:eastAsia="Times New Roman" w:hAnsi="Georgia" w:cs="Times New Roman"/>
      <w:szCs w:val="20"/>
    </w:rPr>
  </w:style>
  <w:style w:type="character" w:customStyle="1" w:styleId="70">
    <w:name w:val="Заголовок 7 Знак"/>
    <w:link w:val="7"/>
    <w:uiPriority w:val="9"/>
    <w:rsid w:val="00712BB1"/>
    <w:rPr>
      <w:rFonts w:ascii="Times New Roman" w:eastAsia="Times New Roman" w:hAnsi="Times New Roman" w:cs="Times New Roman"/>
      <w:iCs/>
    </w:rPr>
  </w:style>
  <w:style w:type="character" w:customStyle="1" w:styleId="80">
    <w:name w:val="Заголовок 8 Знак"/>
    <w:link w:val="8"/>
    <w:uiPriority w:val="9"/>
    <w:rsid w:val="00712BB1"/>
    <w:rPr>
      <w:rFonts w:ascii="Times New Roman" w:eastAsia="Times New Roman" w:hAnsi="Times New Roman" w:cs="Times New Roman"/>
      <w:sz w:val="20"/>
      <w:szCs w:val="20"/>
    </w:rPr>
  </w:style>
  <w:style w:type="character" w:customStyle="1" w:styleId="90">
    <w:name w:val="Заголовок 9 Знак"/>
    <w:link w:val="9"/>
    <w:uiPriority w:val="9"/>
    <w:rsid w:val="00712BB1"/>
    <w:rPr>
      <w:rFonts w:ascii="Cambria" w:eastAsia="Times New Roman" w:hAnsi="Cambria" w:cs="Times New Roman"/>
      <w:i/>
      <w:iCs/>
      <w:color w:val="404040"/>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szCs w:val="20"/>
      <w:lang w:val="en-GB"/>
    </w:rPr>
  </w:style>
  <w:style w:type="paragraph" w:customStyle="1" w:styleId="Recitals">
    <w:name w:val="Recitals"/>
    <w:basedOn w:val="a9"/>
    <w:next w:val="a9"/>
    <w:rsid w:val="00712BB1"/>
    <w:pPr>
      <w:numPr>
        <w:numId w:val="2"/>
      </w:numPr>
      <w:spacing w:before="120"/>
    </w:pPr>
    <w:rPr>
      <w:rFonts w:eastAsia="MS Mincho"/>
      <w:szCs w:val="20"/>
      <w:lang w:val="en-GB"/>
    </w:rPr>
  </w:style>
  <w:style w:type="paragraph" w:customStyle="1" w:styleId="aa">
    <w:name w:val="Все прописные + жирный"/>
    <w:basedOn w:val="a9"/>
    <w:rsid w:val="00712BB1"/>
    <w:pPr>
      <w:spacing w:after="220"/>
    </w:pPr>
    <w:rPr>
      <w:rFonts w:eastAsia="MS Mincho"/>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4"/>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b/>
      <w:szCs w:val="20"/>
      <w:lang w:val="en-GB"/>
    </w:rPr>
  </w:style>
  <w:style w:type="paragraph" w:customStyle="1" w:styleId="LBSchedulePart">
    <w:name w:val="LB Schedule Part"/>
    <w:basedOn w:val="a9"/>
    <w:next w:val="a9"/>
    <w:rsid w:val="00712BB1"/>
    <w:pPr>
      <w:keepNext/>
      <w:spacing w:before="120"/>
      <w:jc w:val="center"/>
    </w:pPr>
    <w:rPr>
      <w:rFonts w:eastAsia="MS Mincho"/>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szCs w:val="20"/>
      <w:lang w:val="en-GB"/>
    </w:rPr>
  </w:style>
  <w:style w:type="paragraph" w:customStyle="1" w:styleId="Arabic1">
    <w:name w:val="Arabic 1"/>
    <w:basedOn w:val="a9"/>
    <w:rsid w:val="00712BB1"/>
    <w:pPr>
      <w:numPr>
        <w:numId w:val="10"/>
      </w:numPr>
      <w:spacing w:before="120"/>
    </w:pPr>
    <w:rPr>
      <w:rFonts w:eastAsia="MS Mincho"/>
      <w:szCs w:val="20"/>
      <w:lang w:val="en-GB"/>
    </w:rPr>
  </w:style>
  <w:style w:type="paragraph" w:customStyle="1" w:styleId="Arabic3">
    <w:name w:val="Arabic 3"/>
    <w:basedOn w:val="32"/>
    <w:rsid w:val="00712BB1"/>
    <w:pPr>
      <w:numPr>
        <w:numId w:val="9"/>
      </w:numPr>
      <w:spacing w:before="120"/>
    </w:pPr>
    <w:rPr>
      <w:rFonts w:eastAsia="MS Mincho"/>
      <w:sz w:val="22"/>
      <w:szCs w:val="20"/>
      <w:lang w:val="en-GB"/>
    </w:rPr>
  </w:style>
  <w:style w:type="paragraph" w:customStyle="1" w:styleId="Arabic4">
    <w:name w:val="Arabic 4"/>
    <w:basedOn w:val="a"/>
    <w:rsid w:val="00712BB1"/>
    <w:pPr>
      <w:numPr>
        <w:numId w:val="11"/>
      </w:numPr>
      <w:spacing w:before="120" w:after="120"/>
    </w:pPr>
    <w:rPr>
      <w:rFonts w:eastAsia="MS Mincho"/>
      <w:szCs w:val="20"/>
      <w:lang w:val="en-GB"/>
    </w:rPr>
  </w:style>
  <w:style w:type="paragraph" w:customStyle="1" w:styleId="Arabic5">
    <w:name w:val="Arabic 5"/>
    <w:basedOn w:val="a"/>
    <w:rsid w:val="00712BB1"/>
    <w:pPr>
      <w:numPr>
        <w:numId w:val="12"/>
      </w:numPr>
      <w:spacing w:before="120" w:after="120"/>
    </w:pPr>
    <w:rPr>
      <w:rFonts w:eastAsia="MS Mincho"/>
      <w:szCs w:val="20"/>
      <w:lang w:val="en-GB"/>
    </w:rPr>
  </w:style>
  <w:style w:type="paragraph" w:customStyle="1" w:styleId="Arabic6">
    <w:name w:val="Arabic 6"/>
    <w:basedOn w:val="a"/>
    <w:rsid w:val="00712BB1"/>
    <w:pPr>
      <w:numPr>
        <w:numId w:val="8"/>
      </w:numPr>
      <w:spacing w:before="120" w:after="120"/>
    </w:pPr>
    <w:rPr>
      <w:rFonts w:eastAsia="MS Mincho"/>
      <w:szCs w:val="20"/>
      <w:lang w:val="en-GB"/>
    </w:rPr>
  </w:style>
  <w:style w:type="paragraph" w:customStyle="1" w:styleId="BodyText4">
    <w:name w:val="Body Text 4"/>
    <w:basedOn w:val="a9"/>
    <w:rsid w:val="00712BB1"/>
    <w:pPr>
      <w:spacing w:before="120"/>
      <w:ind w:left="2160"/>
    </w:pPr>
    <w:rPr>
      <w:rFonts w:eastAsia="MS Mincho"/>
      <w:szCs w:val="20"/>
      <w:lang w:val="en-GB"/>
    </w:rPr>
  </w:style>
  <w:style w:type="paragraph" w:customStyle="1" w:styleId="BodyText5">
    <w:name w:val="Body Text 5"/>
    <w:basedOn w:val="a9"/>
    <w:rsid w:val="00712BB1"/>
    <w:pPr>
      <w:spacing w:before="120"/>
      <w:ind w:left="2858"/>
    </w:pPr>
    <w:rPr>
      <w:rFonts w:eastAsia="MS Mincho"/>
      <w:szCs w:val="20"/>
      <w:lang w:val="en-GB"/>
    </w:rPr>
  </w:style>
  <w:style w:type="paragraph" w:customStyle="1" w:styleId="BodyText6">
    <w:name w:val="Body Text 6"/>
    <w:basedOn w:val="a9"/>
    <w:rsid w:val="00712BB1"/>
    <w:pPr>
      <w:spacing w:before="120"/>
      <w:ind w:left="3521"/>
    </w:pPr>
    <w:rPr>
      <w:rFonts w:eastAsia="MS Mincho"/>
      <w:szCs w:val="20"/>
      <w:lang w:val="en-GB"/>
    </w:rPr>
  </w:style>
  <w:style w:type="paragraph" w:customStyle="1" w:styleId="Roman1">
    <w:name w:val="Roman 1"/>
    <w:basedOn w:val="a9"/>
    <w:rsid w:val="00712BB1"/>
    <w:pPr>
      <w:numPr>
        <w:numId w:val="16"/>
      </w:numPr>
      <w:spacing w:before="120"/>
    </w:pPr>
    <w:rPr>
      <w:rFonts w:eastAsia="Times New Roman"/>
      <w:szCs w:val="20"/>
      <w:lang w:val="en-GB"/>
    </w:rPr>
  </w:style>
  <w:style w:type="paragraph" w:customStyle="1" w:styleId="Roman2">
    <w:name w:val="Roman 2"/>
    <w:basedOn w:val="22"/>
    <w:rsid w:val="00712BB1"/>
    <w:pPr>
      <w:numPr>
        <w:numId w:val="13"/>
      </w:numPr>
      <w:spacing w:before="120" w:line="240" w:lineRule="auto"/>
    </w:pPr>
    <w:rPr>
      <w:rFonts w:eastAsia="MS Mincho"/>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link w:val="ad"/>
    <w:uiPriority w:val="99"/>
    <w:semiHidden/>
    <w:rsid w:val="00712BB1"/>
    <w:rPr>
      <w:rFonts w:ascii="Times New Roman" w:hAnsi="Times New Roman"/>
      <w:sz w:val="20"/>
      <w:szCs w:val="20"/>
    </w:rPr>
  </w:style>
  <w:style w:type="character" w:styleId="af">
    <w:name w:val="endnote reference"/>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link w:val="af0"/>
    <w:uiPriority w:val="99"/>
    <w:rsid w:val="00712BB1"/>
    <w:rPr>
      <w:rFonts w:ascii="Times New Roman" w:hAnsi="Times New Roman"/>
      <w:sz w:val="20"/>
      <w:szCs w:val="20"/>
    </w:rPr>
  </w:style>
  <w:style w:type="character" w:styleId="af2">
    <w:name w:val="footnote reference"/>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712BB1"/>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712BB1"/>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712BB1"/>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712BB1"/>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712BB1"/>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712BB1"/>
    <w:rPr>
      <w:color w:val="0000FF"/>
      <w:u w:val="single"/>
    </w:rPr>
  </w:style>
  <w:style w:type="character" w:styleId="af5">
    <w:name w:val="annotation reference"/>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imes New Roman"/>
      <w:szCs w:val="24"/>
      <w:lang w:eastAsia="ru-RU"/>
    </w:rPr>
  </w:style>
  <w:style w:type="character" w:customStyle="1" w:styleId="FontStyle188">
    <w:name w:val="Font Style188"/>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lang w:val="en-US" w:bidi="en-US"/>
    </w:rPr>
  </w:style>
  <w:style w:type="character" w:customStyle="1" w:styleId="aff">
    <w:name w:val="Без интервала Знак"/>
    <w:link w:val="afe"/>
    <w:uiPriority w:val="1"/>
    <w:rsid w:val="00712BB1"/>
    <w:rPr>
      <w:rFonts w:ascii="Cambria" w:eastAsia="Times New Roman" w:hAnsi="Cambria" w:cs="Times New Roman"/>
      <w:sz w:val="24"/>
      <w:lang w:val="en-US" w:bidi="en-US"/>
    </w:rPr>
  </w:style>
  <w:style w:type="character" w:styleId="aff0">
    <w:name w:val="FollowedHyperlink"/>
    <w:uiPriority w:val="99"/>
    <w:semiHidden/>
    <w:unhideWhenUsed/>
    <w:rsid w:val="00712BB1"/>
    <w:rPr>
      <w:color w:val="800080"/>
      <w:u w:val="single"/>
    </w:rPr>
  </w:style>
  <w:style w:type="character" w:styleId="aff1">
    <w:name w:val="Book Title"/>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4">
    <w:name w:val="Название Знак"/>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jc w:val="both"/>
    </w:pPr>
    <w:rPr>
      <w:rFonts w:ascii="Times New Roman" w:hAnsi="Times New Roman"/>
      <w:sz w:val="24"/>
      <w:szCs w:val="22"/>
      <w:lang w:eastAsia="en-US"/>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outlineLvl w:val="0"/>
    </w:pPr>
    <w:rPr>
      <w:rFonts w:ascii="Times New Roman" w:eastAsia="Times New Roman" w:hAnsi="Times New Roman"/>
      <w:b/>
      <w:sz w:val="24"/>
      <w:szCs w:val="24"/>
      <w:lang w:val="en-US" w:eastAsia="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ind w:left="0" w:firstLine="567"/>
      <w:jc w:val="both"/>
      <w:outlineLvl w:val="1"/>
    </w:pPr>
    <w:rPr>
      <w:rFonts w:ascii="Times New Roman" w:eastAsia="Times New Roman" w:hAnsi="Times New Roman"/>
      <w:bCs/>
      <w:sz w:val="24"/>
      <w:szCs w:val="24"/>
      <w:lang w:eastAsia="en-US"/>
    </w:rPr>
  </w:style>
  <w:style w:type="paragraph" w:styleId="30">
    <w:name w:val="heading 3"/>
    <w:aliases w:val="H3"/>
    <w:link w:val="31"/>
    <w:uiPriority w:val="9"/>
    <w:unhideWhenUsed/>
    <w:qFormat/>
    <w:rsid w:val="00712BB1"/>
    <w:pPr>
      <w:numPr>
        <w:ilvl w:val="2"/>
        <w:numId w:val="20"/>
      </w:numPr>
      <w:tabs>
        <w:tab w:val="left" w:pos="1134"/>
      </w:tabs>
      <w:ind w:left="0" w:firstLine="567"/>
      <w:jc w:val="both"/>
      <w:outlineLvl w:val="2"/>
    </w:pPr>
    <w:rPr>
      <w:rFonts w:ascii="Times New Roman" w:eastAsia="Times New Roman" w:hAnsi="Times New Roman"/>
      <w:bCs/>
      <w:sz w:val="24"/>
      <w:szCs w:val="24"/>
      <w:lang w:eastAsia="en-US"/>
    </w:rPr>
  </w:style>
  <w:style w:type="paragraph" w:styleId="40">
    <w:name w:val="heading 4"/>
    <w:aliases w:val="H4"/>
    <w:next w:val="5"/>
    <w:link w:val="41"/>
    <w:uiPriority w:val="9"/>
    <w:unhideWhenUsed/>
    <w:qFormat/>
    <w:rsid w:val="00712BB1"/>
    <w:pPr>
      <w:numPr>
        <w:ilvl w:val="3"/>
        <w:numId w:val="20"/>
      </w:numPr>
      <w:ind w:left="198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712BB1"/>
    <w:pPr>
      <w:keepNext/>
      <w:keepLines/>
      <w:numPr>
        <w:ilvl w:val="7"/>
        <w:numId w:val="20"/>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link w:val="20"/>
    <w:uiPriority w:val="9"/>
    <w:rsid w:val="00712BB1"/>
    <w:rPr>
      <w:rFonts w:ascii="Times New Roman" w:eastAsia="Times New Roman" w:hAnsi="Times New Roman" w:cs="Times New Roman"/>
      <w:bCs/>
      <w:sz w:val="24"/>
      <w:szCs w:val="24"/>
    </w:rPr>
  </w:style>
  <w:style w:type="character" w:customStyle="1" w:styleId="31">
    <w:name w:val="Заголовок 3 Знак"/>
    <w:aliases w:val="H3 Знак"/>
    <w:link w:val="30"/>
    <w:uiPriority w:val="9"/>
    <w:rsid w:val="00712BB1"/>
    <w:rPr>
      <w:rFonts w:ascii="Times New Roman" w:eastAsia="Times New Roman" w:hAnsi="Times New Roman" w:cs="Times New Roman"/>
      <w:bCs/>
      <w:sz w:val="24"/>
      <w:szCs w:val="24"/>
    </w:rPr>
  </w:style>
  <w:style w:type="character" w:customStyle="1" w:styleId="41">
    <w:name w:val="Заголовок 4 Знак"/>
    <w:aliases w:val="H4 Знак"/>
    <w:link w:val="40"/>
    <w:uiPriority w:val="9"/>
    <w:rsid w:val="00712BB1"/>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712BB1"/>
    <w:rPr>
      <w:rFonts w:ascii="Georgia" w:eastAsia="Times New Roman" w:hAnsi="Georgia" w:cs="Times New Roman"/>
      <w:szCs w:val="20"/>
    </w:rPr>
  </w:style>
  <w:style w:type="character" w:customStyle="1" w:styleId="60">
    <w:name w:val="Заголовок 6 Знак"/>
    <w:link w:val="6"/>
    <w:uiPriority w:val="9"/>
    <w:rsid w:val="00712BB1"/>
    <w:rPr>
      <w:rFonts w:ascii="Georgia" w:eastAsia="Times New Roman" w:hAnsi="Georgia" w:cs="Times New Roman"/>
      <w:szCs w:val="20"/>
    </w:rPr>
  </w:style>
  <w:style w:type="character" w:customStyle="1" w:styleId="70">
    <w:name w:val="Заголовок 7 Знак"/>
    <w:link w:val="7"/>
    <w:uiPriority w:val="9"/>
    <w:rsid w:val="00712BB1"/>
    <w:rPr>
      <w:rFonts w:ascii="Times New Roman" w:eastAsia="Times New Roman" w:hAnsi="Times New Roman" w:cs="Times New Roman"/>
      <w:iCs/>
    </w:rPr>
  </w:style>
  <w:style w:type="character" w:customStyle="1" w:styleId="80">
    <w:name w:val="Заголовок 8 Знак"/>
    <w:link w:val="8"/>
    <w:uiPriority w:val="9"/>
    <w:rsid w:val="00712BB1"/>
    <w:rPr>
      <w:rFonts w:ascii="Times New Roman" w:eastAsia="Times New Roman" w:hAnsi="Times New Roman" w:cs="Times New Roman"/>
      <w:sz w:val="20"/>
      <w:szCs w:val="20"/>
    </w:rPr>
  </w:style>
  <w:style w:type="character" w:customStyle="1" w:styleId="90">
    <w:name w:val="Заголовок 9 Знак"/>
    <w:link w:val="9"/>
    <w:uiPriority w:val="9"/>
    <w:rsid w:val="00712BB1"/>
    <w:rPr>
      <w:rFonts w:ascii="Cambria" w:eastAsia="Times New Roman" w:hAnsi="Cambria" w:cs="Times New Roman"/>
      <w:i/>
      <w:iCs/>
      <w:color w:val="404040"/>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szCs w:val="20"/>
      <w:lang w:val="en-GB"/>
    </w:rPr>
  </w:style>
  <w:style w:type="paragraph" w:customStyle="1" w:styleId="Recitals">
    <w:name w:val="Recitals"/>
    <w:basedOn w:val="a9"/>
    <w:next w:val="a9"/>
    <w:rsid w:val="00712BB1"/>
    <w:pPr>
      <w:numPr>
        <w:numId w:val="2"/>
      </w:numPr>
      <w:spacing w:before="120"/>
    </w:pPr>
    <w:rPr>
      <w:rFonts w:eastAsia="MS Mincho"/>
      <w:szCs w:val="20"/>
      <w:lang w:val="en-GB"/>
    </w:rPr>
  </w:style>
  <w:style w:type="paragraph" w:customStyle="1" w:styleId="aa">
    <w:name w:val="Все прописные + жирный"/>
    <w:basedOn w:val="a9"/>
    <w:rsid w:val="00712BB1"/>
    <w:pPr>
      <w:spacing w:after="220"/>
    </w:pPr>
    <w:rPr>
      <w:rFonts w:eastAsia="MS Mincho"/>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4"/>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b/>
      <w:szCs w:val="20"/>
      <w:lang w:val="en-GB"/>
    </w:rPr>
  </w:style>
  <w:style w:type="paragraph" w:customStyle="1" w:styleId="LBSchedulePart">
    <w:name w:val="LB Schedule Part"/>
    <w:basedOn w:val="a9"/>
    <w:next w:val="a9"/>
    <w:rsid w:val="00712BB1"/>
    <w:pPr>
      <w:keepNext/>
      <w:spacing w:before="120"/>
      <w:jc w:val="center"/>
    </w:pPr>
    <w:rPr>
      <w:rFonts w:eastAsia="MS Mincho"/>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szCs w:val="20"/>
      <w:lang w:val="en-GB"/>
    </w:rPr>
  </w:style>
  <w:style w:type="paragraph" w:customStyle="1" w:styleId="Arabic1">
    <w:name w:val="Arabic 1"/>
    <w:basedOn w:val="a9"/>
    <w:rsid w:val="00712BB1"/>
    <w:pPr>
      <w:numPr>
        <w:numId w:val="10"/>
      </w:numPr>
      <w:spacing w:before="120"/>
    </w:pPr>
    <w:rPr>
      <w:rFonts w:eastAsia="MS Mincho"/>
      <w:szCs w:val="20"/>
      <w:lang w:val="en-GB"/>
    </w:rPr>
  </w:style>
  <w:style w:type="paragraph" w:customStyle="1" w:styleId="Arabic3">
    <w:name w:val="Arabic 3"/>
    <w:basedOn w:val="32"/>
    <w:rsid w:val="00712BB1"/>
    <w:pPr>
      <w:numPr>
        <w:numId w:val="9"/>
      </w:numPr>
      <w:spacing w:before="120"/>
    </w:pPr>
    <w:rPr>
      <w:rFonts w:eastAsia="MS Mincho"/>
      <w:sz w:val="22"/>
      <w:szCs w:val="20"/>
      <w:lang w:val="en-GB"/>
    </w:rPr>
  </w:style>
  <w:style w:type="paragraph" w:customStyle="1" w:styleId="Arabic4">
    <w:name w:val="Arabic 4"/>
    <w:basedOn w:val="a"/>
    <w:rsid w:val="00712BB1"/>
    <w:pPr>
      <w:numPr>
        <w:numId w:val="11"/>
      </w:numPr>
      <w:spacing w:before="120" w:after="120"/>
    </w:pPr>
    <w:rPr>
      <w:rFonts w:eastAsia="MS Mincho"/>
      <w:szCs w:val="20"/>
      <w:lang w:val="en-GB"/>
    </w:rPr>
  </w:style>
  <w:style w:type="paragraph" w:customStyle="1" w:styleId="Arabic5">
    <w:name w:val="Arabic 5"/>
    <w:basedOn w:val="a"/>
    <w:rsid w:val="00712BB1"/>
    <w:pPr>
      <w:numPr>
        <w:numId w:val="12"/>
      </w:numPr>
      <w:spacing w:before="120" w:after="120"/>
    </w:pPr>
    <w:rPr>
      <w:rFonts w:eastAsia="MS Mincho"/>
      <w:szCs w:val="20"/>
      <w:lang w:val="en-GB"/>
    </w:rPr>
  </w:style>
  <w:style w:type="paragraph" w:customStyle="1" w:styleId="Arabic6">
    <w:name w:val="Arabic 6"/>
    <w:basedOn w:val="a"/>
    <w:rsid w:val="00712BB1"/>
    <w:pPr>
      <w:numPr>
        <w:numId w:val="8"/>
      </w:numPr>
      <w:spacing w:before="120" w:after="120"/>
    </w:pPr>
    <w:rPr>
      <w:rFonts w:eastAsia="MS Mincho"/>
      <w:szCs w:val="20"/>
      <w:lang w:val="en-GB"/>
    </w:rPr>
  </w:style>
  <w:style w:type="paragraph" w:customStyle="1" w:styleId="BodyText4">
    <w:name w:val="Body Text 4"/>
    <w:basedOn w:val="a9"/>
    <w:rsid w:val="00712BB1"/>
    <w:pPr>
      <w:spacing w:before="120"/>
      <w:ind w:left="2160"/>
    </w:pPr>
    <w:rPr>
      <w:rFonts w:eastAsia="MS Mincho"/>
      <w:szCs w:val="20"/>
      <w:lang w:val="en-GB"/>
    </w:rPr>
  </w:style>
  <w:style w:type="paragraph" w:customStyle="1" w:styleId="BodyText5">
    <w:name w:val="Body Text 5"/>
    <w:basedOn w:val="a9"/>
    <w:rsid w:val="00712BB1"/>
    <w:pPr>
      <w:spacing w:before="120"/>
      <w:ind w:left="2858"/>
    </w:pPr>
    <w:rPr>
      <w:rFonts w:eastAsia="MS Mincho"/>
      <w:szCs w:val="20"/>
      <w:lang w:val="en-GB"/>
    </w:rPr>
  </w:style>
  <w:style w:type="paragraph" w:customStyle="1" w:styleId="BodyText6">
    <w:name w:val="Body Text 6"/>
    <w:basedOn w:val="a9"/>
    <w:rsid w:val="00712BB1"/>
    <w:pPr>
      <w:spacing w:before="120"/>
      <w:ind w:left="3521"/>
    </w:pPr>
    <w:rPr>
      <w:rFonts w:eastAsia="MS Mincho"/>
      <w:szCs w:val="20"/>
      <w:lang w:val="en-GB"/>
    </w:rPr>
  </w:style>
  <w:style w:type="paragraph" w:customStyle="1" w:styleId="Roman1">
    <w:name w:val="Roman 1"/>
    <w:basedOn w:val="a9"/>
    <w:rsid w:val="00712BB1"/>
    <w:pPr>
      <w:numPr>
        <w:numId w:val="16"/>
      </w:numPr>
      <w:spacing w:before="120"/>
    </w:pPr>
    <w:rPr>
      <w:rFonts w:eastAsia="Times New Roman"/>
      <w:szCs w:val="20"/>
      <w:lang w:val="en-GB"/>
    </w:rPr>
  </w:style>
  <w:style w:type="paragraph" w:customStyle="1" w:styleId="Roman2">
    <w:name w:val="Roman 2"/>
    <w:basedOn w:val="22"/>
    <w:rsid w:val="00712BB1"/>
    <w:pPr>
      <w:numPr>
        <w:numId w:val="13"/>
      </w:numPr>
      <w:spacing w:before="120" w:line="240" w:lineRule="auto"/>
    </w:pPr>
    <w:rPr>
      <w:rFonts w:eastAsia="MS Mincho"/>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link w:val="ad"/>
    <w:uiPriority w:val="99"/>
    <w:semiHidden/>
    <w:rsid w:val="00712BB1"/>
    <w:rPr>
      <w:rFonts w:ascii="Times New Roman" w:hAnsi="Times New Roman"/>
      <w:sz w:val="20"/>
      <w:szCs w:val="20"/>
    </w:rPr>
  </w:style>
  <w:style w:type="character" w:styleId="af">
    <w:name w:val="endnote reference"/>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link w:val="af0"/>
    <w:uiPriority w:val="99"/>
    <w:rsid w:val="00712BB1"/>
    <w:rPr>
      <w:rFonts w:ascii="Times New Roman" w:hAnsi="Times New Roman"/>
      <w:sz w:val="20"/>
      <w:szCs w:val="20"/>
    </w:rPr>
  </w:style>
  <w:style w:type="character" w:styleId="af2">
    <w:name w:val="footnote reference"/>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712BB1"/>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712BB1"/>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712BB1"/>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712BB1"/>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712BB1"/>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712BB1"/>
    <w:rPr>
      <w:color w:val="0000FF"/>
      <w:u w:val="single"/>
    </w:rPr>
  </w:style>
  <w:style w:type="character" w:styleId="af5">
    <w:name w:val="annotation reference"/>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imes New Roman"/>
      <w:szCs w:val="24"/>
      <w:lang w:eastAsia="ru-RU"/>
    </w:rPr>
  </w:style>
  <w:style w:type="character" w:customStyle="1" w:styleId="FontStyle188">
    <w:name w:val="Font Style188"/>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lang w:val="en-US" w:bidi="en-US"/>
    </w:rPr>
  </w:style>
  <w:style w:type="character" w:customStyle="1" w:styleId="aff">
    <w:name w:val="Без интервала Знак"/>
    <w:link w:val="afe"/>
    <w:uiPriority w:val="1"/>
    <w:rsid w:val="00712BB1"/>
    <w:rPr>
      <w:rFonts w:ascii="Cambria" w:eastAsia="Times New Roman" w:hAnsi="Cambria" w:cs="Times New Roman"/>
      <w:sz w:val="24"/>
      <w:lang w:val="en-US" w:bidi="en-US"/>
    </w:rPr>
  </w:style>
  <w:style w:type="character" w:styleId="aff0">
    <w:name w:val="FollowedHyperlink"/>
    <w:uiPriority w:val="99"/>
    <w:semiHidden/>
    <w:unhideWhenUsed/>
    <w:rsid w:val="00712BB1"/>
    <w:rPr>
      <w:color w:val="800080"/>
      <w:u w:val="single"/>
    </w:rPr>
  </w:style>
  <w:style w:type="character" w:styleId="aff1">
    <w:name w:val="Book Title"/>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4">
    <w:name w:val="Название Знак"/>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yakovleva\AppData\Local\Microsoft\Windows\Temporary%20Internet%20Files\Content.MSO\204D3D3F.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40DC6-DB12-4976-9132-32A70E557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204D3D3F</Template>
  <TotalTime>12</TotalTime>
  <Pages>21</Pages>
  <Words>8634</Words>
  <Characters>49214</Characters>
  <Application>Microsoft Office Word</Application>
  <DocSecurity>8</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4</cp:revision>
  <cp:lastPrinted>2014-01-31T14:52:00Z</cp:lastPrinted>
  <dcterms:created xsi:type="dcterms:W3CDTF">2016-04-14T12:48:00Z</dcterms:created>
  <dcterms:modified xsi:type="dcterms:W3CDTF">2017-08-22T08:31:00Z</dcterms:modified>
</cp:coreProperties>
</file>