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326989765" w:edGrp="everyone"/>
      <w:r w:rsidR="005114CB" w:rsidRPr="00703CCB">
        <w:rPr>
          <w:b/>
          <w:i/>
          <w:sz w:val="24"/>
          <w:szCs w:val="24"/>
          <w:lang w:val="ru-RU"/>
        </w:rPr>
        <w:t>ДОЛЖНОСТЬ, Ф.И.О.</w:t>
      </w:r>
      <w:r w:rsidRPr="00703CCB">
        <w:rPr>
          <w:spacing w:val="4"/>
          <w:sz w:val="24"/>
          <w:szCs w:val="24"/>
          <w:lang w:val="ru-RU"/>
        </w:rPr>
        <w:t xml:space="preserve">, </w:t>
      </w:r>
      <w:permEnd w:id="326989765"/>
      <w:r w:rsidRPr="00703CCB">
        <w:rPr>
          <w:spacing w:val="4"/>
          <w:sz w:val="24"/>
          <w:szCs w:val="24"/>
          <w:lang w:val="ru-RU"/>
        </w:rPr>
        <w:t xml:space="preserve">действующего на основании </w:t>
      </w:r>
      <w:permStart w:id="1315266024" w:edGrp="everyone"/>
      <w:r w:rsidR="004C5BF1" w:rsidRPr="00703CCB">
        <w:rPr>
          <w:rFonts w:eastAsia="Times New Roman"/>
          <w:b/>
          <w:i/>
          <w:sz w:val="24"/>
          <w:szCs w:val="24"/>
          <w:lang w:val="ru-RU"/>
        </w:rPr>
        <w:t>_____________</w:t>
      </w:r>
      <w:r w:rsidRPr="00703CCB">
        <w:rPr>
          <w:spacing w:val="4"/>
          <w:sz w:val="24"/>
          <w:szCs w:val="24"/>
          <w:lang w:val="ru-RU"/>
        </w:rPr>
        <w:t>,</w:t>
      </w:r>
      <w:permEnd w:id="1315266024"/>
      <w:r w:rsidRPr="00703CCB">
        <w:rPr>
          <w:spacing w:val="4"/>
          <w:sz w:val="24"/>
          <w:szCs w:val="24"/>
          <w:lang w:val="ru-RU"/>
        </w:rPr>
        <w:t xml:space="preserve"> 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70204256"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70204256"/>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1139159508" w:edGrp="everyone"/>
      <w:r w:rsidR="005114CB" w:rsidRPr="00703CCB">
        <w:rPr>
          <w:b/>
          <w:i/>
          <w:sz w:val="24"/>
          <w:szCs w:val="24"/>
          <w:lang w:val="ru-RU"/>
        </w:rPr>
        <w:t>ДОЛЖНОСТЬ, Ф.И.О.</w:t>
      </w:r>
      <w:r w:rsidR="00DC68E6" w:rsidRPr="00703CCB">
        <w:rPr>
          <w:spacing w:val="4"/>
          <w:sz w:val="24"/>
          <w:szCs w:val="24"/>
          <w:lang w:val="ru-RU"/>
        </w:rPr>
        <w:t>,</w:t>
      </w:r>
      <w:permEnd w:id="1139159508"/>
      <w:r w:rsidR="00DC68E6" w:rsidRPr="00703CCB">
        <w:rPr>
          <w:spacing w:val="4"/>
          <w:sz w:val="24"/>
          <w:szCs w:val="24"/>
          <w:lang w:val="ru-RU"/>
        </w:rPr>
        <w:t xml:space="preserve"> действующего на основании </w:t>
      </w:r>
      <w:permStart w:id="854790095" w:edGrp="everyone"/>
      <w:r w:rsidR="008C3086" w:rsidRPr="00703CCB">
        <w:rPr>
          <w:rFonts w:eastAsia="Times New Roman"/>
          <w:b/>
          <w:i/>
          <w:sz w:val="24"/>
          <w:szCs w:val="24"/>
          <w:lang w:val="ru-RU"/>
        </w:rPr>
        <w:t>_____________</w:t>
      </w:r>
      <w:permEnd w:id="854790095"/>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9174E0">
      <w:pPr>
        <w:pStyle w:val="1"/>
        <w:numPr>
          <w:ilvl w:val="0"/>
          <w:numId w:val="36"/>
        </w:numPr>
        <w:ind w:left="426" w:hanging="426"/>
      </w:pPr>
      <w:bookmarkStart w:id="0" w:name="_Toc332296416"/>
      <w:r w:rsidRPr="00703CCB">
        <w:t>ТЕРМИНЫ И ТОЛКОВАНИЕ</w:t>
      </w:r>
      <w:bookmarkEnd w:id="0"/>
    </w:p>
    <w:p w:rsidR="00EB5743" w:rsidRPr="00703CCB" w:rsidRDefault="00EB5743" w:rsidP="009174E0">
      <w:pPr>
        <w:pStyle w:val="2"/>
        <w:numPr>
          <w:ilvl w:val="1"/>
          <w:numId w:val="23"/>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671039662"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671039662"/>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264768462" w:edGrp="everyone"/>
      <w:r w:rsidR="00DB44F8" w:rsidRPr="00703CCB">
        <w:rPr>
          <w:sz w:val="24"/>
          <w:szCs w:val="24"/>
          <w:lang w:val="ru-RU"/>
        </w:rPr>
        <w:t xml:space="preserve">Приложении </w:t>
      </w:r>
      <w:r w:rsidR="00A36C4F" w:rsidRPr="00703CCB">
        <w:rPr>
          <w:sz w:val="24"/>
          <w:szCs w:val="24"/>
          <w:lang w:val="ru-RU"/>
        </w:rPr>
        <w:t xml:space="preserve">6 </w:t>
      </w:r>
      <w:permEnd w:id="264768462"/>
      <w:r w:rsidRPr="00703CCB">
        <w:rPr>
          <w:sz w:val="24"/>
          <w:szCs w:val="24"/>
          <w:lang w:val="ru-RU"/>
        </w:rPr>
        <w:t>к настоящему Договору</w:t>
      </w:r>
      <w:r w:rsidR="00B247E2" w:rsidRPr="00703CCB">
        <w:rPr>
          <w:sz w:val="24"/>
          <w:szCs w:val="24"/>
          <w:lang w:val="ru-RU"/>
        </w:rPr>
        <w:t>;</w:t>
      </w:r>
    </w:p>
    <w:p w:rsidR="00076D3D" w:rsidRPr="00703CCB" w:rsidRDefault="00AC60DA">
      <w:pPr>
        <w:pStyle w:val="210"/>
        <w:spacing w:before="0" w:after="0"/>
        <w:ind w:left="0"/>
        <w:rPr>
          <w:sz w:val="24"/>
          <w:szCs w:val="24"/>
          <w:lang w:val="ru-RU"/>
        </w:rPr>
      </w:pPr>
      <w:permStart w:id="1721117781" w:edGrp="everyone"/>
      <w:r w:rsidRPr="00703CCB">
        <w:rPr>
          <w:sz w:val="24"/>
          <w:szCs w:val="24"/>
          <w:lang w:val="ru-RU"/>
        </w:rPr>
        <w:t xml:space="preserve"> </w:t>
      </w:r>
      <w:permEnd w:id="1721117781"/>
      <w:r w:rsidR="00076D3D" w:rsidRPr="00703CCB">
        <w:rPr>
          <w:sz w:val="24"/>
          <w:szCs w:val="24"/>
          <w:lang w:val="ru-RU"/>
        </w:rPr>
        <w:t>«</w:t>
      </w:r>
      <w:r w:rsidR="00076D3D" w:rsidRPr="00703CCB">
        <w:rPr>
          <w:b/>
          <w:sz w:val="24"/>
          <w:szCs w:val="24"/>
          <w:lang w:val="ru-RU"/>
        </w:rPr>
        <w:t>Государственные органы</w:t>
      </w:r>
      <w:r w:rsidR="00076D3D"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430663206" w:edGrp="everyone"/>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w:t>
      </w:r>
      <w:proofErr w:type="gramStart"/>
      <w:r w:rsidRPr="00703CCB">
        <w:rPr>
          <w:b/>
          <w:i/>
          <w:sz w:val="24"/>
          <w:lang w:val="ru-RU"/>
        </w:rPr>
        <w:t>Договору</w:t>
      </w:r>
      <w:proofErr w:type="gramEnd"/>
      <w:r w:rsidR="00A20D22" w:rsidRPr="00703CCB">
        <w:rPr>
          <w:b/>
          <w:i/>
          <w:sz w:val="24"/>
          <w:szCs w:val="24"/>
          <w:lang w:val="ru-RU"/>
        </w:rPr>
        <w:t xml:space="preserve"> </w:t>
      </w:r>
      <w:r w:rsidR="000E5705" w:rsidRPr="00703CCB">
        <w:rPr>
          <w:b/>
          <w:i/>
          <w:sz w:val="24"/>
          <w:lang w:val="ru-RU"/>
        </w:rPr>
        <w:t>/ форма которого приведена в Приложении 2 к настоящему Договору</w:t>
      </w:r>
      <w:r w:rsidRPr="00703CCB">
        <w:rPr>
          <w:sz w:val="24"/>
          <w:szCs w:val="24"/>
          <w:lang w:val="ru-RU"/>
        </w:rPr>
        <w:t>;</w:t>
      </w:r>
      <w:permEnd w:id="430663206"/>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874798397" w:edGrp="everyone"/>
      <w:proofErr w:type="gramStart"/>
      <w:r w:rsidRPr="00703CCB">
        <w:rPr>
          <w:b/>
          <w:i/>
          <w:sz w:val="24"/>
          <w:lang w:val="ru-RU"/>
        </w:rPr>
        <w:t>Оборудования</w:t>
      </w:r>
      <w:r w:rsidRPr="00703CCB">
        <w:rPr>
          <w:sz w:val="24"/>
          <w:szCs w:val="24"/>
          <w:lang w:val="ru-RU"/>
        </w:rPr>
        <w:t xml:space="preserve">, </w:t>
      </w:r>
      <w:permEnd w:id="874798397"/>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xml:space="preserve">;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w:t>
      </w:r>
      <w:r w:rsidRPr="00703CCB">
        <w:rPr>
          <w:sz w:val="24"/>
          <w:szCs w:val="24"/>
          <w:lang w:val="ru-RU"/>
        </w:rPr>
        <w:lastRenderedPageBreak/>
        <w:t>ограничивающийся чертежами, спецификациями, данными фирм-производителей, образцами, сертификатами и другими документами;</w:t>
      </w:r>
      <w:proofErr w:type="gramEnd"/>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1074885811"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1074885811"/>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EB5743">
      <w:pPr>
        <w:pStyle w:val="210"/>
        <w:spacing w:before="0" w:after="0"/>
        <w:ind w:left="0"/>
        <w:rPr>
          <w:b/>
          <w:i/>
          <w:sz w:val="24"/>
          <w:lang w:val="ru-RU"/>
        </w:rPr>
      </w:pPr>
      <w:permStart w:id="1830815913" w:edGrp="everyone"/>
      <w:r w:rsidRPr="00703CCB">
        <w:rPr>
          <w:b/>
          <w:sz w:val="24"/>
          <w:szCs w:val="24"/>
          <w:lang w:val="ru-RU"/>
        </w:rPr>
        <w:t>«Оборудование</w:t>
      </w:r>
      <w:r w:rsidRPr="00703CCB">
        <w:rPr>
          <w:b/>
          <w:sz w:val="24"/>
          <w:lang w:val="ru-RU"/>
        </w:rPr>
        <w:t>»</w:t>
      </w:r>
      <w:r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Pr="00703CCB">
        <w:rPr>
          <w:b/>
          <w:i/>
          <w:sz w:val="24"/>
          <w:lang w:val="ru-RU"/>
        </w:rPr>
        <w:t xml:space="preserve"> в рамках выполнения </w:t>
      </w:r>
      <w:r w:rsidR="000C6C7D" w:rsidRPr="00703CCB">
        <w:rPr>
          <w:b/>
          <w:i/>
          <w:sz w:val="24"/>
          <w:lang w:val="ru-RU"/>
        </w:rPr>
        <w:t>Работ</w:t>
      </w:r>
      <w:r w:rsidRPr="00703CCB">
        <w:rPr>
          <w:b/>
          <w:i/>
          <w:sz w:val="24"/>
          <w:lang w:val="ru-RU"/>
        </w:rPr>
        <w:t xml:space="preserve"> по настоящему Договору</w:t>
      </w:r>
      <w:r w:rsidRPr="00703CCB">
        <w:rPr>
          <w:b/>
          <w:i/>
          <w:sz w:val="24"/>
          <w:szCs w:val="24"/>
          <w:lang w:val="ru-RU"/>
        </w:rPr>
        <w:t>;</w:t>
      </w:r>
    </w:p>
    <w:permEnd w:id="1830815913"/>
    <w:p w:rsidR="00F9460D" w:rsidRPr="00703CCB" w:rsidRDefault="0012121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188166523" w:edGrp="everyone"/>
      <w:r w:rsidRPr="00703CCB">
        <w:rPr>
          <w:sz w:val="24"/>
          <w:szCs w:val="24"/>
          <w:lang w:val="ru-RU"/>
        </w:rPr>
        <w:t>означает</w:t>
      </w:r>
      <w:r w:rsidR="00B735E7" w:rsidRPr="00703CCB">
        <w:rPr>
          <w:sz w:val="24"/>
          <w:szCs w:val="24"/>
          <w:lang w:val="ru-RU"/>
        </w:rPr>
        <w:t xml:space="preserve"> </w:t>
      </w:r>
      <w:r w:rsidR="009F6472" w:rsidRPr="00703CCB">
        <w:rPr>
          <w:b/>
          <w:i/>
          <w:sz w:val="24"/>
          <w:szCs w:val="24"/>
          <w:lang w:val="ru-RU"/>
        </w:rPr>
        <w:t>НАИМЕНОВАНИЕ ОБЪЕКТА НЕДВИЖИМОСТИ</w:t>
      </w:r>
      <w:permEnd w:id="188166523"/>
      <w:r w:rsidR="006D59A7" w:rsidRPr="00703CCB">
        <w:rPr>
          <w:sz w:val="24"/>
          <w:szCs w:val="24"/>
          <w:lang w:val="ru-RU"/>
        </w:rPr>
        <w:t xml:space="preserve">, </w:t>
      </w:r>
      <w:r w:rsidR="00492D9F" w:rsidRPr="00703CCB">
        <w:rPr>
          <w:sz w:val="24"/>
          <w:szCs w:val="24"/>
          <w:lang w:val="ru-RU"/>
        </w:rPr>
        <w:t xml:space="preserve">кадастровый номер </w:t>
      </w:r>
      <w:permStart w:id="624427201" w:edGrp="everyone"/>
      <w:r w:rsidR="009F6472" w:rsidRPr="00703CCB">
        <w:rPr>
          <w:b/>
          <w:i/>
          <w:sz w:val="24"/>
          <w:szCs w:val="24"/>
          <w:lang w:val="ru-RU"/>
        </w:rPr>
        <w:t>__________________</w:t>
      </w:r>
      <w:permEnd w:id="624427201"/>
      <w:r w:rsidR="00492D9F" w:rsidRPr="00703CCB">
        <w:rPr>
          <w:sz w:val="24"/>
          <w:szCs w:val="24"/>
          <w:lang w:val="ru-RU"/>
        </w:rPr>
        <w:t xml:space="preserve">, </w:t>
      </w:r>
      <w:r w:rsidR="006D59A7" w:rsidRPr="00703CCB">
        <w:rPr>
          <w:sz w:val="24"/>
          <w:szCs w:val="24"/>
          <w:lang w:val="ru-RU"/>
        </w:rPr>
        <w:t>расположенн</w:t>
      </w:r>
      <w:r w:rsidR="008609B8" w:rsidRPr="00703CCB">
        <w:rPr>
          <w:sz w:val="24"/>
          <w:szCs w:val="24"/>
          <w:lang w:val="ru-RU"/>
        </w:rPr>
        <w:t>ый</w:t>
      </w:r>
      <w:r w:rsidR="006D59A7" w:rsidRPr="00703CCB">
        <w:rPr>
          <w:sz w:val="24"/>
          <w:szCs w:val="24"/>
          <w:lang w:val="ru-RU"/>
        </w:rPr>
        <w:t xml:space="preserve"> на территории инновационного центра «Сколково» по адресу: </w:t>
      </w:r>
      <w:permStart w:id="1644239849" w:edGrp="everyone"/>
      <w:r w:rsidR="009F6472" w:rsidRPr="00703CCB">
        <w:rPr>
          <w:b/>
          <w:i/>
          <w:sz w:val="24"/>
          <w:szCs w:val="24"/>
          <w:lang w:val="ru-RU"/>
        </w:rPr>
        <w:t>АДРЕС ОБЪЕКТА НЕДВИЖИМОСТИ</w:t>
      </w:r>
      <w:r w:rsidR="008F7D47" w:rsidRPr="00703CCB">
        <w:rPr>
          <w:sz w:val="24"/>
          <w:szCs w:val="24"/>
          <w:lang w:val="ru-RU"/>
        </w:rPr>
        <w:t>,</w:t>
      </w:r>
      <w:permEnd w:id="1644239849"/>
      <w:r w:rsidR="008F7D47" w:rsidRPr="00703CCB">
        <w:rPr>
          <w:sz w:val="24"/>
          <w:szCs w:val="24"/>
          <w:lang w:val="ru-RU"/>
        </w:rPr>
        <w:t xml:space="preserve"> 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1692604579" w:edGrp="everyone"/>
      <w:r w:rsidR="00DB44F8" w:rsidRPr="00703CCB">
        <w:rPr>
          <w:sz w:val="24"/>
          <w:szCs w:val="24"/>
          <w:lang w:val="ru-RU"/>
        </w:rPr>
        <w:t xml:space="preserve">Приложении </w:t>
      </w:r>
      <w:r w:rsidR="00A36C4F" w:rsidRPr="00703CCB">
        <w:rPr>
          <w:sz w:val="24"/>
          <w:szCs w:val="24"/>
          <w:lang w:val="ru-RU"/>
        </w:rPr>
        <w:t>1</w:t>
      </w:r>
      <w:permEnd w:id="1692604579"/>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EB5743" w:rsidRPr="00703CCB" w:rsidRDefault="00AC60DA">
      <w:pPr>
        <w:pStyle w:val="210"/>
        <w:spacing w:before="0" w:after="0"/>
        <w:ind w:left="0"/>
        <w:rPr>
          <w:sz w:val="24"/>
          <w:szCs w:val="24"/>
          <w:lang w:val="ru-RU"/>
        </w:rPr>
      </w:pPr>
      <w:permStart w:id="1863067743" w:edGrp="everyone"/>
      <w:r w:rsidRPr="00703CCB">
        <w:rPr>
          <w:sz w:val="24"/>
          <w:szCs w:val="24"/>
          <w:lang w:val="ru-RU"/>
        </w:rPr>
        <w:t xml:space="preserve"> </w:t>
      </w:r>
      <w:permEnd w:id="1863067743"/>
      <w:r w:rsidR="00EB5743" w:rsidRPr="00703CCB">
        <w:rPr>
          <w:sz w:val="24"/>
          <w:szCs w:val="24"/>
          <w:lang w:val="ru-RU"/>
        </w:rPr>
        <w:t>«</w:t>
      </w:r>
      <w:r w:rsidR="00EB5743" w:rsidRPr="00703CCB">
        <w:rPr>
          <w:b/>
          <w:sz w:val="24"/>
          <w:szCs w:val="24"/>
          <w:lang w:val="ru-RU"/>
        </w:rPr>
        <w:t>Работы</w:t>
      </w:r>
      <w:r w:rsidR="00EB5743"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307126208" w:edGrp="everyone"/>
      <w:proofErr w:type="gramStart"/>
      <w:r w:rsidR="00A36C4F" w:rsidRPr="00703CCB">
        <w:rPr>
          <w:sz w:val="24"/>
          <w:szCs w:val="24"/>
          <w:lang w:val="ru-RU"/>
        </w:rPr>
        <w:t>Приложении</w:t>
      </w:r>
      <w:proofErr w:type="gramEnd"/>
      <w:r w:rsidR="00A36C4F" w:rsidRPr="00703CCB">
        <w:rPr>
          <w:sz w:val="24"/>
          <w:szCs w:val="24"/>
          <w:lang w:val="ru-RU"/>
        </w:rPr>
        <w:t xml:space="preserve"> 3 </w:t>
      </w:r>
      <w:permEnd w:id="307126208"/>
      <w:r w:rsidR="00A36C4F" w:rsidRPr="00703CCB">
        <w:rPr>
          <w:sz w:val="24"/>
          <w:szCs w:val="24"/>
          <w:lang w:val="ru-RU"/>
        </w:rPr>
        <w:t>к настоящему Договору</w:t>
      </w:r>
      <w:r w:rsidR="00EB5743"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1683192585"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1683192585"/>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1499071106" w:edGrp="everyone"/>
      <w:r w:rsidR="0004446D" w:rsidRPr="00703CCB">
        <w:rPr>
          <w:sz w:val="24"/>
          <w:szCs w:val="24"/>
          <w:lang w:val="ru-RU"/>
        </w:rPr>
        <w:t xml:space="preserve">Приложении </w:t>
      </w:r>
      <w:r w:rsidR="00A36C4F" w:rsidRPr="00703CCB">
        <w:rPr>
          <w:sz w:val="24"/>
          <w:szCs w:val="24"/>
          <w:lang w:val="ru-RU"/>
        </w:rPr>
        <w:t>9</w:t>
      </w:r>
      <w:permEnd w:id="1499071106"/>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r w:rsidRPr="00703CCB">
        <w:rPr>
          <w:sz w:val="24"/>
          <w:szCs w:val="24"/>
        </w:rPr>
        <w:t>c</w:t>
      </w:r>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469511264" w:edGrp="everyone"/>
      <w:r w:rsidR="00A36C4F" w:rsidRPr="00703CCB">
        <w:rPr>
          <w:sz w:val="24"/>
          <w:szCs w:val="24"/>
          <w:lang w:val="ru-RU"/>
        </w:rPr>
        <w:t>Приложении 9</w:t>
      </w:r>
      <w:permEnd w:id="469511264"/>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lastRenderedPageBreak/>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9174E0">
      <w:pPr>
        <w:pStyle w:val="2"/>
        <w:numPr>
          <w:ilvl w:val="1"/>
          <w:numId w:val="23"/>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9174E0">
      <w:pPr>
        <w:pStyle w:val="1"/>
        <w:numPr>
          <w:ilvl w:val="0"/>
          <w:numId w:val="23"/>
        </w:numPr>
      </w:pPr>
      <w:r w:rsidRPr="00703CCB">
        <w:t>ПРЕДМЕТ ДОГОВОРА</w:t>
      </w:r>
      <w:bookmarkEnd w:id="2"/>
      <w:r w:rsidRPr="00703CCB">
        <w:tab/>
      </w:r>
    </w:p>
    <w:p w:rsidR="00EB5743" w:rsidRPr="00703CCB" w:rsidRDefault="002A5CE8" w:rsidP="009174E0">
      <w:pPr>
        <w:pStyle w:val="2"/>
        <w:numPr>
          <w:ilvl w:val="1"/>
          <w:numId w:val="23"/>
        </w:numPr>
        <w:ind w:left="426" w:hanging="426"/>
      </w:pPr>
      <w:bookmarkStart w:id="3" w:name="_Toc331745304"/>
      <w:bookmarkStart w:id="4" w:name="_Toc331746809"/>
      <w:bookmarkStart w:id="5" w:name="_Toc332191300"/>
      <w:bookmarkEnd w:id="3"/>
      <w:bookmarkEnd w:id="4"/>
      <w:bookmarkEnd w:id="5"/>
      <w:r w:rsidRPr="00087DB8">
        <w:t xml:space="preserve">Подрядчик настоящим обязуется выполнить Работы в объеме и в сроки, предусмотренные настоящим Договором, а Заказчик обязуется принять результаты Работ </w:t>
      </w:r>
      <w:r w:rsidR="00153613">
        <w:t xml:space="preserve">и </w:t>
      </w:r>
      <w:r w:rsidRPr="00087DB8">
        <w:t>оплатить их в соответствии с настоящим Договором.</w:t>
      </w:r>
    </w:p>
    <w:p w:rsidR="00EB5743" w:rsidRPr="00703CCB" w:rsidRDefault="00EB5743" w:rsidP="009174E0">
      <w:pPr>
        <w:pStyle w:val="2"/>
        <w:numPr>
          <w:ilvl w:val="1"/>
          <w:numId w:val="23"/>
        </w:numPr>
        <w:ind w:left="426" w:hanging="426"/>
      </w:pPr>
      <w:bookmarkStart w:id="6" w:name="_Ref364423161"/>
      <w:r w:rsidRPr="00703CCB">
        <w:t>Работы, выполняемые Подрядчиком по настоящему Договору, включают:</w:t>
      </w:r>
      <w:bookmarkEnd w:id="6"/>
    </w:p>
    <w:p w:rsidR="008207A6" w:rsidRDefault="008207A6" w:rsidP="009174E0">
      <w:pPr>
        <w:pStyle w:val="3"/>
        <w:numPr>
          <w:ilvl w:val="2"/>
          <w:numId w:val="23"/>
        </w:numPr>
        <w:ind w:left="426" w:firstLine="425"/>
        <w:rPr>
          <w:b/>
        </w:rPr>
      </w:pPr>
      <w:bookmarkStart w:id="7" w:name="_Ref375133660"/>
      <w:permStart w:id="1109809909" w:edGrp="everyone"/>
      <w:r w:rsidRPr="00703CCB">
        <w:rPr>
          <w:b/>
          <w:i/>
        </w:rPr>
        <w:t>С</w:t>
      </w:r>
      <w:r w:rsidR="00BB29B2" w:rsidRPr="00703CCB">
        <w:rPr>
          <w:b/>
          <w:i/>
        </w:rPr>
        <w:t xml:space="preserve">троительные и/или ремонтные и/или отделочные работы, необходимые для надлежащего и своевременного выполнения условий </w:t>
      </w:r>
      <w:r w:rsidR="003E6E28" w:rsidRPr="00703CCB">
        <w:rPr>
          <w:b/>
          <w:i/>
        </w:rPr>
        <w:t xml:space="preserve">настоящего </w:t>
      </w:r>
      <w:r w:rsidR="00BB29B2" w:rsidRPr="00703CCB">
        <w:rPr>
          <w:b/>
          <w:i/>
        </w:rPr>
        <w:t>Договора,</w:t>
      </w:r>
      <w:r w:rsidRPr="00703CCB">
        <w:rPr>
          <w:b/>
          <w:i/>
        </w:rPr>
        <w:t xml:space="preserve"> включая Материалы и Оборудование,</w:t>
      </w:r>
      <w:bookmarkEnd w:id="7"/>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00190AC7" w:rsidRPr="00703CCB">
        <w:rPr>
          <w:b/>
        </w:rPr>
        <w:t>,</w:t>
      </w:r>
    </w:p>
    <w:p w:rsidR="00EB5743" w:rsidRPr="00703CCB" w:rsidRDefault="008207A6" w:rsidP="009174E0">
      <w:pPr>
        <w:pStyle w:val="3"/>
        <w:numPr>
          <w:ilvl w:val="2"/>
          <w:numId w:val="23"/>
        </w:numPr>
        <w:ind w:left="426" w:firstLine="425"/>
        <w:rPr>
          <w:b/>
        </w:rPr>
      </w:pPr>
      <w:r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703CCB">
        <w:rPr>
          <w:b/>
        </w:rPr>
        <w:t>.</w:t>
      </w:r>
    </w:p>
    <w:p w:rsidR="008207A6" w:rsidRPr="00703CCB" w:rsidRDefault="00DF3D3A" w:rsidP="009174E0">
      <w:pPr>
        <w:pStyle w:val="2"/>
        <w:numPr>
          <w:ilvl w:val="1"/>
          <w:numId w:val="23"/>
        </w:numPr>
        <w:ind w:left="426" w:hanging="426"/>
      </w:pPr>
      <w:bookmarkStart w:id="8" w:name="_Ref323032955"/>
      <w:permEnd w:id="1109809909"/>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2004448349" w:edGrp="everyone"/>
      <w:r w:rsidRPr="00703CCB">
        <w:t xml:space="preserve">и </w:t>
      </w:r>
      <w:r w:rsidRPr="00703CCB">
        <w:rPr>
          <w:b/>
          <w:i/>
        </w:rPr>
        <w:t>Оборудования</w:t>
      </w:r>
      <w:permEnd w:id="2004448349"/>
      <w:r w:rsidRPr="00703CCB">
        <w:t xml:space="preserve">. Материалы </w:t>
      </w:r>
      <w:permStart w:id="1109934055" w:edGrp="everyone"/>
      <w:r w:rsidRPr="00703CCB">
        <w:t xml:space="preserve">и </w:t>
      </w:r>
      <w:r w:rsidR="005114CB" w:rsidRPr="00703CCB">
        <w:rPr>
          <w:b/>
          <w:i/>
        </w:rPr>
        <w:t>Оборудовани</w:t>
      </w:r>
      <w:r w:rsidR="00146790">
        <w:rPr>
          <w:b/>
          <w:i/>
        </w:rPr>
        <w:t>е</w:t>
      </w:r>
      <w:r w:rsidRPr="00703CCB">
        <w:t xml:space="preserve">, </w:t>
      </w:r>
      <w:permEnd w:id="1109934055"/>
      <w:r w:rsidRPr="00703CCB">
        <w:t xml:space="preserve">закупаемые Подрядчиком или используемые для выполнения Работ, должны соответствовать требованиям, </w:t>
      </w:r>
      <w:r w:rsidR="006F23C4" w:rsidRPr="00703CCB">
        <w:t xml:space="preserve">установленным Стандартами, Техническими регламентами, </w:t>
      </w:r>
      <w:r w:rsidR="006F23C4" w:rsidRPr="00703CCB">
        <w:lastRenderedPageBreak/>
        <w:t>Законодательством.</w:t>
      </w:r>
      <w:r w:rsidRPr="00703CCB">
        <w:t xml:space="preserve"> Если с Заказчиком не согласовано иное, Материалы и </w:t>
      </w:r>
      <w:permStart w:id="721369105" w:edGrp="everyone"/>
      <w:r w:rsidR="005114CB" w:rsidRPr="00703CCB">
        <w:rPr>
          <w:b/>
          <w:i/>
        </w:rPr>
        <w:t>Оборудовани</w:t>
      </w:r>
      <w:r w:rsidR="00146790">
        <w:rPr>
          <w:b/>
          <w:i/>
        </w:rPr>
        <w:t>е</w:t>
      </w:r>
      <w:r w:rsidRPr="00703CCB">
        <w:t xml:space="preserve"> </w:t>
      </w:r>
      <w:permEnd w:id="721369105"/>
      <w:r w:rsidRPr="00703CCB">
        <w:t>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r w:rsidRPr="00703CCB">
        <w:t xml:space="preserve">В случае если какие-либо Материалы и/или </w:t>
      </w:r>
      <w:permStart w:id="1178089723" w:edGrp="everyone"/>
      <w:r w:rsidR="005114CB" w:rsidRPr="00703CCB">
        <w:rPr>
          <w:b/>
          <w:i/>
        </w:rPr>
        <w:t>Оборудовани</w:t>
      </w:r>
      <w:r w:rsidR="00146790">
        <w:rPr>
          <w:b/>
          <w:i/>
        </w:rPr>
        <w:t>е</w:t>
      </w:r>
      <w:r w:rsidRPr="00703CCB">
        <w:t xml:space="preserve"> </w:t>
      </w:r>
      <w:permEnd w:id="1178089723"/>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238555917" w:edGrp="everyone"/>
      <w:r w:rsidR="005114CB" w:rsidRPr="00703CCB">
        <w:rPr>
          <w:b/>
          <w:i/>
        </w:rPr>
        <w:t>Оборудованием</w:t>
      </w:r>
      <w:r w:rsidRPr="00703CCB">
        <w:t xml:space="preserve">, </w:t>
      </w:r>
      <w:permEnd w:id="238555917"/>
      <w:r w:rsidRPr="00703CCB">
        <w:t xml:space="preserve">имеет право требовать от Подрядчика устранения и замены таких Материалов и/или </w:t>
      </w:r>
      <w:permStart w:id="102180993" w:edGrp="everyone"/>
      <w:r w:rsidR="005114CB" w:rsidRPr="00703CCB">
        <w:rPr>
          <w:b/>
          <w:i/>
        </w:rPr>
        <w:t>Оборудования</w:t>
      </w:r>
      <w:r w:rsidRPr="00703CCB">
        <w:t xml:space="preserve"> </w:t>
      </w:r>
      <w:permEnd w:id="102180993"/>
      <w:r w:rsidRPr="00703CCB">
        <w:t>за счет Подрядчика.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permStart w:id="1690261852" w:edGrp="everyone"/>
      <w:r w:rsidR="005114CB" w:rsidRPr="00703CCB">
        <w:rPr>
          <w:b/>
          <w:i/>
        </w:rPr>
        <w:t>Оборудования</w:t>
      </w:r>
      <w:r w:rsidRPr="00703CCB">
        <w:t>.</w:t>
      </w:r>
      <w:permEnd w:id="1690261852"/>
    </w:p>
    <w:p w:rsidR="00EB5743" w:rsidRPr="00703CCB" w:rsidRDefault="00353765" w:rsidP="009174E0">
      <w:pPr>
        <w:pStyle w:val="1"/>
        <w:numPr>
          <w:ilvl w:val="0"/>
          <w:numId w:val="23"/>
        </w:numPr>
      </w:pPr>
      <w:bookmarkStart w:id="9" w:name="_Toc332296420"/>
      <w:bookmarkEnd w:id="8"/>
      <w:r w:rsidRPr="00703CCB">
        <w:t xml:space="preserve"> </w:t>
      </w:r>
      <w:r w:rsidR="00EB5743" w:rsidRPr="00703CCB">
        <w:t>ИСХОДНЫЕ ДАННЫЕ</w:t>
      </w:r>
      <w:bookmarkEnd w:id="9"/>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w:t>
      </w:r>
      <w:permStart w:id="1445408609" w:edGrp="everyone"/>
      <w:r w:rsidR="005114CB" w:rsidRPr="00703CCB">
        <w:rPr>
          <w:b/>
          <w:i/>
        </w:rPr>
        <w:t>Оборудования</w:t>
      </w:r>
      <w:permEnd w:id="1445408609"/>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9174E0">
      <w:pPr>
        <w:pStyle w:val="2"/>
        <w:numPr>
          <w:ilvl w:val="1"/>
          <w:numId w:val="23"/>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181765418" w:edGrp="everyone"/>
      <w:r w:rsidRPr="00703CCB">
        <w:rPr>
          <w:b/>
          <w:i/>
        </w:rPr>
        <w:t>10 %</w:t>
      </w:r>
      <w:r w:rsidR="003E6E28" w:rsidRPr="00703CCB">
        <w:rPr>
          <w:b/>
          <w:i/>
        </w:rPr>
        <w:t xml:space="preserve"> (десять процентов)</w:t>
      </w:r>
      <w:permEnd w:id="1181765418"/>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9174E0">
      <w:pPr>
        <w:pStyle w:val="1"/>
        <w:numPr>
          <w:ilvl w:val="0"/>
          <w:numId w:val="23"/>
        </w:numPr>
      </w:pPr>
      <w:bookmarkStart w:id="13" w:name="_Ref331739211"/>
      <w:bookmarkStart w:id="14" w:name="_Toc332296423"/>
      <w:r w:rsidRPr="00703CCB">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9174E0">
      <w:pPr>
        <w:pStyle w:val="2"/>
        <w:numPr>
          <w:ilvl w:val="1"/>
          <w:numId w:val="23"/>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 xml:space="preserve">Работ – </w:t>
      </w:r>
      <w:bookmarkStart w:id="18" w:name="_GoBack"/>
      <w:bookmarkEnd w:id="15"/>
      <w:bookmarkEnd w:id="16"/>
      <w:bookmarkEnd w:id="18"/>
      <w:permStart w:id="998141346" w:edGrp="everyone"/>
      <w:r w:rsidRPr="00703CCB">
        <w:rPr>
          <w:b/>
          <w:i/>
        </w:rPr>
        <w:t xml:space="preserve">дата </w:t>
      </w:r>
      <w:r w:rsidR="00872D5A" w:rsidRPr="00703CCB">
        <w:rPr>
          <w:b/>
          <w:i/>
        </w:rPr>
        <w:t>передачи Объекта Подрядчику по Акту передачи Объекта</w:t>
      </w:r>
      <w:permEnd w:id="998141346"/>
      <w:r w:rsidR="005C07C0" w:rsidRPr="00703CCB">
        <w:rPr>
          <w:b/>
          <w:i/>
        </w:rPr>
        <w:t>.</w:t>
      </w:r>
      <w:bookmarkEnd w:id="17"/>
    </w:p>
    <w:p w:rsidR="008207A6" w:rsidRPr="00703CCB" w:rsidRDefault="008207A6" w:rsidP="00DB40C7">
      <w:pPr>
        <w:pStyle w:val="2"/>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1349257361" w:edGrp="everyone"/>
      <w:r w:rsidR="0055458A" w:rsidRPr="00703CCB">
        <w:t xml:space="preserve">– </w:t>
      </w:r>
      <w:r w:rsidR="0055458A" w:rsidRPr="00703CCB">
        <w:rPr>
          <w:b/>
          <w:i/>
        </w:rPr>
        <w:t xml:space="preserve">____ </w:t>
      </w:r>
      <w:r w:rsidR="00102B01">
        <w:rPr>
          <w:b/>
          <w:i/>
        </w:rPr>
        <w:t>рабочих</w:t>
      </w:r>
      <w:r w:rsidR="0055458A" w:rsidRPr="00703CCB">
        <w:rPr>
          <w:b/>
          <w:i/>
        </w:rPr>
        <w:t xml:space="preserve"> дней </w:t>
      </w:r>
      <w:proofErr w:type="gramStart"/>
      <w:r w:rsidR="0055458A" w:rsidRPr="00703CCB">
        <w:rPr>
          <w:b/>
          <w:i/>
        </w:rPr>
        <w:t>с даты начала</w:t>
      </w:r>
      <w:proofErr w:type="gramEnd"/>
      <w:r w:rsidR="0055458A" w:rsidRPr="00703CCB">
        <w:rPr>
          <w:b/>
          <w:i/>
        </w:rPr>
        <w:t xml:space="preserve"> выполнения </w:t>
      </w:r>
      <w:r w:rsidR="007029BD" w:rsidRPr="00703CCB">
        <w:rPr>
          <w:b/>
          <w:i/>
        </w:rPr>
        <w:t>Р</w:t>
      </w:r>
      <w:r w:rsidR="00C35B3D" w:rsidRPr="00703CCB">
        <w:rPr>
          <w:b/>
          <w:i/>
        </w:rPr>
        <w:t>абот</w:t>
      </w:r>
      <w:permEnd w:id="1349257361"/>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9" w:name="_Ref378700398"/>
    </w:p>
    <w:bookmarkEnd w:id="19"/>
    <w:p w:rsidR="00EB5743" w:rsidRDefault="005C1F20" w:rsidP="00F55724">
      <w:pPr>
        <w:pStyle w:val="2"/>
        <w:numPr>
          <w:ilvl w:val="0"/>
          <w:numId w:val="0"/>
        </w:numPr>
        <w:tabs>
          <w:tab w:val="clear" w:pos="1276"/>
          <w:tab w:val="left" w:pos="426"/>
          <w:tab w:val="left" w:pos="1134"/>
        </w:tabs>
        <w:ind w:left="426"/>
        <w:rPr>
          <w:b/>
          <w:i/>
        </w:rPr>
      </w:pPr>
      <w:permStart w:id="2089647292" w:edGrp="everyone"/>
      <w:r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4E6FBE" w:rsidRPr="00703CCB" w:rsidRDefault="004E6FBE" w:rsidP="009174E0">
      <w:pPr>
        <w:pStyle w:val="2"/>
        <w:numPr>
          <w:ilvl w:val="1"/>
          <w:numId w:val="23"/>
        </w:numPr>
        <w:tabs>
          <w:tab w:val="clear" w:pos="1276"/>
          <w:tab w:val="left" w:pos="1134"/>
        </w:tabs>
        <w:ind w:left="426" w:hanging="426"/>
      </w:pPr>
      <w:bookmarkStart w:id="20" w:name="_Ref331746069"/>
      <w:bookmarkStart w:id="21" w:name="_Ref327874301"/>
      <w:permEnd w:id="2089647292"/>
      <w:r w:rsidRPr="00703CCB">
        <w:lastRenderedPageBreak/>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942AB1">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0"/>
    </w:p>
    <w:p w:rsidR="000E5705" w:rsidRPr="00703CCB" w:rsidRDefault="00BE51BC" w:rsidP="009174E0">
      <w:pPr>
        <w:pStyle w:val="2"/>
        <w:numPr>
          <w:ilvl w:val="1"/>
          <w:numId w:val="23"/>
        </w:numPr>
        <w:tabs>
          <w:tab w:val="clear" w:pos="1276"/>
          <w:tab w:val="left" w:pos="1134"/>
        </w:tabs>
        <w:ind w:left="426" w:hanging="426"/>
      </w:pPr>
      <w:bookmarkStart w:id="22" w:name="_Ref374716320"/>
      <w:bookmarkStart w:id="23" w:name="_Ref323034484"/>
      <w:bookmarkEnd w:id="21"/>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4"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2"/>
      <w:bookmarkEnd w:id="24"/>
    </w:p>
    <w:p w:rsidR="00EB5743" w:rsidRPr="00703CCB" w:rsidRDefault="00BB29B2" w:rsidP="009174E0">
      <w:pPr>
        <w:pStyle w:val="2"/>
        <w:numPr>
          <w:ilvl w:val="1"/>
          <w:numId w:val="23"/>
        </w:numPr>
        <w:tabs>
          <w:tab w:val="clear" w:pos="1276"/>
          <w:tab w:val="left" w:pos="1134"/>
        </w:tabs>
        <w:ind w:left="426" w:hanging="426"/>
      </w:pPr>
      <w:bookmarkStart w:id="25" w:name="_Ref372278117"/>
      <w:bookmarkStart w:id="26" w:name="_Ref374716519"/>
      <w:bookmarkEnd w:id="23"/>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5"/>
      <w:bookmarkEnd w:id="26"/>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7"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7"/>
    </w:p>
    <w:p w:rsidR="00EB5743" w:rsidRPr="00703CCB" w:rsidRDefault="00EB5743" w:rsidP="009174E0">
      <w:pPr>
        <w:pStyle w:val="2"/>
        <w:numPr>
          <w:ilvl w:val="1"/>
          <w:numId w:val="23"/>
        </w:numPr>
        <w:tabs>
          <w:tab w:val="clear" w:pos="1276"/>
          <w:tab w:val="left" w:pos="1134"/>
        </w:tabs>
        <w:ind w:left="426" w:hanging="426"/>
      </w:pPr>
      <w:bookmarkStart w:id="28"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8"/>
    </w:p>
    <w:p w:rsidR="00EB5743" w:rsidRPr="00703CCB" w:rsidRDefault="00EB5743" w:rsidP="009174E0">
      <w:pPr>
        <w:pStyle w:val="2"/>
        <w:numPr>
          <w:ilvl w:val="1"/>
          <w:numId w:val="23"/>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9" w:name="_Toc332296425"/>
      <w:r w:rsidRPr="00703CCB">
        <w:t xml:space="preserve"> </w:t>
      </w:r>
      <w:r w:rsidR="00EB5743" w:rsidRPr="00703CCB">
        <w:t>ЦЕНА ДОГОВОРА</w:t>
      </w:r>
      <w:bookmarkEnd w:id="29"/>
    </w:p>
    <w:p w:rsidR="00EB5743" w:rsidRPr="00703CCB" w:rsidRDefault="00C35B3D" w:rsidP="009174E0">
      <w:pPr>
        <w:pStyle w:val="2"/>
        <w:numPr>
          <w:ilvl w:val="1"/>
          <w:numId w:val="23"/>
        </w:numPr>
        <w:ind w:left="426" w:hanging="426"/>
      </w:pPr>
      <w:bookmarkStart w:id="30" w:name="_Ref323033025"/>
      <w:r w:rsidRPr="00703CCB">
        <w:t xml:space="preserve">Стоимость </w:t>
      </w:r>
      <w:bookmarkStart w:id="31" w:name="_Ref373350788"/>
      <w:r w:rsidR="00F02B0C" w:rsidRPr="00703CCB">
        <w:t xml:space="preserve">Работ </w:t>
      </w:r>
      <w:r w:rsidR="000E25E4" w:rsidRPr="00703CCB">
        <w:t>по настоящему Договору</w:t>
      </w:r>
      <w:r w:rsidR="00F02B0C" w:rsidRPr="00703CCB">
        <w:t xml:space="preserve"> </w:t>
      </w:r>
      <w:r w:rsidR="000E25E4" w:rsidRPr="00703CCB">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703CCB">
        <w:t xml:space="preserve">. </w:t>
      </w:r>
      <w:permStart w:id="508433232" w:edGrp="everyone"/>
      <w:r w:rsidRPr="00703CCB">
        <w:t>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proofErr w:type="gramStart"/>
      <w:r w:rsidRPr="00703CCB">
        <w:t xml:space="preserve"> </w:t>
      </w:r>
      <w:r w:rsidR="000075D5" w:rsidRPr="00703CCB">
        <w:rPr>
          <w:b/>
        </w:rPr>
        <w:t>_____</w:t>
      </w:r>
      <w:r w:rsidR="000075D5" w:rsidRPr="00703CCB">
        <w:t xml:space="preserve"> (_______) </w:t>
      </w:r>
      <w:proofErr w:type="gramEnd"/>
      <w:r w:rsidR="000075D5" w:rsidRPr="00703CCB">
        <w:t xml:space="preserve">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508433232"/>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30"/>
      <w:bookmarkEnd w:id="31"/>
    </w:p>
    <w:p w:rsidR="000D2744" w:rsidRPr="00703CCB" w:rsidRDefault="00044E2B" w:rsidP="009174E0">
      <w:pPr>
        <w:pStyle w:val="2"/>
        <w:numPr>
          <w:ilvl w:val="1"/>
          <w:numId w:val="23"/>
        </w:numPr>
        <w:ind w:left="426" w:hanging="426"/>
      </w:pPr>
      <w:bookmarkStart w:id="32" w:name="_Ref323031430"/>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w:t>
      </w:r>
      <w:r w:rsidR="00BB6F48" w:rsidRPr="00703CCB">
        <w:lastRenderedPageBreak/>
        <w:t>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942AB1">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Подрядчик подтверждает, что Цена договора включает в том числе стоимость Работ, включая их приемку, стоимость Материалов,</w:t>
      </w:r>
      <w:permStart w:id="1317224043" w:edGrp="everyone"/>
      <w:r w:rsidR="00146790">
        <w:t xml:space="preserve"> </w:t>
      </w:r>
      <w:r w:rsidR="00CD33FE" w:rsidRPr="00703CCB">
        <w:rPr>
          <w:b/>
          <w:i/>
        </w:rPr>
        <w:t>Оборудования</w:t>
      </w:r>
      <w:permEnd w:id="1317224043"/>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w:t>
      </w:r>
      <w:r w:rsidR="00CC1EC2">
        <w:t>д</w:t>
      </w:r>
      <w:r w:rsidR="006D6017" w:rsidRPr="00703CCB">
        <w:t xml:space="preserve">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200420451" w:edGrp="everyone"/>
      <w:r w:rsidR="00CD33FE" w:rsidRPr="00703CCB">
        <w:rPr>
          <w:b/>
          <w:i/>
        </w:rPr>
        <w:t>Оборудовани</w:t>
      </w:r>
      <w:r w:rsidR="00146790">
        <w:rPr>
          <w:b/>
          <w:i/>
        </w:rPr>
        <w:t>я,</w:t>
      </w:r>
      <w:permEnd w:id="200420451"/>
      <w:r w:rsidR="006D6017" w:rsidRPr="00703CCB">
        <w:t xml:space="preserve"> инструмента до Объекта Заказчика, оплату НДС и других обязательных платежей в соответствии с </w:t>
      </w:r>
      <w:r w:rsidR="00CC1EC2">
        <w:t>З</w:t>
      </w:r>
      <w:r w:rsidR="006D6017" w:rsidRPr="00703CCB">
        <w:t>аконодательством, освобождение Объекта от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Договору, в том числе следующих: колебания валютных курсовых разниц, колебания в стоимости используемых Подрядчиком Материалов</w:t>
      </w:r>
      <w:r w:rsidR="00146790">
        <w:t>,</w:t>
      </w:r>
      <w:r w:rsidRPr="00703CCB">
        <w:t xml:space="preserve"> </w:t>
      </w:r>
      <w:permStart w:id="953447292" w:edGrp="everyone"/>
      <w:r w:rsidR="00590B4F" w:rsidRPr="00703CCB">
        <w:rPr>
          <w:b/>
          <w:i/>
        </w:rPr>
        <w:t>Оборудовани</w:t>
      </w:r>
      <w:r w:rsidR="00146790">
        <w:rPr>
          <w:b/>
          <w:i/>
        </w:rPr>
        <w:t>я,</w:t>
      </w:r>
      <w:permEnd w:id="953447292"/>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rsidR="006D6017" w:rsidRPr="00703CCB" w:rsidRDefault="006D6017" w:rsidP="009174E0">
      <w:pPr>
        <w:pStyle w:val="2"/>
        <w:numPr>
          <w:ilvl w:val="1"/>
          <w:numId w:val="23"/>
        </w:numPr>
        <w:ind w:left="426" w:hanging="426"/>
      </w:pPr>
      <w:bookmarkStart w:id="33" w:name="_Ref374960852"/>
      <w:r w:rsidRPr="00703CCB">
        <w:t xml:space="preserve">Цена Материалов </w:t>
      </w:r>
      <w:permStart w:id="1531144414" w:edGrp="everyone"/>
      <w:r w:rsidR="00146790">
        <w:t xml:space="preserve">и </w:t>
      </w:r>
      <w:r w:rsidR="00CD33FE" w:rsidRPr="00703CCB">
        <w:rPr>
          <w:b/>
          <w:i/>
        </w:rPr>
        <w:t>Оборудования</w:t>
      </w:r>
      <w:permEnd w:id="1531144414"/>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3"/>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2"/>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permStart w:id="369713609" w:edGrp="everyone"/>
      <w:r w:rsidR="00CD33FE" w:rsidRPr="00703CCB">
        <w:rPr>
          <w:b/>
          <w:i/>
        </w:rPr>
        <w:t>Оборудования</w:t>
      </w:r>
      <w:r w:rsidR="00146790">
        <w:rPr>
          <w:b/>
          <w:i/>
        </w:rPr>
        <w:t>,</w:t>
      </w:r>
      <w:permEnd w:id="369713609"/>
      <w:r w:rsidRPr="00703CCB">
        <w:t xml:space="preserve">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5.4</w:t>
      </w:r>
      <w:r w:rsidR="006D6017" w:rsidRPr="00703CCB">
        <w:fldChar w:fldCharType="end"/>
      </w:r>
      <w:r w:rsidR="006D6017" w:rsidRPr="00703CCB">
        <w:t>. настоящего Договора.</w:t>
      </w:r>
    </w:p>
    <w:p w:rsidR="00905318" w:rsidRPr="00703CCB" w:rsidRDefault="005C1F20" w:rsidP="009174E0">
      <w:pPr>
        <w:pStyle w:val="2"/>
        <w:numPr>
          <w:ilvl w:val="1"/>
          <w:numId w:val="23"/>
        </w:numPr>
        <w:ind w:left="426" w:hanging="426"/>
      </w:pPr>
      <w:bookmarkStart w:id="34" w:name="_Ref331746084"/>
      <w:r w:rsidRPr="00703CCB">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4"/>
    </w:p>
    <w:p w:rsidR="009638D1" w:rsidRPr="00703CCB" w:rsidRDefault="00A36C4F" w:rsidP="009174E0">
      <w:pPr>
        <w:pStyle w:val="2"/>
        <w:numPr>
          <w:ilvl w:val="1"/>
          <w:numId w:val="23"/>
        </w:numPr>
        <w:ind w:left="426" w:hanging="426"/>
      </w:pPr>
      <w:bookmarkStart w:id="35" w:name="_Ref323031208"/>
      <w:r w:rsidRPr="00703CCB">
        <w:t>Порядок оплаты</w:t>
      </w:r>
    </w:p>
    <w:p w:rsidR="00A36C4F" w:rsidRPr="00703CCB" w:rsidRDefault="00B605CF" w:rsidP="009174E0">
      <w:pPr>
        <w:pStyle w:val="3"/>
        <w:numPr>
          <w:ilvl w:val="2"/>
          <w:numId w:val="23"/>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permStart w:id="542774764" w:edGrp="everyone"/>
      <w:r w:rsidRPr="00703CCB">
        <w:rPr>
          <w:b/>
          <w:i/>
        </w:rPr>
        <w:t>авансовых платежей (далее – «Авансовые платежи»)</w:t>
      </w:r>
      <w:permEnd w:id="542774764"/>
      <w:r w:rsidRPr="00703CCB">
        <w:t xml:space="preserve">, оплата фактически выполненных Работ, приведены </w:t>
      </w:r>
      <w:r w:rsidR="00A36C4F" w:rsidRPr="00703CCB">
        <w:t xml:space="preserve">в </w:t>
      </w:r>
      <w:permStart w:id="1337612338" w:edGrp="everyone"/>
      <w:r w:rsidR="00A36C4F" w:rsidRPr="00703CCB">
        <w:t>Приложении 7</w:t>
      </w:r>
      <w:permEnd w:id="1337612338"/>
      <w:r w:rsidR="00A36C4F" w:rsidRPr="00703CCB">
        <w:t xml:space="preserve">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lastRenderedPageBreak/>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w:t>
      </w:r>
      <w:permStart w:id="19747414" w:edGrp="everyone"/>
      <w:r w:rsidRPr="00703CCB">
        <w:t xml:space="preserve">и/или </w:t>
      </w:r>
      <w:r w:rsidR="00CD33FE" w:rsidRPr="00703CCB">
        <w:rPr>
          <w:b/>
          <w:i/>
        </w:rPr>
        <w:t>Оборудование</w:t>
      </w:r>
      <w:permEnd w:id="19747414"/>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6" w:name="_Toc332207522"/>
      <w:bookmarkStart w:id="37" w:name="_Toc332265607"/>
      <w:bookmarkStart w:id="38" w:name="_Ref323037220"/>
      <w:bookmarkStart w:id="39" w:name="_Toc332296426"/>
      <w:bookmarkEnd w:id="35"/>
      <w:bookmarkEnd w:id="36"/>
      <w:bookmarkEnd w:id="37"/>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40"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40"/>
      <w:r w:rsidR="00865F28" w:rsidRPr="00703CCB">
        <w:t>.</w:t>
      </w:r>
    </w:p>
    <w:p w:rsidR="00F743BA" w:rsidRPr="00703CCB" w:rsidRDefault="00A012AD" w:rsidP="009174E0">
      <w:pPr>
        <w:pStyle w:val="2"/>
        <w:numPr>
          <w:ilvl w:val="1"/>
          <w:numId w:val="23"/>
        </w:numPr>
        <w:rPr>
          <w:b/>
          <w:i/>
        </w:rPr>
      </w:pPr>
      <w:bookmarkStart w:id="41" w:name="_Ref374525913"/>
      <w:bookmarkStart w:id="42" w:name="_Ref354591352"/>
      <w:bookmarkStart w:id="43" w:name="_Ref364430887"/>
      <w:r w:rsidRPr="00703CCB">
        <w:rPr>
          <w:b/>
          <w:i/>
        </w:rPr>
        <w:t xml:space="preserve">Приемка </w:t>
      </w:r>
      <w:r w:rsidR="00C35B3D" w:rsidRPr="00703CCB">
        <w:rPr>
          <w:b/>
          <w:i/>
        </w:rPr>
        <w:t>Работ</w:t>
      </w:r>
      <w:bookmarkEnd w:id="41"/>
    </w:p>
    <w:p w:rsidR="00587FB3" w:rsidRPr="00703CCB" w:rsidRDefault="002E4E0D" w:rsidP="009174E0">
      <w:pPr>
        <w:pStyle w:val="3"/>
        <w:numPr>
          <w:ilvl w:val="2"/>
          <w:numId w:val="23"/>
        </w:numPr>
        <w:ind w:left="426" w:firstLine="425"/>
      </w:pPr>
      <w:bookmarkStart w:id="44" w:name="_Ref375074559"/>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 xml:space="preserve">заверенные копии документов, согласно п.5.4.настоящего Договора, </w:t>
      </w:r>
      <w:r w:rsidR="00587FB3" w:rsidRPr="00703CCB">
        <w:t>а также счет-фактуру</w:t>
      </w:r>
      <w:r w:rsidR="009F7663" w:rsidRPr="00703CCB">
        <w:t xml:space="preserve">, </w:t>
      </w:r>
      <w:r w:rsidR="00CC1EC2" w:rsidRPr="00703CCB">
        <w:t>оформленн</w:t>
      </w:r>
      <w:r w:rsidR="00CC1EC2">
        <w:t>ый</w:t>
      </w:r>
      <w:r w:rsidR="00CC1EC2">
        <w:tab/>
      </w:r>
      <w:r w:rsidR="00CC1EC2" w:rsidRPr="00703CCB">
        <w:t xml:space="preserve"> </w:t>
      </w:r>
      <w:r w:rsidR="009F7663" w:rsidRPr="00703CCB">
        <w:t xml:space="preserve">в соответствии с требованиями </w:t>
      </w:r>
      <w:r w:rsidR="00CC1EC2">
        <w:t>З</w:t>
      </w:r>
      <w:r w:rsidR="009F7663" w:rsidRPr="00703CCB">
        <w:t>аконодательства</w:t>
      </w:r>
      <w:r w:rsidR="00587FB3" w:rsidRPr="00703CCB">
        <w:t>.</w:t>
      </w:r>
      <w:bookmarkEnd w:id="42"/>
      <w:bookmarkEnd w:id="43"/>
      <w:bookmarkEnd w:id="44"/>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9F5E62" w:rsidP="009174E0">
      <w:pPr>
        <w:pStyle w:val="2"/>
        <w:numPr>
          <w:ilvl w:val="1"/>
          <w:numId w:val="23"/>
        </w:numPr>
        <w:ind w:left="426" w:hanging="426"/>
        <w:rPr>
          <w:b/>
          <w:i/>
        </w:rPr>
      </w:pPr>
      <w:bookmarkStart w:id="45" w:name="_Ref378698047"/>
      <w:bookmarkStart w:id="46" w:name="_Ref378751525"/>
      <w:permStart w:id="537738511" w:edGrp="everyone"/>
      <w:r w:rsidRPr="00703CCB">
        <w:rPr>
          <w:b/>
          <w:i/>
        </w:rPr>
        <w:t>В случае</w:t>
      </w:r>
      <w:r w:rsidR="00B605CF" w:rsidRPr="00703CCB">
        <w:rPr>
          <w:b/>
          <w:i/>
        </w:rPr>
        <w:t>,</w:t>
      </w:r>
      <w:r w:rsidRPr="00703CCB">
        <w:rPr>
          <w:b/>
          <w:i/>
        </w:rPr>
        <w:t xml:space="preserve"> если </w:t>
      </w:r>
      <w:r w:rsidR="0090448C" w:rsidRPr="00703CCB">
        <w:rPr>
          <w:b/>
          <w:i/>
        </w:rPr>
        <w:t>настоящим Договором</w:t>
      </w:r>
      <w:r w:rsidR="00500426" w:rsidRPr="00703CCB">
        <w:rPr>
          <w:b/>
          <w:i/>
        </w:rPr>
        <w:t xml:space="preserve"> и приложениями к нему (в том числе</w:t>
      </w:r>
      <w:r w:rsidR="0090448C" w:rsidRPr="00703CCB">
        <w:rPr>
          <w:b/>
          <w:i/>
        </w:rPr>
        <w:t xml:space="preserve"> </w:t>
      </w:r>
      <w:r w:rsidRPr="00703CCB">
        <w:rPr>
          <w:b/>
          <w:i/>
        </w:rPr>
        <w:t>Графиком выполнения работ</w:t>
      </w:r>
      <w:r w:rsidR="00500426" w:rsidRPr="00703CCB">
        <w:rPr>
          <w:b/>
          <w:i/>
        </w:rPr>
        <w:t>)</w:t>
      </w:r>
      <w:r w:rsidRPr="00703CCB">
        <w:rPr>
          <w:b/>
          <w:i/>
        </w:rPr>
        <w:t xml:space="preserve"> предусмотрен</w:t>
      </w:r>
      <w:r w:rsidR="00500426" w:rsidRPr="00703CCB">
        <w:rPr>
          <w:b/>
          <w:i/>
        </w:rPr>
        <w:t>ы Этапы работ, то приемка работ осуществляется по каждому Этапу работ соответственно</w:t>
      </w:r>
      <w:r w:rsidRPr="00703CCB">
        <w:rPr>
          <w:b/>
          <w:i/>
        </w:rPr>
        <w:t xml:space="preserve">, </w:t>
      </w:r>
      <w:r w:rsidR="0090448C" w:rsidRPr="00703CCB">
        <w:rPr>
          <w:b/>
          <w:i/>
        </w:rPr>
        <w:t>соответствующие документы (</w:t>
      </w:r>
      <w:r w:rsidRPr="00703CCB">
        <w:rPr>
          <w:b/>
          <w:i/>
        </w:rPr>
        <w:t>Акты о приемке выполненных работ, Справки о стоимости выполненных работ</w:t>
      </w:r>
      <w:r w:rsidR="0095657E" w:rsidRPr="00703CCB">
        <w:rPr>
          <w:b/>
          <w:i/>
        </w:rPr>
        <w:t xml:space="preserve"> и затрат</w:t>
      </w:r>
      <w:r w:rsidR="0090448C" w:rsidRPr="00703CCB">
        <w:rPr>
          <w:b/>
          <w:i/>
        </w:rPr>
        <w:t>)</w:t>
      </w:r>
      <w:r w:rsidRPr="00703CCB">
        <w:rPr>
          <w:b/>
          <w:i/>
        </w:rPr>
        <w:t xml:space="preserve"> подписываются по каждому </w:t>
      </w:r>
      <w:r w:rsidR="002E4E0D" w:rsidRPr="00703CCB">
        <w:rPr>
          <w:b/>
          <w:i/>
        </w:rPr>
        <w:t>Этапу работ</w:t>
      </w:r>
      <w:r w:rsidR="00587FB3" w:rsidRPr="00703CCB">
        <w:rPr>
          <w:b/>
          <w:i/>
        </w:rPr>
        <w:t>.</w:t>
      </w:r>
      <w:bookmarkEnd w:id="45"/>
      <w:bookmarkEnd w:id="46"/>
    </w:p>
    <w:permEnd w:id="537738511"/>
    <w:p w:rsidR="00587FB3" w:rsidRDefault="00587FB3" w:rsidP="009174E0">
      <w:pPr>
        <w:pStyle w:val="2"/>
        <w:numPr>
          <w:ilvl w:val="1"/>
          <w:numId w:val="23"/>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174E0" w:rsidRPr="009174E0" w:rsidRDefault="009174E0" w:rsidP="009174E0">
      <w:pPr>
        <w:pStyle w:val="2"/>
        <w:numPr>
          <w:ilvl w:val="1"/>
          <w:numId w:val="23"/>
        </w:numPr>
        <w:ind w:left="426" w:hanging="426"/>
      </w:pPr>
      <w:r>
        <w:t>Программный продукт будет считаться переданным в собственность Заказчика с момента подписания Сторонами акта приема-передачи Программного продукта в произвольной форме.</w:t>
      </w: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w:t>
      </w:r>
      <w:permStart w:id="2016367711" w:edGrp="everyone"/>
      <w:r w:rsidRPr="00703CCB">
        <w:t xml:space="preserve">и всего </w:t>
      </w:r>
      <w:r w:rsidR="00CD33FE" w:rsidRPr="00703CCB">
        <w:rPr>
          <w:b/>
          <w:i/>
        </w:rPr>
        <w:t>Оборудования</w:t>
      </w:r>
      <w:r w:rsidRPr="00703CCB">
        <w:t xml:space="preserve">, </w:t>
      </w:r>
      <w:permEnd w:id="2016367711"/>
      <w:r w:rsidRPr="00703CCB">
        <w:t xml:space="preserve">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w:t>
      </w:r>
      <w:r w:rsidRPr="00703CCB">
        <w:lastRenderedPageBreak/>
        <w:t>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7" w:name="_Toc332207526"/>
      <w:bookmarkStart w:id="48" w:name="_Toc332265611"/>
      <w:bookmarkStart w:id="49" w:name="_Toc332191311"/>
      <w:bookmarkStart w:id="50" w:name="_Toc332207527"/>
      <w:bookmarkStart w:id="51" w:name="_Toc332265612"/>
      <w:bookmarkStart w:id="52" w:name="_Toc332296428"/>
      <w:bookmarkEnd w:id="38"/>
      <w:bookmarkEnd w:id="39"/>
      <w:bookmarkEnd w:id="47"/>
      <w:bookmarkEnd w:id="48"/>
      <w:bookmarkEnd w:id="49"/>
      <w:bookmarkEnd w:id="50"/>
      <w:bookmarkEnd w:id="51"/>
      <w:r w:rsidRPr="00703CCB">
        <w:t>ПРАВА И ОБЯЗАННОСТИ СТОРОН</w:t>
      </w:r>
      <w:bookmarkEnd w:id="52"/>
    </w:p>
    <w:p w:rsidR="00EB5743" w:rsidRPr="00703CCB" w:rsidRDefault="00EB5743" w:rsidP="009174E0">
      <w:pPr>
        <w:pStyle w:val="2"/>
        <w:numPr>
          <w:ilvl w:val="1"/>
          <w:numId w:val="23"/>
        </w:numPr>
        <w:rPr>
          <w:b/>
          <w:i/>
        </w:rPr>
      </w:pPr>
      <w:bookmarkStart w:id="53" w:name="_Ref331746099"/>
      <w:r w:rsidRPr="00703CCB">
        <w:rPr>
          <w:b/>
          <w:i/>
        </w:rPr>
        <w:t>Заказчик имеет право:</w:t>
      </w:r>
      <w:bookmarkEnd w:id="53"/>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permStart w:id="1060177571" w:edGrp="everyone"/>
      <w:r w:rsidRPr="00703CCB">
        <w:t xml:space="preserve">и </w:t>
      </w:r>
      <w:r w:rsidR="00CD33FE" w:rsidRPr="00703CCB">
        <w:rPr>
          <w:b/>
          <w:i/>
        </w:rPr>
        <w:t>Оборудовани</w:t>
      </w:r>
      <w:r w:rsidR="00146790">
        <w:rPr>
          <w:b/>
          <w:i/>
        </w:rPr>
        <w:t>е</w:t>
      </w:r>
      <w:permEnd w:id="1060177571"/>
      <w:r w:rsidR="00146790">
        <w:t xml:space="preserve">, </w:t>
      </w:r>
      <w:r w:rsidRPr="00703CCB">
        <w:t>используем</w:t>
      </w:r>
      <w:r w:rsidR="00146790">
        <w:t>ые</w:t>
      </w:r>
      <w:r w:rsidRPr="00703CCB">
        <w:t xml:space="preserve">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привлечь для осуществления контроля за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504171751" w:edGrp="everyone"/>
      <w:r w:rsidRPr="00703CCB">
        <w:t xml:space="preserve">и </w:t>
      </w:r>
      <w:r w:rsidR="00CD33FE" w:rsidRPr="00703CCB">
        <w:rPr>
          <w:b/>
          <w:i/>
        </w:rPr>
        <w:t>Оборудования</w:t>
      </w:r>
      <w:r w:rsidRPr="00703CCB">
        <w:t>,</w:t>
      </w:r>
      <w:permEnd w:id="504171751"/>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люб</w:t>
      </w:r>
      <w:r w:rsidR="00146790">
        <w:t>ые</w:t>
      </w:r>
      <w:r w:rsidRPr="00703CCB">
        <w:t xml:space="preserve"> Материал</w:t>
      </w:r>
      <w:r w:rsidR="00146790">
        <w:t xml:space="preserve">ы </w:t>
      </w:r>
      <w:permStart w:id="1027015230" w:edGrp="everyone"/>
      <w:r w:rsidR="00146790" w:rsidRPr="00146790">
        <w:rPr>
          <w:i/>
        </w:rPr>
        <w:t>и/или</w:t>
      </w:r>
      <w:r w:rsidR="00146790">
        <w:rPr>
          <w:b/>
          <w:i/>
        </w:rPr>
        <w:t xml:space="preserve"> </w:t>
      </w:r>
      <w:r w:rsidR="00146790" w:rsidRPr="00703CCB">
        <w:rPr>
          <w:b/>
          <w:i/>
        </w:rPr>
        <w:t>Оборудование</w:t>
      </w:r>
      <w:permEnd w:id="1027015230"/>
      <w:r w:rsidRPr="00703CCB">
        <w:t>,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Объекта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 xml:space="preserve">и </w:t>
      </w:r>
      <w:r w:rsidR="009C1093" w:rsidRPr="00703CCB">
        <w:lastRenderedPageBreak/>
        <w:t>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4"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1604786126"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w:t>
      </w:r>
      <w:proofErr w:type="gramStart"/>
      <w:r w:rsidRPr="00703CCB">
        <w:t xml:space="preserve">с даты </w:t>
      </w:r>
      <w:r w:rsidR="0090448C" w:rsidRPr="00703CCB">
        <w:t>подписания</w:t>
      </w:r>
      <w:proofErr w:type="gramEnd"/>
      <w:r w:rsidR="0090448C" w:rsidRPr="00703CCB">
        <w:t xml:space="preserve"> настоящего Договора</w:t>
      </w:r>
      <w:permEnd w:id="1604786126"/>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4"/>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9174E0" w:rsidRPr="009174E0" w:rsidRDefault="009174E0" w:rsidP="009174E0">
      <w:pPr>
        <w:pStyle w:val="3"/>
        <w:numPr>
          <w:ilvl w:val="2"/>
          <w:numId w:val="23"/>
        </w:numPr>
        <w:ind w:left="426" w:firstLine="425"/>
      </w:pPr>
      <w:r>
        <w:t xml:space="preserve"> принять Программный продукт на условиях и в сроки, указанные в Договоре;</w:t>
      </w:r>
    </w:p>
    <w:p w:rsidR="00EB5743" w:rsidRPr="00703CCB" w:rsidRDefault="00EB5743" w:rsidP="009174E0">
      <w:pPr>
        <w:pStyle w:val="3"/>
        <w:numPr>
          <w:ilvl w:val="2"/>
          <w:numId w:val="23"/>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5" w:name="_Ref325722117"/>
      <w:r w:rsidRPr="00703CCB">
        <w:rPr>
          <w:b/>
          <w:i/>
        </w:rPr>
        <w:t>Подрядчик обязан:</w:t>
      </w:r>
      <w:bookmarkEnd w:id="55"/>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в течение 10 (десяти) рабочих дней с</w:t>
      </w:r>
      <w:r w:rsidR="0090448C" w:rsidRPr="00703CCB">
        <w:t xml:space="preserve"> даты подписания настоящего Договора</w:t>
      </w:r>
      <w:r w:rsidRPr="00703CCB">
        <w:t>;</w:t>
      </w:r>
    </w:p>
    <w:p w:rsidR="00EB5743" w:rsidRPr="00703CCB" w:rsidRDefault="00EB5743" w:rsidP="009174E0">
      <w:pPr>
        <w:pStyle w:val="3"/>
        <w:numPr>
          <w:ilvl w:val="2"/>
          <w:numId w:val="23"/>
        </w:numPr>
        <w:ind w:left="426" w:firstLine="425"/>
      </w:pPr>
      <w:bookmarkStart w:id="56"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475096021" w:edGrp="everyone"/>
      <w:r w:rsidR="00665E67" w:rsidRPr="00703CCB">
        <w:rPr>
          <w:b/>
          <w:i/>
        </w:rPr>
        <w:t>_________________</w:t>
      </w:r>
      <w:permEnd w:id="475096021"/>
      <w:r w:rsidR="003C0F69" w:rsidRPr="00703CCB">
        <w:t>;</w:t>
      </w:r>
      <w:bookmarkEnd w:id="56"/>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permStart w:id="1230403233" w:edGrp="everyone"/>
      <w:r w:rsidR="00AA1447" w:rsidRPr="00703CCB">
        <w:rPr>
          <w:b/>
          <w:i/>
        </w:rPr>
        <w:t xml:space="preserve">10 </w:t>
      </w:r>
      <w:r w:rsidRPr="00703CCB">
        <w:rPr>
          <w:b/>
          <w:i/>
        </w:rPr>
        <w:t>(</w:t>
      </w:r>
      <w:r w:rsidR="00AA1447" w:rsidRPr="00703CCB">
        <w:rPr>
          <w:b/>
          <w:i/>
        </w:rPr>
        <w:t>десяти</w:t>
      </w:r>
      <w:r w:rsidRPr="00703CCB">
        <w:rPr>
          <w:b/>
          <w:i/>
        </w:rPr>
        <w:t>) рабочих дней</w:t>
      </w:r>
      <w:permEnd w:id="1230403233"/>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w:t>
      </w:r>
      <w:r w:rsidRPr="00703CCB">
        <w:lastRenderedPageBreak/>
        <w:t xml:space="preserve">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 xml:space="preserve">атериалов, </w:t>
      </w:r>
      <w:permStart w:id="954932193" w:edGrp="everyone"/>
      <w:r w:rsidR="00137951" w:rsidRPr="00703CCB">
        <w:rPr>
          <w:b/>
          <w:i/>
        </w:rPr>
        <w:t>Оборудовани</w:t>
      </w:r>
      <w:r w:rsidR="00146790">
        <w:rPr>
          <w:b/>
          <w:i/>
        </w:rPr>
        <w:t>я,</w:t>
      </w:r>
      <w:permEnd w:id="954932193"/>
      <w:r w:rsidRPr="00703CCB">
        <w:t xml:space="preserve">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7" w:name="_Ref374719928"/>
      <w:r w:rsidRPr="00703CCB">
        <w:t>в случае повреждения, пропажи, кражи любого имущества в пределах Объекта без промедлений компенсировать все убытки потерпевшей стороне.</w:t>
      </w:r>
    </w:p>
    <w:p w:rsidR="002A5CE8" w:rsidRPr="002A5CE8" w:rsidRDefault="002A5CE8" w:rsidP="009174E0">
      <w:pPr>
        <w:pStyle w:val="3"/>
        <w:numPr>
          <w:ilvl w:val="2"/>
          <w:numId w:val="23"/>
        </w:numPr>
        <w:ind w:left="426" w:firstLine="425"/>
      </w:pPr>
      <w:r>
        <w:t>Обеспечить техническую поддержку Программного продукта в порядке и на условиях, определенных Сторонами в дополнительных соглашениях к настоящему Договору.</w:t>
      </w:r>
    </w:p>
    <w:bookmarkEnd w:id="57"/>
    <w:p w:rsidR="002E05DD" w:rsidRPr="00703CCB" w:rsidRDefault="00AB5E8B" w:rsidP="009174E0">
      <w:pPr>
        <w:pStyle w:val="3"/>
        <w:numPr>
          <w:ilvl w:val="2"/>
          <w:numId w:val="23"/>
        </w:numPr>
        <w:ind w:left="426" w:firstLine="425"/>
      </w:pPr>
      <w:permStart w:id="2015249318" w:edGrp="everyone"/>
      <w:permEnd w:id="2015249318"/>
      <w:r w:rsidRPr="00703CCB">
        <w:t>исполнять иные обязанности, предусмотренные настоящим Договором и Законодательством.</w:t>
      </w:r>
    </w:p>
    <w:p w:rsidR="00EB5743" w:rsidRPr="00703CCB" w:rsidRDefault="005E776F" w:rsidP="009174E0">
      <w:pPr>
        <w:pStyle w:val="1"/>
        <w:numPr>
          <w:ilvl w:val="0"/>
          <w:numId w:val="23"/>
        </w:numPr>
      </w:pPr>
      <w:bookmarkStart w:id="58" w:name="_Toc332296429"/>
      <w:r w:rsidRPr="00703CCB">
        <w:t xml:space="preserve"> </w:t>
      </w:r>
      <w:r w:rsidR="00EB5743" w:rsidRPr="00703CCB">
        <w:t xml:space="preserve">ПРЕКРАЩЕНИЕ ДОГОВОРА </w:t>
      </w:r>
      <w:bookmarkEnd w:id="58"/>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59" w:name="_Ref372275005"/>
      <w:r w:rsidRPr="00703CCB">
        <w:rPr>
          <w:b/>
          <w:i/>
        </w:rPr>
        <w:t>Прекращение Договора по инициативе Заказчика</w:t>
      </w:r>
      <w:bookmarkEnd w:id="59"/>
      <w:r w:rsidRPr="00703CCB">
        <w:rPr>
          <w:b/>
          <w:i/>
        </w:rPr>
        <w:tab/>
      </w:r>
    </w:p>
    <w:p w:rsidR="00EB5743" w:rsidRPr="00703CCB" w:rsidRDefault="00EB5743" w:rsidP="009174E0">
      <w:pPr>
        <w:pStyle w:val="3"/>
        <w:numPr>
          <w:ilvl w:val="2"/>
          <w:numId w:val="23"/>
        </w:numPr>
        <w:ind w:left="426" w:firstLine="425"/>
      </w:pPr>
      <w:bookmarkStart w:id="60"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0"/>
      <w:r w:rsidRPr="00703CCB">
        <w:tab/>
      </w:r>
    </w:p>
    <w:p w:rsidR="0076385E" w:rsidRPr="00703CCB" w:rsidRDefault="00EB5743" w:rsidP="009174E0">
      <w:pPr>
        <w:pStyle w:val="3"/>
        <w:numPr>
          <w:ilvl w:val="2"/>
          <w:numId w:val="23"/>
        </w:numPr>
        <w:ind w:left="426" w:firstLine="425"/>
      </w:pPr>
      <w:bookmarkStart w:id="61" w:name="_Ref374979349"/>
      <w:bookmarkStart w:id="62"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942AB1">
        <w:t>8.2.1</w:t>
      </w:r>
      <w:r w:rsidR="004910C3" w:rsidRPr="00703CCB">
        <w:fldChar w:fldCharType="end"/>
      </w:r>
      <w:r w:rsidR="00242F82" w:rsidRPr="00703CCB">
        <w:t xml:space="preserve"> </w:t>
      </w:r>
      <w:r w:rsidRPr="00703CCB">
        <w:t>настоящего Договора</w:t>
      </w:r>
      <w:r w:rsidR="0076385E" w:rsidRPr="00703CCB">
        <w:t>:</w:t>
      </w:r>
      <w:bookmarkEnd w:id="61"/>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3" w:name="_Ref374979525"/>
      <w:r w:rsidRPr="00703CCB">
        <w:rPr>
          <w:bCs w:val="0"/>
          <w:iCs w:val="0"/>
        </w:rPr>
        <w:t>Заказчик обязан</w:t>
      </w:r>
      <w:bookmarkStart w:id="64"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231568031" w:edGrp="everyone"/>
      <w:r w:rsidR="00153C3F" w:rsidRPr="00703CCB">
        <w:rPr>
          <w:b/>
          <w:i/>
        </w:rPr>
        <w:t>Авансового платежа</w:t>
      </w:r>
      <w:r w:rsidR="00D61192" w:rsidRPr="00703CCB">
        <w:t xml:space="preserve"> </w:t>
      </w:r>
      <w:permEnd w:id="231568031"/>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w:t>
      </w:r>
      <w:proofErr w:type="gramStart"/>
      <w:r w:rsidR="001746E6" w:rsidRPr="00703CCB">
        <w:t>и</w:t>
      </w:r>
      <w:proofErr w:type="gramEnd"/>
      <w:r w:rsidR="001746E6" w:rsidRPr="00703CCB">
        <w:t xml:space="preserve"> 5 (пяти) рабочих</w:t>
      </w:r>
      <w:r w:rsidR="00794097" w:rsidRPr="00703CCB">
        <w:t xml:space="preserve"> дней</w:t>
      </w:r>
      <w:r w:rsidR="00D61192" w:rsidRPr="00703CCB">
        <w:t xml:space="preserve"> </w:t>
      </w:r>
      <w:permStart w:id="467543419" w:edGrp="everyone"/>
      <w:r w:rsidR="00D61192" w:rsidRPr="00703CCB">
        <w:t>(</w:t>
      </w:r>
      <w:r w:rsidR="00B37671" w:rsidRPr="00703CCB">
        <w:t xml:space="preserve">при </w:t>
      </w:r>
      <w:r w:rsidR="00D61192" w:rsidRPr="00703CCB">
        <w:t xml:space="preserve">условии, если </w:t>
      </w:r>
      <w:r w:rsidR="00B605CF" w:rsidRPr="00703CCB">
        <w:t xml:space="preserve">выплата </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3"/>
      <w:permEnd w:id="467543419"/>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703CCB">
        <w:t>.</w:t>
      </w:r>
    </w:p>
    <w:p w:rsidR="00EB5743" w:rsidRPr="00703CCB" w:rsidRDefault="00EB5743" w:rsidP="009174E0">
      <w:pPr>
        <w:pStyle w:val="2"/>
        <w:numPr>
          <w:ilvl w:val="1"/>
          <w:numId w:val="23"/>
        </w:numPr>
        <w:ind w:left="426" w:hanging="426"/>
        <w:rPr>
          <w:b/>
          <w:i/>
        </w:rPr>
      </w:pPr>
      <w:bookmarkStart w:id="65" w:name="_Ref324853078"/>
      <w:bookmarkStart w:id="66" w:name="_Ref331741743"/>
      <w:r w:rsidRPr="00703CCB">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703CCB" w:rsidRDefault="00EB5743" w:rsidP="009174E0">
      <w:pPr>
        <w:pStyle w:val="3"/>
        <w:numPr>
          <w:ilvl w:val="2"/>
          <w:numId w:val="23"/>
        </w:numPr>
        <w:ind w:left="426" w:firstLine="425"/>
      </w:pPr>
      <w:bookmarkStart w:id="67" w:name="_Ref323038942"/>
      <w:r w:rsidRPr="00703CCB">
        <w:lastRenderedPageBreak/>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7"/>
      <w:r w:rsidRPr="00703CCB">
        <w:tab/>
      </w:r>
    </w:p>
    <w:p w:rsidR="00EB5743" w:rsidRPr="00703CCB" w:rsidRDefault="00EB5743" w:rsidP="009174E0">
      <w:pPr>
        <w:pStyle w:val="4"/>
        <w:numPr>
          <w:ilvl w:val="3"/>
          <w:numId w:val="23"/>
        </w:numPr>
        <w:tabs>
          <w:tab w:val="left" w:pos="2127"/>
        </w:tabs>
        <w:ind w:left="851" w:firstLine="425"/>
      </w:pPr>
      <w:bookmarkStart w:id="68" w:name="_Ref374718432"/>
      <w:bookmarkStart w:id="69"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8"/>
      <w:r w:rsidRPr="00703CCB">
        <w:t xml:space="preserve"> </w:t>
      </w:r>
      <w:bookmarkEnd w:id="69"/>
    </w:p>
    <w:p w:rsidR="000D2812" w:rsidRPr="00703CCB" w:rsidRDefault="000D2812" w:rsidP="009174E0">
      <w:pPr>
        <w:pStyle w:val="4"/>
        <w:numPr>
          <w:ilvl w:val="3"/>
          <w:numId w:val="23"/>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70"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0"/>
    </w:p>
    <w:p w:rsidR="00EB5743" w:rsidRPr="00703CCB" w:rsidRDefault="00EB5743" w:rsidP="009174E0">
      <w:pPr>
        <w:pStyle w:val="4"/>
        <w:numPr>
          <w:ilvl w:val="3"/>
          <w:numId w:val="23"/>
        </w:numPr>
        <w:tabs>
          <w:tab w:val="left" w:pos="2127"/>
        </w:tabs>
        <w:ind w:left="851" w:firstLine="425"/>
      </w:pPr>
      <w:bookmarkStart w:id="71"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1"/>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РФ</w:t>
      </w:r>
      <w:r w:rsidRPr="00703CC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2" w:name="_Ref327865438"/>
      <w:r w:rsidRPr="00703CCB">
        <w:t>Подрядчик ликвидирован или иным образом прекращает свое существование; и (или)</w:t>
      </w:r>
      <w:bookmarkEnd w:id="72"/>
    </w:p>
    <w:p w:rsidR="00EB5743" w:rsidRPr="00703CCB" w:rsidRDefault="005433A5" w:rsidP="009174E0">
      <w:pPr>
        <w:pStyle w:val="4"/>
        <w:numPr>
          <w:ilvl w:val="3"/>
          <w:numId w:val="23"/>
        </w:numPr>
        <w:tabs>
          <w:tab w:val="left" w:pos="2127"/>
        </w:tabs>
        <w:ind w:left="851" w:firstLine="425"/>
      </w:pPr>
      <w:bookmarkStart w:id="73"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3"/>
    </w:p>
    <w:p w:rsidR="000D2812" w:rsidRPr="00703CCB" w:rsidRDefault="00EB5743" w:rsidP="009174E0">
      <w:pPr>
        <w:pStyle w:val="4"/>
        <w:numPr>
          <w:ilvl w:val="3"/>
          <w:numId w:val="23"/>
        </w:numPr>
        <w:tabs>
          <w:tab w:val="left" w:pos="2127"/>
        </w:tabs>
        <w:ind w:left="851" w:firstLine="425"/>
      </w:pPr>
      <w:bookmarkStart w:id="74"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4"/>
    </w:p>
    <w:p w:rsidR="000D2812" w:rsidRPr="00703CCB" w:rsidRDefault="000D2812" w:rsidP="003352CC">
      <w:pPr>
        <w:pStyle w:val="4"/>
        <w:numPr>
          <w:ilvl w:val="0"/>
          <w:numId w:val="0"/>
        </w:numPr>
        <w:ind w:left="357"/>
      </w:pPr>
      <w:permStart w:id="1340361474" w:edGrp="everyone"/>
      <w:permEnd w:id="1340361474"/>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942AB1">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942AB1">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942AB1">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942AB1">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942AB1">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5"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942AB1">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6" w:name="_Ref374979531"/>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676997086" w:edGrp="everyone"/>
      <w:proofErr w:type="gramStart"/>
      <w:r w:rsidRPr="00703CCB">
        <w:rPr>
          <w:b/>
          <w:i/>
        </w:rPr>
        <w:t>Авансов</w:t>
      </w:r>
      <w:r w:rsidR="00B605CF" w:rsidRPr="00703CCB">
        <w:rPr>
          <w:b/>
          <w:i/>
        </w:rPr>
        <w:t>ых</w:t>
      </w:r>
      <w:r w:rsidRPr="00703CCB">
        <w:rPr>
          <w:b/>
          <w:i/>
        </w:rPr>
        <w:t xml:space="preserve"> платеж</w:t>
      </w:r>
      <w:r w:rsidR="00B605CF" w:rsidRPr="00703CCB">
        <w:rPr>
          <w:b/>
          <w:i/>
        </w:rPr>
        <w:t>ей</w:t>
      </w:r>
      <w:r w:rsidRPr="00703CCB">
        <w:t xml:space="preserve"> </w:t>
      </w:r>
      <w:permEnd w:id="676997086"/>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1905671604" w:edGrp="everyone"/>
      <w:r w:rsidRPr="00703CCB">
        <w:t>(</w:t>
      </w:r>
      <w:r w:rsidR="000E25E4" w:rsidRPr="00703CCB">
        <w:t xml:space="preserve">при </w:t>
      </w:r>
      <w:r w:rsidRPr="00703CCB">
        <w:t xml:space="preserve">условии, если </w:t>
      </w:r>
      <w:r w:rsidR="00B605CF" w:rsidRPr="00703CCB">
        <w:t xml:space="preserve">выплата </w:t>
      </w:r>
      <w:r w:rsidR="00B605CF" w:rsidRPr="00703CCB">
        <w:rPr>
          <w:b/>
          <w:i/>
        </w:rPr>
        <w:t>Авансовых платежей</w:t>
      </w:r>
      <w:r w:rsidRPr="00703CCB">
        <w:t xml:space="preserve"> предусмотрены </w:t>
      </w:r>
      <w:r w:rsidR="00BA6FD3" w:rsidRPr="00703CCB">
        <w:t xml:space="preserve">Приложением </w:t>
      </w:r>
      <w:r w:rsidR="00C07D62" w:rsidRPr="00703CCB">
        <w:t>7 к настоящему Договору</w:t>
      </w:r>
      <w:r w:rsidRPr="00703CCB">
        <w:t>)</w:t>
      </w:r>
      <w:permEnd w:id="1905671604"/>
      <w:r w:rsidR="004910C3" w:rsidRPr="00703CCB">
        <w:t>,</w:t>
      </w:r>
      <w:r w:rsidRPr="00703CCB">
        <w:t xml:space="preserve"> и уменьшенную на сумму реального ущерба и неустойки, предусмотренной Договором.</w:t>
      </w:r>
      <w:bookmarkEnd w:id="76"/>
      <w:proofErr w:type="gramEnd"/>
    </w:p>
    <w:p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5"/>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7" w:name="_Ref372278549"/>
      <w:r w:rsidRPr="00703CCB">
        <w:rPr>
          <w:b/>
          <w:i/>
        </w:rPr>
        <w:lastRenderedPageBreak/>
        <w:t>Односторонний отказ Подрядчика от исполнения Договора в связи с нарушением Заказчиком своих обязательств</w:t>
      </w:r>
      <w:bookmarkEnd w:id="77"/>
    </w:p>
    <w:p w:rsidR="002B6741" w:rsidRPr="00703CCB" w:rsidRDefault="002B6741" w:rsidP="009174E0">
      <w:pPr>
        <w:pStyle w:val="3"/>
        <w:numPr>
          <w:ilvl w:val="2"/>
          <w:numId w:val="20"/>
        </w:numPr>
        <w:tabs>
          <w:tab w:val="left" w:pos="1276"/>
        </w:tabs>
        <w:ind w:left="426" w:firstLine="425"/>
      </w:pPr>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942AB1">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942AB1">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 xml:space="preserve">Подрядчик не вправе отказаться от исполнения настоящего Договора по иным основаниям, не предусмотренным п. 8.4 Договора и действующим </w:t>
      </w:r>
      <w:r w:rsidR="00CC1EC2">
        <w:t>З</w:t>
      </w:r>
      <w:r w:rsidRPr="00703CCB">
        <w:t>аконодательством.</w:t>
      </w:r>
    </w:p>
    <w:p w:rsidR="002B6741" w:rsidRPr="00703CCB" w:rsidRDefault="002B6741" w:rsidP="00F55724">
      <w:pPr>
        <w:pStyle w:val="3"/>
        <w:numPr>
          <w:ilvl w:val="0"/>
          <w:numId w:val="0"/>
        </w:numPr>
        <w:ind w:left="720"/>
      </w:pPr>
    </w:p>
    <w:p w:rsidR="00B605CF" w:rsidRPr="00703CCB" w:rsidRDefault="00B605CF" w:rsidP="009174E0">
      <w:pPr>
        <w:pStyle w:val="2"/>
        <w:numPr>
          <w:ilvl w:val="1"/>
          <w:numId w:val="23"/>
        </w:numPr>
        <w:ind w:left="426" w:hanging="426"/>
        <w:rPr>
          <w:b/>
          <w:i/>
        </w:rPr>
      </w:pPr>
      <w:bookmarkStart w:id="78" w:name="_Ref331743016"/>
      <w:permStart w:id="1995663830" w:edGrp="everyone"/>
      <w:proofErr w:type="gramStart"/>
      <w:r w:rsidRPr="00703CCB">
        <w:rPr>
          <w:b/>
          <w:i/>
        </w:rPr>
        <w:t>Если сумма уплаченных Авансовых платежей превышает сумму, причитающуюся Подрядчику в соответствии с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Pr="00703CCB">
        <w:rPr>
          <w:b/>
          <w:i/>
        </w:rPr>
        <w:t>в соответствии с соответствующим пунктом настоящего Договора, в срок, определенный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w:t>
      </w:r>
      <w:proofErr w:type="gramEnd"/>
    </w:p>
    <w:bookmarkEnd w:id="78"/>
    <w:permEnd w:id="1995663830"/>
    <w:p w:rsidR="006D6017" w:rsidRPr="00703CCB" w:rsidRDefault="006D6017" w:rsidP="009174E0">
      <w:pPr>
        <w:pStyle w:val="1"/>
        <w:numPr>
          <w:ilvl w:val="0"/>
          <w:numId w:val="23"/>
        </w:numPr>
      </w:pPr>
      <w:r w:rsidRPr="00703CCB">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w:t>
      </w:r>
      <w:permStart w:id="1170679912" w:edGrp="everyone"/>
      <w:r w:rsidRPr="00703CCB">
        <w:t xml:space="preserve">и </w:t>
      </w:r>
      <w:r w:rsidR="00137951" w:rsidRPr="00703CCB">
        <w:rPr>
          <w:b/>
          <w:i/>
        </w:rPr>
        <w:t>Оборудованием</w:t>
      </w:r>
      <w:r w:rsidR="00137951" w:rsidRPr="00703CCB">
        <w:rPr>
          <w:b/>
          <w:bCs w:val="0"/>
          <w:i/>
        </w:rPr>
        <w:t>.</w:t>
      </w:r>
      <w:permEnd w:id="1170679912"/>
    </w:p>
    <w:p w:rsidR="00EB5743" w:rsidRPr="00703CCB" w:rsidRDefault="008C64AE" w:rsidP="009174E0">
      <w:pPr>
        <w:pStyle w:val="3"/>
        <w:numPr>
          <w:ilvl w:val="2"/>
          <w:numId w:val="23"/>
        </w:numPr>
        <w:tabs>
          <w:tab w:val="left" w:pos="1560"/>
        </w:tabs>
        <w:ind w:left="426" w:firstLine="425"/>
      </w:pPr>
      <w:bookmarkStart w:id="79" w:name="_Ref364436470"/>
      <w:r w:rsidRPr="00703CCB">
        <w:t>Подрядчик несет ответственность за нарушение сроков выполнения Работ по настоящему Договору:</w:t>
      </w:r>
      <w:bookmarkEnd w:id="79"/>
    </w:p>
    <w:p w:rsidR="002B6741" w:rsidRPr="00703CCB" w:rsidRDefault="008C64AE" w:rsidP="00F55724">
      <w:pPr>
        <w:pStyle w:val="4"/>
        <w:numPr>
          <w:ilvl w:val="0"/>
          <w:numId w:val="0"/>
        </w:numPr>
        <w:tabs>
          <w:tab w:val="num" w:pos="1843"/>
        </w:tabs>
        <w:ind w:left="1843"/>
        <w:rPr>
          <w:b/>
          <w:i/>
        </w:rPr>
      </w:pPr>
      <w:bookmarkStart w:id="80"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942AB1">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permStart w:id="963188598" w:edGrp="everyone"/>
      <w:r w:rsidRPr="00703CCB">
        <w:rPr>
          <w:b/>
          <w:i/>
        </w:rPr>
        <w:t xml:space="preserve">0,05 % </w:t>
      </w:r>
      <w:r w:rsidR="005433A5" w:rsidRPr="00703CCB">
        <w:rPr>
          <w:b/>
          <w:i/>
        </w:rPr>
        <w:t>(Ноль целых пять сотых процента)</w:t>
      </w:r>
      <w:r w:rsidR="005433A5" w:rsidRPr="00703CCB">
        <w:t xml:space="preserve"> </w:t>
      </w:r>
      <w:permEnd w:id="963188598"/>
      <w:r w:rsidRPr="00703CCB">
        <w:t>от Цены договора за каждый день просрочки;</w:t>
      </w:r>
      <w:bookmarkStart w:id="81" w:name="_Ref362600796"/>
      <w:bookmarkEnd w:id="80"/>
      <w:r w:rsidR="002B6741" w:rsidRPr="00703CCB">
        <w:rPr>
          <w:b/>
          <w:i/>
        </w:rPr>
        <w:t>/</w:t>
      </w:r>
    </w:p>
    <w:p w:rsidR="008C64AE" w:rsidRPr="00703CCB" w:rsidRDefault="008C64AE" w:rsidP="00F55724">
      <w:pPr>
        <w:pStyle w:val="4"/>
        <w:numPr>
          <w:ilvl w:val="0"/>
          <w:numId w:val="0"/>
        </w:numPr>
        <w:tabs>
          <w:tab w:val="num" w:pos="1843"/>
        </w:tabs>
        <w:ind w:left="1843"/>
        <w:rPr>
          <w:b/>
          <w:i/>
        </w:rPr>
      </w:pPr>
      <w:permStart w:id="1213217003" w:edGrp="everyone"/>
      <w:r w:rsidRPr="00703CCB">
        <w:rPr>
          <w:b/>
          <w:i/>
        </w:rPr>
        <w:t xml:space="preserve">при нарушении (просрочке) </w:t>
      </w:r>
      <w:r w:rsidR="00527DEF" w:rsidRPr="00703CCB">
        <w:rPr>
          <w:b/>
          <w:i/>
        </w:rPr>
        <w:t xml:space="preserve">начального и/или </w:t>
      </w:r>
      <w:r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942AB1">
        <w:rPr>
          <w:b/>
          <w:i/>
        </w:rPr>
        <w:t>4.2</w:t>
      </w:r>
      <w:r w:rsidR="002B6741" w:rsidRPr="00703CCB">
        <w:rPr>
          <w:b/>
          <w:i/>
        </w:rPr>
        <w:fldChar w:fldCharType="end"/>
      </w:r>
      <w:r w:rsidRPr="00703CCB">
        <w:rPr>
          <w:b/>
          <w:i/>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w:t>
      </w:r>
      <w:r w:rsidR="005433A5" w:rsidRPr="00703CCB">
        <w:rPr>
          <w:b/>
          <w:i/>
        </w:rPr>
        <w:t xml:space="preserve"> (Ноль целых одна десятая процента)</w:t>
      </w:r>
      <w:r w:rsidRPr="00703CCB">
        <w:rPr>
          <w:b/>
          <w:i/>
        </w:rPr>
        <w:t xml:space="preserve"> от Цены договора за каждый день просрочки;</w:t>
      </w:r>
      <w:bookmarkEnd w:id="81"/>
    </w:p>
    <w:permEnd w:id="1213217003"/>
    <w:p w:rsidR="004910C3" w:rsidRPr="00703CCB" w:rsidRDefault="008C64AE" w:rsidP="009174E0">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942AB1">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w:t>
      </w:r>
      <w:r w:rsidRPr="00703CCB">
        <w:lastRenderedPageBreak/>
        <w:t>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82" w:name="_Ref362602200"/>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942AB1">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942AB1">
        <w:t>9.3</w:t>
      </w:r>
      <w:r w:rsidRPr="00703CCB">
        <w:fldChar w:fldCharType="end"/>
      </w:r>
      <w:r w:rsidRPr="00703CCB">
        <w:t xml:space="preserve"> настоящего Договора;</w:t>
      </w:r>
      <w:bookmarkEnd w:id="82"/>
    </w:p>
    <w:p w:rsidR="00CE46F4" w:rsidRPr="00703CCB" w:rsidRDefault="00CE46F4" w:rsidP="009174E0">
      <w:pPr>
        <w:pStyle w:val="3"/>
        <w:numPr>
          <w:ilvl w:val="2"/>
          <w:numId w:val="23"/>
        </w:numPr>
        <w:tabs>
          <w:tab w:val="left" w:pos="1560"/>
        </w:tabs>
        <w:ind w:left="426" w:firstLine="425"/>
      </w:pPr>
      <w:bookmarkStart w:id="83"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942AB1">
        <w:t>9.2.1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3"/>
    </w:p>
    <w:p w:rsidR="00092D50" w:rsidRPr="00703CCB" w:rsidRDefault="00092D50" w:rsidP="009174E0">
      <w:pPr>
        <w:pStyle w:val="2"/>
        <w:numPr>
          <w:ilvl w:val="1"/>
          <w:numId w:val="23"/>
        </w:numPr>
        <w:ind w:left="426" w:hanging="426"/>
        <w:rPr>
          <w:b/>
          <w:i/>
        </w:rPr>
      </w:pPr>
      <w:bookmarkStart w:id="84" w:name="_Ref372550902"/>
      <w:bookmarkStart w:id="85" w:name="_Ref362891299"/>
      <w:bookmarkStart w:id="86" w:name="_Ref362602109"/>
      <w:r w:rsidRPr="00703CCB">
        <w:rPr>
          <w:b/>
          <w:i/>
        </w:rPr>
        <w:t>Ограничение ответственности</w:t>
      </w:r>
      <w:bookmarkEnd w:id="84"/>
    </w:p>
    <w:p w:rsidR="00092D50" w:rsidRPr="00703CCB" w:rsidRDefault="00092D50" w:rsidP="009174E0">
      <w:pPr>
        <w:pStyle w:val="3"/>
        <w:numPr>
          <w:ilvl w:val="2"/>
          <w:numId w:val="23"/>
        </w:numPr>
        <w:ind w:left="426" w:firstLine="425"/>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w:t>
      </w:r>
      <w:r w:rsidRPr="00703CCB">
        <w:lastRenderedPageBreak/>
        <w:t>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7" w:name="_Toc331745317"/>
      <w:bookmarkStart w:id="88" w:name="_Toc331746822"/>
      <w:bookmarkStart w:id="89" w:name="_Toc332191314"/>
      <w:bookmarkStart w:id="90" w:name="_Toc332207530"/>
      <w:bookmarkStart w:id="91" w:name="_Toc332265615"/>
      <w:bookmarkStart w:id="92" w:name="_Toc331745319"/>
      <w:bookmarkStart w:id="93" w:name="_Toc331746824"/>
      <w:bookmarkStart w:id="94" w:name="_Toc332191316"/>
      <w:bookmarkStart w:id="95" w:name="_Toc332207532"/>
      <w:bookmarkStart w:id="96" w:name="_Toc332265617"/>
      <w:bookmarkStart w:id="97" w:name="_Ref323037565"/>
      <w:bookmarkStart w:id="98" w:name="_Toc332296432"/>
      <w:bookmarkEnd w:id="85"/>
      <w:bookmarkEnd w:id="86"/>
      <w:bookmarkEnd w:id="87"/>
      <w:bookmarkEnd w:id="88"/>
      <w:bookmarkEnd w:id="89"/>
      <w:bookmarkEnd w:id="90"/>
      <w:bookmarkEnd w:id="91"/>
      <w:bookmarkEnd w:id="92"/>
      <w:bookmarkEnd w:id="93"/>
      <w:bookmarkEnd w:id="94"/>
      <w:bookmarkEnd w:id="95"/>
      <w:bookmarkEnd w:id="96"/>
      <w:r w:rsidRPr="00703CCB">
        <w:t>ГАРАНТИЯ</w:t>
      </w:r>
      <w:bookmarkEnd w:id="97"/>
      <w:bookmarkEnd w:id="98"/>
    </w:p>
    <w:p w:rsidR="00EB5743" w:rsidRPr="00703CCB" w:rsidRDefault="00EB5743" w:rsidP="009174E0">
      <w:pPr>
        <w:pStyle w:val="2"/>
        <w:numPr>
          <w:ilvl w:val="1"/>
          <w:numId w:val="23"/>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rsidR="00EB5743" w:rsidRPr="00703CCB" w:rsidRDefault="00EB5743" w:rsidP="009174E0">
      <w:pPr>
        <w:pStyle w:val="2"/>
        <w:numPr>
          <w:ilvl w:val="1"/>
          <w:numId w:val="23"/>
        </w:numPr>
        <w:tabs>
          <w:tab w:val="clear" w:pos="1276"/>
          <w:tab w:val="left" w:pos="709"/>
        </w:tabs>
        <w:ind w:left="426" w:hanging="426"/>
      </w:pPr>
      <w:bookmarkStart w:id="99"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9"/>
    </w:p>
    <w:p w:rsidR="00EB5743" w:rsidRPr="00703CCB" w:rsidRDefault="00EB5743" w:rsidP="009174E0">
      <w:pPr>
        <w:pStyle w:val="2"/>
        <w:numPr>
          <w:ilvl w:val="1"/>
          <w:numId w:val="23"/>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рабочих дней с даты получения соответствующего требования Заказчика.</w:t>
      </w:r>
    </w:p>
    <w:p w:rsidR="00FC380A" w:rsidRPr="00703CCB" w:rsidRDefault="00EB5743" w:rsidP="009174E0">
      <w:pPr>
        <w:pStyle w:val="2"/>
        <w:numPr>
          <w:ilvl w:val="1"/>
          <w:numId w:val="23"/>
        </w:numPr>
        <w:tabs>
          <w:tab w:val="clear" w:pos="1276"/>
          <w:tab w:val="left" w:pos="709"/>
        </w:tabs>
        <w:ind w:left="426" w:hanging="426"/>
      </w:pPr>
      <w:bookmarkStart w:id="100"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1" w:name="_Ref332269849"/>
      <w:bookmarkEnd w:id="100"/>
      <w:permStart w:id="713186260" w:edGrp="everyone"/>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3B69A8" w:rsidRPr="00703CCB">
        <w:t xml:space="preserve"> </w:t>
      </w:r>
      <w:permEnd w:id="713186260"/>
      <w:proofErr w:type="gramStart"/>
      <w:r w:rsidR="003B69A8" w:rsidRPr="00703CCB">
        <w:t>с даты подписания</w:t>
      </w:r>
      <w:proofErr w:type="gramEnd"/>
      <w:r w:rsidR="003B69A8" w:rsidRPr="00703CCB">
        <w:t xml:space="preserve">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1"/>
    </w:p>
    <w:p w:rsidR="008F13CF" w:rsidRPr="00703CCB" w:rsidRDefault="00EB5743" w:rsidP="009174E0">
      <w:pPr>
        <w:pStyle w:val="2"/>
        <w:numPr>
          <w:ilvl w:val="1"/>
          <w:numId w:val="23"/>
        </w:numPr>
        <w:tabs>
          <w:tab w:val="clear" w:pos="1276"/>
          <w:tab w:val="left" w:pos="709"/>
        </w:tabs>
        <w:ind w:left="426" w:hanging="426"/>
      </w:pPr>
      <w:r w:rsidRPr="00703CCB">
        <w:t xml:space="preserve">В случае если гарантийный срок на </w:t>
      </w:r>
      <w:permStart w:id="1264255871" w:edGrp="everyone"/>
      <w:r w:rsidR="001B02C2" w:rsidRPr="00703CCB">
        <w:rPr>
          <w:b/>
          <w:i/>
        </w:rPr>
        <w:t>Оборудование</w:t>
      </w:r>
      <w:r w:rsidRPr="00703CCB">
        <w:t xml:space="preserve"> </w:t>
      </w:r>
      <w:permEnd w:id="1264255871"/>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w:t>
      </w:r>
      <w:permStart w:id="78851865" w:edGrp="everyone"/>
      <w:r w:rsidRPr="00703CCB">
        <w:t>2 (двух) лет</w:t>
      </w:r>
      <w:permEnd w:id="78851865"/>
      <w:r w:rsidRPr="00703CCB">
        <w:t xml:space="preserve">, Подрядчик несет гарантийные обязательства по таким </w:t>
      </w:r>
      <w:permStart w:id="2117499311" w:edGrp="everyone"/>
      <w:r w:rsidR="00DF178D" w:rsidRPr="00703CCB">
        <w:rPr>
          <w:b/>
          <w:i/>
        </w:rPr>
        <w:t>Оборудовани</w:t>
      </w:r>
      <w:r w:rsidR="00521E73" w:rsidRPr="00703CCB">
        <w:rPr>
          <w:b/>
          <w:i/>
        </w:rPr>
        <w:t>ю</w:t>
      </w:r>
      <w:r w:rsidRPr="00703CCB">
        <w:t xml:space="preserve"> и </w:t>
      </w:r>
      <w:permEnd w:id="2117499311"/>
      <w:r w:rsidRPr="00703CCB">
        <w:t>Материалам на протяжении всего гарантийного срока в отношении таких</w:t>
      </w:r>
      <w:permStart w:id="1939025818" w:edGrp="everyone"/>
      <w:r w:rsidRPr="00703CCB">
        <w:t xml:space="preserve"> </w:t>
      </w:r>
      <w:r w:rsidR="00DF178D" w:rsidRPr="00703CCB">
        <w:rPr>
          <w:b/>
          <w:i/>
        </w:rPr>
        <w:t>Оборудования</w:t>
      </w:r>
      <w:r w:rsidRPr="00703CCB">
        <w:t xml:space="preserve"> и </w:t>
      </w:r>
      <w:permEnd w:id="1939025818"/>
      <w:r w:rsidRPr="00703CCB">
        <w:t>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102" w:name="_Ref374707656"/>
      <w:r w:rsidRPr="00703CCB">
        <w:rPr>
          <w:b/>
          <w:i/>
        </w:rPr>
        <w:t>Уведомления</w:t>
      </w:r>
      <w:bookmarkEnd w:id="102"/>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w:t>
      </w:r>
      <w:r w:rsidRPr="00703CCB">
        <w:lastRenderedPageBreak/>
        <w:t xml:space="preserve">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3" w:name="_Ref374968084"/>
      <w:r w:rsidRPr="00703CCB">
        <w:rPr>
          <w:b/>
          <w:i/>
        </w:rPr>
        <w:t>Конфиденциальность</w:t>
      </w:r>
      <w:bookmarkEnd w:id="103"/>
    </w:p>
    <w:p w:rsidR="005D3DC3" w:rsidRPr="00703CCB" w:rsidRDefault="005D3DC3" w:rsidP="009174E0">
      <w:pPr>
        <w:pStyle w:val="3"/>
        <w:numPr>
          <w:ilvl w:val="2"/>
          <w:numId w:val="23"/>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4"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C1EC2">
        <w:t>З</w:t>
      </w:r>
      <w:r w:rsidRPr="00703CCB">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4"/>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7006F6" w:rsidRDefault="007006F6" w:rsidP="007006F6">
      <w:pPr>
        <w:pStyle w:val="3"/>
        <w:numPr>
          <w:ilvl w:val="2"/>
          <w:numId w:val="23"/>
        </w:numPr>
        <w:ind w:left="426" w:firstLine="425"/>
      </w:pPr>
      <w:bookmarkStart w:id="105"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5"/>
    </w:p>
    <w:p w:rsidR="007006F6" w:rsidRDefault="007006F6" w:rsidP="007006F6">
      <w:pPr>
        <w:pStyle w:val="3"/>
        <w:numPr>
          <w:ilvl w:val="2"/>
          <w:numId w:val="23"/>
        </w:numPr>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006F6" w:rsidRDefault="007006F6" w:rsidP="007006F6">
      <w:pPr>
        <w:pStyle w:val="3"/>
        <w:numPr>
          <w:ilvl w:val="2"/>
          <w:numId w:val="23"/>
        </w:numPr>
        <w:ind w:left="426" w:firstLine="425"/>
      </w:pPr>
      <w:r>
        <w:lastRenderedPageBreak/>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9174E0">
      <w:pPr>
        <w:pStyle w:val="2"/>
        <w:numPr>
          <w:ilvl w:val="1"/>
          <w:numId w:val="23"/>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permStart w:id="424225551"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r w:rsidR="00A36C4F" w:rsidRPr="00703CCB">
        <w:rPr>
          <w:sz w:val="24"/>
          <w:szCs w:val="24"/>
          <w:lang w:val="ru-RU"/>
        </w:rPr>
        <w:t xml:space="preserve">/ </w:t>
      </w:r>
      <w:r w:rsidR="00A36C4F" w:rsidRPr="00703CCB">
        <w:rPr>
          <w:b/>
          <w:i/>
          <w:sz w:val="24"/>
          <w:lang w:val="ru-RU"/>
        </w:rPr>
        <w:t>Форма Графика выполнения работ</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lastRenderedPageBreak/>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EB5743" w:rsidRPr="00703CCB" w:rsidRDefault="00EB5743" w:rsidP="009174E0">
      <w:pPr>
        <w:pStyle w:val="1"/>
        <w:numPr>
          <w:ilvl w:val="0"/>
          <w:numId w:val="23"/>
        </w:numPr>
      </w:pPr>
      <w:bookmarkStart w:id="106" w:name="_Ref323036781"/>
      <w:bookmarkStart w:id="107" w:name="_Toc332296440"/>
      <w:bookmarkStart w:id="108" w:name="_Ref364432045"/>
      <w:permEnd w:id="424225551"/>
      <w:r w:rsidRPr="00703CCB">
        <w:t>РЕКВИЗИТЫ СТОРОН</w:t>
      </w:r>
      <w:bookmarkEnd w:id="106"/>
      <w:bookmarkEnd w:id="107"/>
      <w:bookmarkEnd w:id="108"/>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0C6C7D" w:rsidP="003352CC">
      <w:pPr>
        <w:pStyle w:val="4"/>
        <w:numPr>
          <w:ilvl w:val="0"/>
          <w:numId w:val="0"/>
        </w:numPr>
        <w:rPr>
          <w:b/>
          <w:i/>
        </w:rPr>
      </w:pPr>
      <w:permStart w:id="326838501" w:edGrp="everyone"/>
      <w:r w:rsidRPr="00703CCB">
        <w:rPr>
          <w:b/>
          <w:i/>
        </w:rPr>
        <w:t xml:space="preserve">Адрес места нахождения: </w:t>
      </w:r>
      <w:r w:rsidR="006D2C9B" w:rsidRPr="00703CCB">
        <w:rPr>
          <w:b/>
          <w:i/>
        </w:rPr>
        <w:t>г. Москва, территория инновационного центра «</w:t>
      </w:r>
      <w:proofErr w:type="spellStart"/>
      <w:r w:rsidR="006D2C9B" w:rsidRPr="00703CCB">
        <w:rPr>
          <w:b/>
          <w:i/>
        </w:rPr>
        <w:t>Сколково</w:t>
      </w:r>
      <w:proofErr w:type="spellEnd"/>
      <w:r w:rsidR="006D2C9B" w:rsidRPr="00703CCB">
        <w:rPr>
          <w:b/>
          <w:i/>
        </w:rPr>
        <w:t>», ул. Луговая, д. 4</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942AB1" w:rsidRPr="00A97D97" w:rsidRDefault="00942AB1" w:rsidP="00942AB1">
      <w:pPr>
        <w:rPr>
          <w:b/>
          <w:i/>
          <w:sz w:val="24"/>
          <w:szCs w:val="24"/>
        </w:rPr>
      </w:pPr>
      <w:proofErr w:type="gramStart"/>
      <w:r w:rsidRPr="00A97D97">
        <w:rPr>
          <w:b/>
          <w:i/>
          <w:sz w:val="24"/>
          <w:szCs w:val="24"/>
        </w:rPr>
        <w:t>р</w:t>
      </w:r>
      <w:proofErr w:type="gramEnd"/>
      <w:r w:rsidRPr="00A97D97">
        <w:rPr>
          <w:b/>
          <w:i/>
          <w:sz w:val="24"/>
          <w:szCs w:val="24"/>
        </w:rPr>
        <w:t xml:space="preserve">/c 40702810492000035846 в ГПБ (АО) БИК 044525823 </w:t>
      </w:r>
    </w:p>
    <w:p w:rsidR="00DE18BA" w:rsidRPr="00703CCB" w:rsidRDefault="00942AB1" w:rsidP="00942AB1">
      <w:pPr>
        <w:rPr>
          <w:b/>
          <w:i/>
          <w:sz w:val="24"/>
          <w:szCs w:val="24"/>
          <w:lang w:val="en-US"/>
        </w:rPr>
      </w:pPr>
      <w:r w:rsidRPr="00A97D97">
        <w:rPr>
          <w:b/>
          <w:i/>
          <w:sz w:val="24"/>
          <w:szCs w:val="24"/>
        </w:rPr>
        <w:t>к/с 30101810200000000823</w:t>
      </w:r>
    </w:p>
    <w:permEnd w:id="326838501"/>
    <w:p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09" w:name="_Toc332296441"/>
      <w:permStart w:id="537332987" w:edGrp="everyone"/>
      <w:r w:rsidRPr="00703CCB">
        <w:rPr>
          <w:rFonts w:ascii="Times New Roman" w:hAnsi="Times New Roman"/>
          <w:sz w:val="24"/>
          <w:szCs w:val="24"/>
          <w:lang w:val="ru-RU"/>
        </w:rPr>
        <w:t>________________</w:t>
      </w:r>
    </w:p>
    <w:permEnd w:id="537332987"/>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09"/>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permStart w:id="290678197" w:edGrp="everyone" w:colFirst="0" w:colLast="0"/>
            <w:permStart w:id="673531315"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290678197"/>
      <w:permEnd w:id="673531315"/>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B605CF" w:rsidRPr="00703CCB" w:rsidRDefault="00B605CF">
      <w:pPr>
        <w:rPr>
          <w:sz w:val="24"/>
          <w:szCs w:val="24"/>
        </w:rPr>
      </w:pPr>
      <w:permStart w:id="377305859" w:edGrp="everyone"/>
      <w:r w:rsidRPr="00703CCB">
        <w:rPr>
          <w:sz w:val="24"/>
          <w:szCs w:val="24"/>
        </w:rPr>
        <w:t>______________</w:t>
      </w:r>
    </w:p>
    <w:permEnd w:id="377305859"/>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2105630539" w:edGrp="everyone" w:colFirst="0" w:colLast="0"/>
            <w:permStart w:id="1801324900" w:edGrp="everyone" w:colFirst="1" w:colLast="1"/>
            <w:permStart w:id="1151879240"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2105630539"/>
      <w:permEnd w:id="1801324900"/>
      <w:permEnd w:id="1151879240"/>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i/>
          <w:sz w:val="24"/>
          <w:szCs w:val="24"/>
        </w:rPr>
      </w:pPr>
      <w:permStart w:id="1684411445" w:edGrp="everyone"/>
      <w:r w:rsidRPr="00703CCB">
        <w:rPr>
          <w:b/>
          <w:i/>
          <w:sz w:val="24"/>
          <w:szCs w:val="24"/>
        </w:rPr>
        <w:t>ГРАФИК ВЫПОЛНЕНИЯ РАБОТ</w:t>
      </w:r>
      <w:r w:rsidRPr="00703CCB">
        <w:rPr>
          <w:b/>
          <w:sz w:val="24"/>
          <w:szCs w:val="24"/>
        </w:rPr>
        <w:t xml:space="preserve">/ </w:t>
      </w:r>
      <w:r w:rsidRPr="00703CCB">
        <w:rPr>
          <w:b/>
          <w:i/>
          <w:sz w:val="24"/>
          <w:szCs w:val="24"/>
        </w:rPr>
        <w:t>ФОРМА ГРАФИКА ВЫПОЛНЕНИЯ РАБОТ</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1684411445"/>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946702" w:rsidRPr="00703CCB" w:rsidRDefault="00946702">
      <w:pPr>
        <w:rPr>
          <w:sz w:val="24"/>
          <w:szCs w:val="24"/>
        </w:rPr>
      </w:pPr>
      <w:permStart w:id="794714569" w:edGrp="everyone"/>
    </w:p>
    <w:p w:rsidR="00B605CF" w:rsidRPr="00703CCB" w:rsidRDefault="00946702">
      <w:pPr>
        <w:rPr>
          <w:sz w:val="24"/>
          <w:szCs w:val="24"/>
        </w:rPr>
      </w:pPr>
      <w:r w:rsidRPr="00703CCB">
        <w:rPr>
          <w:sz w:val="24"/>
          <w:szCs w:val="24"/>
        </w:rPr>
        <w:t>Строительно-монтажные и иные работы</w:t>
      </w:r>
      <w:permEnd w:id="794714569"/>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1337154210" w:edGrp="everyone" w:colFirst="0" w:colLast="0"/>
            <w:permStart w:id="1446989167"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337154210"/>
      <w:permEnd w:id="1446989167"/>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D9505B" w:rsidRDefault="00D9505B">
      <w:pPr>
        <w:rPr>
          <w:b/>
          <w:i/>
          <w:color w:val="FF0000"/>
          <w:sz w:val="24"/>
          <w:szCs w:val="24"/>
        </w:rPr>
      </w:pPr>
      <w:permStart w:id="1442474900" w:edGrp="everyone"/>
      <w:r w:rsidRPr="00D9505B">
        <w:rPr>
          <w:i/>
          <w:color w:val="FF0000"/>
          <w:sz w:val="24"/>
          <w:szCs w:val="24"/>
        </w:rPr>
        <w:t xml:space="preserve">В </w:t>
      </w:r>
      <w:proofErr w:type="gramStart"/>
      <w:r w:rsidRPr="00D9505B">
        <w:rPr>
          <w:i/>
          <w:color w:val="FF0000"/>
          <w:sz w:val="24"/>
          <w:szCs w:val="24"/>
        </w:rPr>
        <w:t>соответствии</w:t>
      </w:r>
      <w:proofErr w:type="gramEnd"/>
      <w:r w:rsidRPr="00D9505B">
        <w:rPr>
          <w:i/>
          <w:color w:val="FF0000"/>
          <w:sz w:val="24"/>
          <w:szCs w:val="24"/>
        </w:rPr>
        <w:t xml:space="preserve"> с формой 3.2.1. Документации процедуры закупки</w:t>
      </w:r>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D9505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442474900"/>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по Договору подряда № _____ от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«___» ______________ ______ г.</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F55724">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76653E" w:rsidRPr="00703CCB">
        <w:rPr>
          <w:b/>
          <w:i/>
          <w:sz w:val="24"/>
          <w:szCs w:val="24"/>
          <w:lang w:val="ru-RU"/>
        </w:rPr>
        <w:t>ДОЛЖНОСТЬ ФИО</w:t>
      </w:r>
      <w:r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юридическое лицо, зарегистрированное в соответствии с законодательством Российской Федерации,</w:t>
      </w:r>
      <w:r w:rsidR="00B605CF" w:rsidRPr="00703CCB">
        <w:rPr>
          <w:rFonts w:eastAsia="Times New Roman"/>
          <w:b/>
          <w:sz w:val="24"/>
          <w:szCs w:val="24"/>
          <w:lang w:val="ru-RU"/>
        </w:rPr>
        <w:t xml:space="preserve"> </w:t>
      </w:r>
      <w:r w:rsidR="00B605CF" w:rsidRPr="00703CCB">
        <w:rPr>
          <w:sz w:val="24"/>
          <w:szCs w:val="24"/>
          <w:lang w:val="ru-RU"/>
        </w:rPr>
        <w:t xml:space="preserve"> в лице </w:t>
      </w:r>
      <w:r w:rsidR="004149EE" w:rsidRPr="00703CCB">
        <w:rPr>
          <w:b/>
          <w:i/>
          <w:sz w:val="24"/>
          <w:szCs w:val="24"/>
          <w:lang w:val="ru-RU"/>
        </w:rPr>
        <w:t>ДОЛЖНОСТЬ</w:t>
      </w:r>
      <w:r w:rsidRPr="00703CCB">
        <w:rPr>
          <w:b/>
          <w:i/>
          <w:sz w:val="24"/>
          <w:szCs w:val="24"/>
          <w:lang w:val="ru-RU"/>
        </w:rPr>
        <w:t xml:space="preserve"> </w:t>
      </w:r>
      <w:r w:rsidR="004149EE" w:rsidRPr="00703CCB">
        <w:rPr>
          <w:b/>
          <w:i/>
          <w:sz w:val="24"/>
          <w:szCs w:val="24"/>
          <w:lang w:val="ru-RU"/>
        </w:rPr>
        <w:t>ФИО</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 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eastAsia="Times New Roman" w:hAnsi="Times New Roman" w:cs="Times New Roman"/>
          <w:sz w:val="24"/>
          <w:szCs w:val="24"/>
        </w:rPr>
        <w:t xml:space="preserve">Заказчик передал, а Подрядчик принял Объект - </w:t>
      </w:r>
      <w:permStart w:id="2094344234" w:edGrp="everyone"/>
      <w:r w:rsidRPr="00703CCB">
        <w:rPr>
          <w:rFonts w:ascii="Times New Roman" w:eastAsia="Times New Roman" w:hAnsi="Times New Roman" w:cs="Times New Roman"/>
          <w:b/>
          <w:sz w:val="24"/>
          <w:szCs w:val="24"/>
        </w:rPr>
        <w:t xml:space="preserve">_____________, </w:t>
      </w:r>
      <w:r w:rsidRPr="00703CCB">
        <w:rPr>
          <w:rFonts w:ascii="Times New Roman" w:eastAsia="Times New Roman" w:hAnsi="Times New Roman" w:cs="Times New Roman"/>
          <w:sz w:val="24"/>
          <w:szCs w:val="24"/>
        </w:rPr>
        <w:t xml:space="preserve"> </w:t>
      </w:r>
      <w:r w:rsidRPr="00703CCB">
        <w:rPr>
          <w:rFonts w:ascii="Times New Roman" w:hAnsi="Times New Roman" w:cs="Times New Roman"/>
          <w:sz w:val="24"/>
          <w:szCs w:val="24"/>
        </w:rPr>
        <w:t xml:space="preserve">расположенный по адресу: </w:t>
      </w:r>
      <w:r w:rsidR="00146790">
        <w:rPr>
          <w:rFonts w:ascii="Times New Roman" w:hAnsi="Times New Roman" w:cs="Times New Roman"/>
          <w:sz w:val="24"/>
          <w:szCs w:val="24"/>
        </w:rPr>
        <w:t>г. Москва, территория инновационного центра «</w:t>
      </w:r>
      <w:proofErr w:type="spellStart"/>
      <w:r w:rsidR="00146790">
        <w:rPr>
          <w:rFonts w:ascii="Times New Roman" w:hAnsi="Times New Roman" w:cs="Times New Roman"/>
          <w:sz w:val="24"/>
          <w:szCs w:val="24"/>
        </w:rPr>
        <w:t>Сколково</w:t>
      </w:r>
      <w:proofErr w:type="spellEnd"/>
      <w:r w:rsidR="00146790">
        <w:rPr>
          <w:rFonts w:ascii="Times New Roman" w:hAnsi="Times New Roman" w:cs="Times New Roman"/>
          <w:sz w:val="24"/>
          <w:szCs w:val="24"/>
        </w:rPr>
        <w:t>», ул. _________</w:t>
      </w:r>
      <w:r w:rsidRPr="00703CCB">
        <w:rPr>
          <w:rFonts w:ascii="Times New Roman" w:hAnsi="Times New Roman" w:cs="Times New Roman"/>
          <w:sz w:val="24"/>
          <w:szCs w:val="24"/>
        </w:rPr>
        <w:t>,</w:t>
      </w:r>
      <w:r w:rsidR="00146790">
        <w:rPr>
          <w:rFonts w:ascii="Times New Roman" w:hAnsi="Times New Roman" w:cs="Times New Roman"/>
          <w:sz w:val="24"/>
          <w:szCs w:val="24"/>
        </w:rPr>
        <w:t xml:space="preserve"> ___________</w:t>
      </w:r>
      <w:r w:rsidRPr="00703CCB">
        <w:rPr>
          <w:rFonts w:ascii="Times New Roman" w:hAnsi="Times New Roman" w:cs="Times New Roman"/>
          <w:sz w:val="24"/>
          <w:szCs w:val="24"/>
        </w:rPr>
        <w:t xml:space="preserve"> </w:t>
      </w:r>
      <w:permEnd w:id="2094344234"/>
      <w:r w:rsidRPr="00703CCB">
        <w:rPr>
          <w:rFonts w:ascii="Times New Roman" w:hAnsi="Times New Roman" w:cs="Times New Roman"/>
          <w:sz w:val="24"/>
          <w:szCs w:val="24"/>
        </w:rPr>
        <w:t>для производства Работ по Договору.</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9174E0">
      <w:pPr>
        <w:pStyle w:val="af8"/>
        <w:numPr>
          <w:ilvl w:val="0"/>
          <w:numId w:val="19"/>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844338029" w:edGrp="everyone" w:colFirst="0" w:colLast="0"/>
            <w:permStart w:id="100209491"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1844338029"/>
      <w:permEnd w:id="100209491"/>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r w:rsidRPr="00703CCB">
        <w:rPr>
          <w:b/>
          <w:i/>
          <w:sz w:val="24"/>
          <w:szCs w:val="24"/>
        </w:rPr>
        <w:t>«НАИМЕНОВАНИЕ КОНТРАГЕНТА»</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Pr="00703CCB">
        <w:rPr>
          <w:b/>
          <w:i/>
          <w:sz w:val="24"/>
          <w:szCs w:val="24"/>
        </w:rPr>
        <w:t>ДОЛЖНОСТЬ ФИО</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Default="00B605CF">
      <w:pPr>
        <w:ind w:firstLine="708"/>
        <w:rPr>
          <w:sz w:val="24"/>
          <w:szCs w:val="24"/>
        </w:rPr>
      </w:pPr>
      <w:r w:rsidRPr="00703CCB">
        <w:rPr>
          <w:sz w:val="24"/>
          <w:szCs w:val="24"/>
        </w:rPr>
        <w:t>настоящим подтверждаем завершение Работ в отношении Объекта</w:t>
      </w:r>
      <w:permStart w:id="2034458299" w:edGrp="everyone"/>
      <w:r w:rsidRPr="00703CCB">
        <w:rPr>
          <w:sz w:val="24"/>
          <w:szCs w:val="24"/>
        </w:rPr>
        <w:t xml:space="preserve">, расположенного по адресу: </w:t>
      </w:r>
      <w:r w:rsidR="00E73061">
        <w:rPr>
          <w:sz w:val="24"/>
          <w:szCs w:val="24"/>
        </w:rPr>
        <w:t>г. Москва, территория инновационного центра «</w:t>
      </w:r>
      <w:proofErr w:type="spellStart"/>
      <w:r w:rsidR="00E73061">
        <w:rPr>
          <w:sz w:val="24"/>
          <w:szCs w:val="24"/>
        </w:rPr>
        <w:t>Сколково</w:t>
      </w:r>
      <w:proofErr w:type="spellEnd"/>
      <w:r w:rsidR="00E73061">
        <w:rPr>
          <w:sz w:val="24"/>
          <w:szCs w:val="24"/>
        </w:rPr>
        <w:t>», ул. _________</w:t>
      </w:r>
      <w:r w:rsidR="00E73061" w:rsidRPr="00703CCB">
        <w:rPr>
          <w:sz w:val="24"/>
          <w:szCs w:val="24"/>
        </w:rPr>
        <w:t>,</w:t>
      </w:r>
      <w:r w:rsidR="00E73061">
        <w:rPr>
          <w:sz w:val="24"/>
          <w:szCs w:val="24"/>
        </w:rPr>
        <w:t xml:space="preserve"> ___________</w:t>
      </w:r>
      <w:r w:rsidR="00E73061" w:rsidRPr="00703CCB">
        <w:rPr>
          <w:sz w:val="24"/>
          <w:szCs w:val="24"/>
        </w:rPr>
        <w:t xml:space="preserve"> </w:t>
      </w:r>
      <w:permEnd w:id="2034458299"/>
      <w:r w:rsidRPr="00703CCB">
        <w:rPr>
          <w:sz w:val="24"/>
          <w:szCs w:val="24"/>
        </w:rPr>
        <w:t>и приемку Заказчиком результатов Работ, выполненных Подрядчиком в соответствии с Договором подряда № __ от «___» ______ 201_ года (далее – «Договор»).</w:t>
      </w:r>
    </w:p>
    <w:p w:rsidR="00E73061" w:rsidRPr="00703CCB" w:rsidRDefault="00E73061">
      <w:pPr>
        <w:ind w:firstLine="708"/>
        <w:rPr>
          <w:sz w:val="24"/>
          <w:szCs w:val="24"/>
        </w:rPr>
      </w:pPr>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с </w:t>
      </w:r>
      <w:r w:rsidRPr="00703CCB">
        <w:rPr>
          <w:b/>
          <w:i/>
          <w:sz w:val="24"/>
          <w:szCs w:val="24"/>
        </w:rPr>
        <w:t>ДАТА НАЧАЛА ВЫПОЛНЕНИЯ РАБОТ</w:t>
      </w:r>
      <w:r w:rsidR="00DF178D" w:rsidRPr="00703CCB">
        <w:rPr>
          <w:sz w:val="24"/>
          <w:szCs w:val="24"/>
        </w:rPr>
        <w:t xml:space="preserve"> </w:t>
      </w:r>
      <w:r w:rsidRPr="00703CCB">
        <w:rPr>
          <w:sz w:val="24"/>
          <w:szCs w:val="24"/>
        </w:rPr>
        <w:t xml:space="preserve">по </w:t>
      </w:r>
      <w:r w:rsidRPr="00703CCB">
        <w:rPr>
          <w:b/>
          <w:i/>
          <w:sz w:val="24"/>
          <w:szCs w:val="24"/>
        </w:rPr>
        <w:t>ДАТА ЗАВЕРШЕНИЯ ВЫПОЛНЕНИЯ РАБОТ</w:t>
      </w:r>
      <w:r w:rsidR="00DF178D" w:rsidRPr="00703CCB">
        <w:rPr>
          <w:i/>
          <w:sz w:val="24"/>
          <w:szCs w:val="24"/>
        </w:rPr>
        <w:t xml:space="preserve"> </w:t>
      </w:r>
      <w:r w:rsidRPr="00703CCB">
        <w:rPr>
          <w:sz w:val="24"/>
          <w:szCs w:val="24"/>
        </w:rPr>
        <w:t>Подрядчик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18956782"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B605CF" w:rsidRPr="000A6E3D" w:rsidRDefault="00B605CF">
            <w:pPr>
              <w:rPr>
                <w:rFonts w:eastAsia="Times New Roman"/>
                <w:sz w:val="24"/>
                <w:szCs w:val="24"/>
              </w:rPr>
            </w:pPr>
            <w:r w:rsidRPr="000A6E3D">
              <w:rPr>
                <w:rFonts w:eastAsia="Times New Roman"/>
                <w:sz w:val="24"/>
                <w:szCs w:val="24"/>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B605CF" w:rsidRPr="000A6E3D" w:rsidRDefault="001D2E6B">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ermEnd w:id="18956782"/>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p>
    <w:p w:rsidR="00B605CF" w:rsidRPr="00703CCB" w:rsidRDefault="00B605CF" w:rsidP="00B605CF">
      <w:pPr>
        <w:rPr>
          <w:b/>
          <w:caps/>
          <w:sz w:val="24"/>
          <w:szCs w:val="24"/>
        </w:rPr>
      </w:pPr>
    </w:p>
    <w:p w:rsidR="00B605CF" w:rsidRPr="00703CCB" w:rsidRDefault="00B605CF" w:rsidP="009174E0">
      <w:pPr>
        <w:pStyle w:val="3"/>
        <w:numPr>
          <w:ilvl w:val="0"/>
          <w:numId w:val="28"/>
        </w:numPr>
        <w:ind w:left="426" w:hanging="426"/>
      </w:pPr>
      <w:permStart w:id="535036034" w:edGrp="everyone"/>
      <w:r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proofErr w:type="gramStart"/>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703CCB">
        <w:rPr>
          <w:b/>
          <w:i/>
        </w:rPr>
        <w:t>0</w:t>
      </w:r>
      <w:r w:rsidRPr="00703CCB">
        <w:rPr>
          <w:b/>
          <w:i/>
        </w:rPr>
        <w:t xml:space="preserve"> к настоящему Договору («Банковск</w:t>
      </w:r>
      <w:r w:rsidR="00714219" w:rsidRPr="00703CCB">
        <w:rPr>
          <w:b/>
          <w:i/>
        </w:rPr>
        <w:t>ая</w:t>
      </w:r>
      <w:r w:rsidRPr="00703CCB">
        <w:rPr>
          <w:b/>
          <w:i/>
        </w:rPr>
        <w:t xml:space="preserve"> </w:t>
      </w:r>
      <w:r w:rsidR="00714219" w:rsidRPr="00703CCB">
        <w:rPr>
          <w:b/>
          <w:i/>
        </w:rPr>
        <w:t>гарантия</w:t>
      </w:r>
      <w:r w:rsidRPr="00703CCB">
        <w:rPr>
          <w:b/>
          <w:i/>
        </w:rPr>
        <w:t>»).</w:t>
      </w:r>
      <w:proofErr w:type="gramEnd"/>
    </w:p>
    <w:p w:rsidR="00B605CF" w:rsidRPr="00703CCB" w:rsidRDefault="00B605CF" w:rsidP="0035691A">
      <w:pPr>
        <w:pStyle w:val="4"/>
        <w:numPr>
          <w:ilvl w:val="0"/>
          <w:numId w:val="0"/>
        </w:numPr>
        <w:tabs>
          <w:tab w:val="left" w:pos="426"/>
          <w:tab w:val="left" w:pos="851"/>
        </w:tabs>
        <w:ind w:left="426" w:hanging="426"/>
      </w:pPr>
    </w:p>
    <w:p w:rsidR="00662F19" w:rsidRPr="00703CCB" w:rsidRDefault="002A5BC1" w:rsidP="0035691A">
      <w:pPr>
        <w:pStyle w:val="5"/>
        <w:numPr>
          <w:ilvl w:val="0"/>
          <w:numId w:val="0"/>
        </w:numPr>
        <w:tabs>
          <w:tab w:val="left" w:pos="851"/>
        </w:tabs>
        <w:ind w:left="426" w:hanging="426"/>
        <w:rPr>
          <w:rFonts w:ascii="Times New Roman" w:hAnsi="Times New Roman"/>
          <w:b/>
          <w:sz w:val="24"/>
          <w:szCs w:val="24"/>
        </w:rPr>
      </w:pPr>
      <w:r w:rsidRPr="00703CCB">
        <w:rPr>
          <w:rFonts w:ascii="Times New Roman" w:hAnsi="Times New Roman"/>
          <w:b/>
          <w:sz w:val="24"/>
          <w:szCs w:val="24"/>
        </w:rPr>
        <w:t>!!</w:t>
      </w:r>
      <w:r w:rsidR="00662F19" w:rsidRPr="00703CCB">
        <w:rPr>
          <w:rFonts w:ascii="Times New Roman" w:hAnsi="Times New Roman"/>
          <w:b/>
          <w:sz w:val="24"/>
          <w:szCs w:val="24"/>
        </w:rPr>
        <w:t>При поэтапной приемке и оплате Работ, Авансовый платеж уплачивается за каждый Этап работ отдельно</w:t>
      </w:r>
      <w:r w:rsidRPr="00703CCB">
        <w:rPr>
          <w:rFonts w:ascii="Times New Roman" w:hAnsi="Times New Roman"/>
          <w:b/>
          <w:sz w:val="24"/>
          <w:szCs w:val="24"/>
        </w:rPr>
        <w:t>!!</w:t>
      </w:r>
    </w:p>
    <w:p w:rsidR="00B605CF" w:rsidRPr="00703CCB" w:rsidRDefault="00B605CF" w:rsidP="0035691A">
      <w:pPr>
        <w:pStyle w:val="5"/>
        <w:numPr>
          <w:ilvl w:val="0"/>
          <w:numId w:val="0"/>
        </w:numPr>
        <w:tabs>
          <w:tab w:val="left" w:pos="851"/>
        </w:tabs>
        <w:spacing w:before="0" w:after="0"/>
        <w:ind w:left="426" w:hanging="426"/>
        <w:rPr>
          <w:rFonts w:ascii="Times New Roman" w:hAnsi="Times New Roman"/>
          <w:sz w:val="24"/>
          <w:szCs w:val="24"/>
        </w:rPr>
      </w:pPr>
    </w:p>
    <w:p w:rsidR="00662F19" w:rsidRPr="00703CCB" w:rsidRDefault="002A5BC1" w:rsidP="0035691A">
      <w:pPr>
        <w:pStyle w:val="5"/>
        <w:numPr>
          <w:ilvl w:val="0"/>
          <w:numId w:val="0"/>
        </w:numPr>
        <w:tabs>
          <w:tab w:val="left" w:pos="426"/>
          <w:tab w:val="left" w:pos="851"/>
        </w:tabs>
        <w:spacing w:before="0" w:after="0"/>
        <w:ind w:left="426" w:hanging="426"/>
        <w:rPr>
          <w:rFonts w:ascii="Times New Roman" w:hAnsi="Times New Roman"/>
          <w:b/>
          <w:sz w:val="24"/>
          <w:szCs w:val="24"/>
        </w:rPr>
      </w:pPr>
      <w:r w:rsidRPr="00703CCB">
        <w:rPr>
          <w:rFonts w:ascii="Times New Roman" w:hAnsi="Times New Roman"/>
          <w:b/>
          <w:sz w:val="24"/>
          <w:szCs w:val="24"/>
        </w:rPr>
        <w:t>!!</w:t>
      </w:r>
      <w:r w:rsidR="00662F19" w:rsidRPr="00703CCB">
        <w:rPr>
          <w:rFonts w:ascii="Times New Roman" w:hAnsi="Times New Roman"/>
          <w:b/>
          <w:sz w:val="24"/>
          <w:szCs w:val="24"/>
        </w:rPr>
        <w:t>Для всех видов договоров возможен вариант, когда а</w:t>
      </w:r>
      <w:r w:rsidR="00DF178D" w:rsidRPr="00703CCB">
        <w:rPr>
          <w:rFonts w:ascii="Times New Roman" w:hAnsi="Times New Roman"/>
          <w:b/>
          <w:sz w:val="24"/>
          <w:szCs w:val="24"/>
        </w:rPr>
        <w:t>вансовый платеж не предусмотрен</w:t>
      </w:r>
      <w:r w:rsidRPr="00703CCB">
        <w:rPr>
          <w:rFonts w:ascii="Times New Roman" w:hAnsi="Times New Roman"/>
          <w:b/>
          <w:sz w:val="24"/>
          <w:szCs w:val="24"/>
        </w:rPr>
        <w:t>!!</w:t>
      </w:r>
    </w:p>
    <w:permEnd w:id="535036034"/>
    <w:p w:rsidR="002A5BC1" w:rsidRPr="00703CCB" w:rsidRDefault="002A5BC1" w:rsidP="0035691A">
      <w:pPr>
        <w:pStyle w:val="6"/>
        <w:numPr>
          <w:ilvl w:val="0"/>
          <w:numId w:val="0"/>
        </w:numPr>
        <w:ind w:left="426" w:hanging="426"/>
        <w:rPr>
          <w:rFonts w:ascii="Times New Roman" w:hAnsi="Times New Roman"/>
          <w:sz w:val="24"/>
          <w:szCs w:val="24"/>
        </w:rPr>
      </w:pPr>
    </w:p>
    <w:p w:rsidR="00B605CF" w:rsidRPr="00703CCB" w:rsidRDefault="00B605CF" w:rsidP="009174E0">
      <w:pPr>
        <w:pStyle w:val="3"/>
        <w:numPr>
          <w:ilvl w:val="0"/>
          <w:numId w:val="28"/>
        </w:numPr>
        <w:tabs>
          <w:tab w:val="left" w:pos="851"/>
        </w:tabs>
        <w:ind w:left="426" w:hanging="426"/>
      </w:pPr>
      <w:bookmarkStart w:id="110" w:name="_Ref378697691"/>
      <w:r w:rsidRPr="00703CCB">
        <w:t>Оплата выполненных Работ</w:t>
      </w:r>
      <w:bookmarkEnd w:id="110"/>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и Акта приемки </w:t>
      </w:r>
      <w:r w:rsidR="00F20B98" w:rsidRPr="00703CCB">
        <w:t>Р</w:t>
      </w:r>
      <w:r w:rsidRPr="00703CCB">
        <w:t>абот по Объекту,</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942AB1">
        <w:t>6.2</w:t>
      </w:r>
      <w:r w:rsidR="00A960D4" w:rsidRPr="00703CCB">
        <w:fldChar w:fldCharType="end"/>
      </w:r>
      <w:r w:rsidR="00A960D4" w:rsidRPr="00703CCB">
        <w:t xml:space="preserve"> </w:t>
      </w:r>
      <w:permStart w:id="523578020" w:edGrp="everyone"/>
      <w:r w:rsidR="00A960D4" w:rsidRPr="00703CCB">
        <w:t xml:space="preserve">и </w:t>
      </w:r>
      <w:r w:rsidR="00A21379" w:rsidRPr="00703CCB">
        <w:rPr>
          <w:b/>
          <w:i/>
        </w:rPr>
        <w:fldChar w:fldCharType="begin"/>
      </w:r>
      <w:r w:rsidR="00A21379" w:rsidRPr="00703CCB">
        <w:rPr>
          <w:b/>
          <w:i/>
        </w:rPr>
        <w:instrText xml:space="preserve"> REF _Ref378751525 \r \h </w:instrText>
      </w:r>
      <w:r w:rsidR="004C5BF1" w:rsidRPr="00703CCB">
        <w:rPr>
          <w:b/>
          <w:i/>
        </w:rPr>
        <w:instrText xml:space="preserve"> \* MERGEFORMAT </w:instrText>
      </w:r>
      <w:r w:rsidR="00A21379" w:rsidRPr="00703CCB">
        <w:rPr>
          <w:b/>
          <w:i/>
        </w:rPr>
      </w:r>
      <w:r w:rsidR="00A21379" w:rsidRPr="00703CCB">
        <w:rPr>
          <w:b/>
          <w:i/>
        </w:rPr>
        <w:fldChar w:fldCharType="separate"/>
      </w:r>
      <w:r w:rsidR="00942AB1">
        <w:rPr>
          <w:b/>
          <w:i/>
        </w:rPr>
        <w:t>6.3</w:t>
      </w:r>
      <w:r w:rsidR="00A21379" w:rsidRPr="00703CCB">
        <w:rPr>
          <w:b/>
          <w:i/>
        </w:rPr>
        <w:fldChar w:fldCharType="end"/>
      </w:r>
      <w:r w:rsidR="00A960D4" w:rsidRPr="00703CCB">
        <w:t xml:space="preserve"> </w:t>
      </w:r>
      <w:permEnd w:id="523578020"/>
      <w:r w:rsidRPr="00703CCB">
        <w:t>настоящего Договора, а также предоставления всех иных документов, предусмотренных условиями настоящего Договора.</w:t>
      </w:r>
    </w:p>
    <w:p w:rsidR="00B605CF" w:rsidRPr="00703CCB" w:rsidRDefault="00B605CF" w:rsidP="0035691A">
      <w:pPr>
        <w:pStyle w:val="4"/>
        <w:numPr>
          <w:ilvl w:val="0"/>
          <w:numId w:val="0"/>
        </w:numPr>
        <w:tabs>
          <w:tab w:val="left" w:pos="426"/>
          <w:tab w:val="left" w:pos="851"/>
        </w:tabs>
        <w:ind w:firstLine="425"/>
        <w:rPr>
          <w:b/>
          <w:i/>
          <w:iCs w:val="0"/>
        </w:rPr>
      </w:pPr>
      <w:permStart w:id="2140822590" w:edGrp="everyone"/>
      <w:r w:rsidRPr="00703CCB">
        <w:rPr>
          <w:b/>
          <w:i/>
          <w:iCs w:val="0"/>
        </w:rPr>
        <w:t>Заказчик производит оплату фактически выполненных Работ, за вычетом ранее выплаченного Авансового платежа.</w:t>
      </w:r>
    </w:p>
    <w:permEnd w:id="2140822590"/>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942AB1">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permStart w:id="1746082115" w:edGrp="everyone"/>
      <w:r w:rsidR="00A21379" w:rsidRPr="000A6E3D">
        <w:rPr>
          <w:rFonts w:eastAsia="Times New Roman"/>
          <w:b/>
          <w:bCs/>
          <w:i/>
          <w:sz w:val="24"/>
          <w:szCs w:val="24"/>
        </w:rPr>
        <w:fldChar w:fldCharType="begin"/>
      </w:r>
      <w:r w:rsidR="00A21379" w:rsidRPr="000A6E3D">
        <w:rPr>
          <w:rFonts w:eastAsia="Times New Roman"/>
          <w:b/>
          <w:bCs/>
          <w:i/>
          <w:sz w:val="24"/>
          <w:szCs w:val="24"/>
        </w:rPr>
        <w:instrText xml:space="preserve"> REF _Ref378751525 \r \h </w:instrText>
      </w:r>
      <w:r w:rsidR="004C5BF1" w:rsidRPr="000A6E3D">
        <w:rPr>
          <w:rFonts w:eastAsia="Times New Roman"/>
          <w:b/>
          <w:bCs/>
          <w:i/>
          <w:sz w:val="24"/>
          <w:szCs w:val="24"/>
        </w:rPr>
        <w:instrText xml:space="preserve"> \* MERGEFORMAT </w:instrText>
      </w:r>
      <w:r w:rsidR="00A21379" w:rsidRPr="000A6E3D">
        <w:rPr>
          <w:rFonts w:eastAsia="Times New Roman"/>
          <w:b/>
          <w:bCs/>
          <w:i/>
          <w:sz w:val="24"/>
          <w:szCs w:val="24"/>
        </w:rPr>
      </w:r>
      <w:r w:rsidR="00A21379" w:rsidRPr="000A6E3D">
        <w:rPr>
          <w:rFonts w:eastAsia="Times New Roman"/>
          <w:b/>
          <w:bCs/>
          <w:i/>
          <w:sz w:val="24"/>
          <w:szCs w:val="24"/>
        </w:rPr>
        <w:fldChar w:fldCharType="separate"/>
      </w:r>
      <w:r w:rsidR="00942AB1">
        <w:rPr>
          <w:rFonts w:eastAsia="Times New Roman"/>
          <w:b/>
          <w:bCs/>
          <w:i/>
          <w:sz w:val="24"/>
          <w:szCs w:val="24"/>
        </w:rPr>
        <w:t>6.3</w:t>
      </w:r>
      <w:r w:rsidR="00A21379" w:rsidRPr="000A6E3D">
        <w:rPr>
          <w:rFonts w:eastAsia="Times New Roman"/>
          <w:b/>
          <w:bCs/>
          <w:i/>
          <w:sz w:val="24"/>
          <w:szCs w:val="24"/>
        </w:rPr>
        <w:fldChar w:fldCharType="end"/>
      </w:r>
      <w:r w:rsidR="003733D6" w:rsidRPr="000A6E3D">
        <w:rPr>
          <w:rFonts w:eastAsia="Times New Roman"/>
          <w:b/>
          <w:bCs/>
          <w:i/>
          <w:sz w:val="24"/>
          <w:szCs w:val="24"/>
        </w:rPr>
        <w:t xml:space="preserve"> </w:t>
      </w:r>
      <w:permEnd w:id="1746082115"/>
      <w:r w:rsidRPr="000A6E3D">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0A6E3D" w:rsidRDefault="00B605CF" w:rsidP="0035691A">
      <w:pPr>
        <w:tabs>
          <w:tab w:val="left" w:pos="851"/>
        </w:tabs>
        <w:ind w:firstLine="426"/>
        <w:rPr>
          <w:rFonts w:eastAsia="Times New Roman"/>
          <w:b/>
          <w:i/>
          <w:sz w:val="24"/>
          <w:szCs w:val="24"/>
        </w:rPr>
      </w:pPr>
      <w:permStart w:id="1799251733" w:edGrp="everyone"/>
      <w:r w:rsidRPr="000A6E3D">
        <w:rPr>
          <w:rFonts w:eastAsia="Times New Roman"/>
          <w:b/>
          <w:i/>
          <w:sz w:val="24"/>
          <w:szCs w:val="24"/>
        </w:rPr>
        <w:t>поэтапная оплата:</w:t>
      </w:r>
    </w:p>
    <w:p w:rsidR="00FB3A97" w:rsidRPr="000A6E3D" w:rsidRDefault="00B605CF" w:rsidP="0035691A">
      <w:pPr>
        <w:tabs>
          <w:tab w:val="left" w:pos="851"/>
        </w:tabs>
        <w:autoSpaceDE w:val="0"/>
        <w:autoSpaceDN w:val="0"/>
        <w:adjustRightInd w:val="0"/>
        <w:ind w:firstLine="426"/>
        <w:contextualSpacing/>
        <w:rPr>
          <w:rFonts w:eastAsia="Times New Roman"/>
          <w:b/>
          <w:bCs/>
          <w:i/>
          <w:sz w:val="24"/>
          <w:szCs w:val="24"/>
        </w:rPr>
      </w:pPr>
      <w:proofErr w:type="gramStart"/>
      <w:r w:rsidRPr="000A6E3D">
        <w:rPr>
          <w:rFonts w:eastAsia="Times New Roman"/>
          <w:b/>
          <w:bCs/>
          <w:i/>
          <w:sz w:val="24"/>
          <w:szCs w:val="24"/>
        </w:rPr>
        <w:t>Поэтапная оплата выполненных Работ, которые отражены в Графике выполнения работ (Приложение 2 настоящего Договора</w:t>
      </w:r>
      <w:r w:rsidR="00F20B98" w:rsidRPr="000A6E3D">
        <w:rPr>
          <w:rFonts w:eastAsia="Times New Roman"/>
          <w:b/>
          <w:bCs/>
          <w:i/>
          <w:sz w:val="24"/>
          <w:szCs w:val="24"/>
        </w:rPr>
        <w:t>)</w:t>
      </w:r>
      <w:r w:rsidRPr="000A6E3D">
        <w:rPr>
          <w:rFonts w:eastAsia="Times New Roman"/>
          <w:b/>
          <w:bCs/>
          <w:i/>
          <w:sz w:val="24"/>
          <w:szCs w:val="24"/>
        </w:rPr>
        <w:t xml:space="preserve">, осуществляется Заказчиком путем перечисления суммы выполненного </w:t>
      </w:r>
      <w:r w:rsidR="00FB3A97" w:rsidRPr="000A6E3D">
        <w:rPr>
          <w:rFonts w:eastAsia="Times New Roman"/>
          <w:b/>
          <w:bCs/>
          <w:i/>
          <w:sz w:val="24"/>
          <w:szCs w:val="24"/>
        </w:rPr>
        <w:t>Этапа р</w:t>
      </w:r>
      <w:r w:rsidRPr="000A6E3D">
        <w:rPr>
          <w:rFonts w:eastAsia="Times New Roman"/>
          <w:b/>
          <w:bCs/>
          <w:i/>
          <w:sz w:val="24"/>
          <w:szCs w:val="24"/>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Pr="000A6E3D">
        <w:rPr>
          <w:rFonts w:eastAsia="Times New Roman"/>
          <w:b/>
          <w:bCs/>
          <w:i/>
          <w:sz w:val="24"/>
          <w:szCs w:val="24"/>
        </w:rPr>
        <w:t xml:space="preserve"> стоимости выполненных работ</w:t>
      </w:r>
      <w:r w:rsidR="00F20B98" w:rsidRPr="000A6E3D">
        <w:rPr>
          <w:rFonts w:eastAsia="Times New Roman"/>
          <w:b/>
          <w:bCs/>
          <w:i/>
          <w:sz w:val="24"/>
          <w:szCs w:val="24"/>
        </w:rPr>
        <w:t xml:space="preserve"> и затрат</w:t>
      </w:r>
      <w:r w:rsidRPr="000A6E3D">
        <w:rPr>
          <w:rFonts w:eastAsia="Times New Roman"/>
          <w:b/>
          <w:bCs/>
          <w:i/>
          <w:sz w:val="24"/>
          <w:szCs w:val="24"/>
        </w:rPr>
        <w:t xml:space="preserve"> (КС-3)</w:t>
      </w:r>
      <w:r w:rsidR="003733D6" w:rsidRPr="000A6E3D">
        <w:rPr>
          <w:rFonts w:eastAsia="Times New Roman"/>
          <w:b/>
          <w:bCs/>
          <w:i/>
          <w:sz w:val="24"/>
          <w:szCs w:val="24"/>
        </w:rPr>
        <w:t xml:space="preserve">, а также предоставления </w:t>
      </w:r>
      <w:proofErr w:type="gramStart"/>
      <w:r w:rsidR="003733D6" w:rsidRPr="000A6E3D">
        <w:rPr>
          <w:rFonts w:eastAsia="Times New Roman"/>
          <w:b/>
          <w:bCs/>
          <w:i/>
          <w:sz w:val="24"/>
          <w:szCs w:val="24"/>
        </w:rPr>
        <w:t>счет-фактуры</w:t>
      </w:r>
      <w:proofErr w:type="gramEnd"/>
      <w:r w:rsidRPr="000A6E3D">
        <w:rPr>
          <w:rFonts w:eastAsia="Times New Roman"/>
          <w:b/>
          <w:bCs/>
          <w:i/>
          <w:sz w:val="24"/>
          <w:szCs w:val="24"/>
        </w:rPr>
        <w:t xml:space="preserve"> по соответствующему </w:t>
      </w:r>
      <w:r w:rsidR="00FB3A97" w:rsidRPr="000A6E3D">
        <w:rPr>
          <w:rFonts w:eastAsia="Times New Roman"/>
          <w:b/>
          <w:bCs/>
          <w:i/>
          <w:sz w:val="24"/>
          <w:szCs w:val="24"/>
        </w:rPr>
        <w:t>Этапу работ.</w:t>
      </w:r>
      <w:r w:rsidRPr="000A6E3D">
        <w:rPr>
          <w:rFonts w:eastAsia="Times New Roman"/>
          <w:b/>
          <w:bCs/>
          <w:i/>
          <w:sz w:val="24"/>
          <w:szCs w:val="24"/>
        </w:rPr>
        <w:t xml:space="preserve"> </w:t>
      </w:r>
    </w:p>
    <w:p w:rsidR="00B605CF" w:rsidRPr="000A6E3D" w:rsidRDefault="00FB3A97" w:rsidP="0035691A">
      <w:pPr>
        <w:tabs>
          <w:tab w:val="left" w:pos="851"/>
        </w:tabs>
        <w:autoSpaceDE w:val="0"/>
        <w:autoSpaceDN w:val="0"/>
        <w:adjustRightInd w:val="0"/>
        <w:ind w:firstLine="426"/>
        <w:contextualSpacing/>
        <w:rPr>
          <w:rFonts w:eastAsia="Times New Roman"/>
          <w:b/>
          <w:bCs/>
          <w:i/>
          <w:sz w:val="24"/>
          <w:szCs w:val="24"/>
        </w:rPr>
      </w:pPr>
      <w:r w:rsidRPr="000A6E3D">
        <w:rPr>
          <w:rFonts w:eastAsia="Times New Roman"/>
          <w:b/>
          <w:bCs/>
          <w:i/>
          <w:sz w:val="24"/>
          <w:szCs w:val="24"/>
        </w:rPr>
        <w:t xml:space="preserve">При </w:t>
      </w:r>
      <w:r w:rsidR="00B605CF" w:rsidRPr="000A6E3D">
        <w:rPr>
          <w:rFonts w:eastAsia="Times New Roman"/>
          <w:b/>
          <w:bCs/>
          <w:i/>
          <w:sz w:val="24"/>
          <w:szCs w:val="24"/>
        </w:rPr>
        <w:t xml:space="preserve">этом оплата последнего </w:t>
      </w:r>
      <w:r w:rsidRPr="000A6E3D">
        <w:rPr>
          <w:rFonts w:eastAsia="Times New Roman"/>
          <w:b/>
          <w:bCs/>
          <w:i/>
          <w:sz w:val="24"/>
          <w:szCs w:val="24"/>
        </w:rPr>
        <w:t xml:space="preserve">Этапа </w:t>
      </w:r>
      <w:r w:rsidR="00B605CF" w:rsidRPr="000A6E3D">
        <w:rPr>
          <w:rFonts w:eastAsia="Times New Roman"/>
          <w:b/>
          <w:bCs/>
          <w:i/>
          <w:sz w:val="24"/>
          <w:szCs w:val="24"/>
        </w:rPr>
        <w:t xml:space="preserve"> </w:t>
      </w:r>
      <w:r w:rsidRPr="000A6E3D">
        <w:rPr>
          <w:rFonts w:eastAsia="Times New Roman"/>
          <w:b/>
          <w:bCs/>
          <w:i/>
          <w:sz w:val="24"/>
          <w:szCs w:val="24"/>
        </w:rPr>
        <w:t xml:space="preserve">работ, предусмотренного Графиком выполнения работ, </w:t>
      </w:r>
      <w:r w:rsidR="00B605CF" w:rsidRPr="000A6E3D">
        <w:rPr>
          <w:rFonts w:eastAsia="Times New Roman"/>
          <w:b/>
          <w:bCs/>
          <w:i/>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0A6E3D">
        <w:rPr>
          <w:rFonts w:eastAsia="Times New Roman"/>
          <w:b/>
          <w:bCs/>
          <w:i/>
          <w:sz w:val="24"/>
          <w:szCs w:val="24"/>
        </w:rPr>
        <w:t xml:space="preserve">и затрат </w:t>
      </w:r>
      <w:r w:rsidR="00B605CF" w:rsidRPr="000A6E3D">
        <w:rPr>
          <w:rFonts w:eastAsia="Times New Roman"/>
          <w:b/>
          <w:bCs/>
          <w:i/>
          <w:sz w:val="24"/>
          <w:szCs w:val="24"/>
        </w:rPr>
        <w:t xml:space="preserve">(КС-3), </w:t>
      </w:r>
      <w:r w:rsidR="003733D6" w:rsidRPr="000A6E3D">
        <w:rPr>
          <w:rFonts w:eastAsia="Times New Roman"/>
          <w:b/>
          <w:bCs/>
          <w:i/>
          <w:sz w:val="24"/>
          <w:szCs w:val="24"/>
        </w:rPr>
        <w:t xml:space="preserve">предоставления </w:t>
      </w:r>
      <w:proofErr w:type="gramStart"/>
      <w:r w:rsidR="003733D6" w:rsidRPr="000A6E3D">
        <w:rPr>
          <w:rFonts w:eastAsia="Times New Roman"/>
          <w:b/>
          <w:bCs/>
          <w:i/>
          <w:sz w:val="24"/>
          <w:szCs w:val="24"/>
        </w:rPr>
        <w:t>счет-фактуры</w:t>
      </w:r>
      <w:proofErr w:type="gramEnd"/>
      <w:r w:rsidR="003733D6" w:rsidRPr="000A6E3D">
        <w:rPr>
          <w:rFonts w:eastAsia="Times New Roman"/>
          <w:b/>
          <w:bCs/>
          <w:i/>
          <w:sz w:val="24"/>
          <w:szCs w:val="24"/>
        </w:rPr>
        <w:t xml:space="preserve">, </w:t>
      </w:r>
      <w:r w:rsidRPr="000A6E3D">
        <w:rPr>
          <w:rFonts w:eastAsia="Times New Roman"/>
          <w:b/>
          <w:bCs/>
          <w:i/>
          <w:sz w:val="24"/>
          <w:szCs w:val="24"/>
        </w:rPr>
        <w:t>а также Акта приемки работ по Объекту</w:t>
      </w:r>
      <w:r w:rsidR="00592B55" w:rsidRPr="000A6E3D">
        <w:rPr>
          <w:rFonts w:eastAsia="Times New Roman"/>
          <w:b/>
          <w:bCs/>
          <w:i/>
          <w:sz w:val="24"/>
          <w:szCs w:val="24"/>
        </w:rPr>
        <w:t>.</w:t>
      </w:r>
    </w:p>
    <w:p w:rsidR="00592B55" w:rsidRPr="00477F55" w:rsidRDefault="00592B55" w:rsidP="00477F55">
      <w:pPr>
        <w:tabs>
          <w:tab w:val="left" w:pos="1134"/>
        </w:tabs>
        <w:rPr>
          <w:b/>
          <w:i/>
        </w:rPr>
      </w:pP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1799251733"/>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9174E0">
      <w:pPr>
        <w:pStyle w:val="af8"/>
        <w:numPr>
          <w:ilvl w:val="0"/>
          <w:numId w:val="38"/>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1"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1"/>
      <w:r w:rsidRPr="000A6E3D">
        <w:rPr>
          <w:rFonts w:ascii="Times New Roman" w:eastAsia="Times New Roman" w:hAnsi="Times New Roman" w:cs="Times New Roman"/>
          <w:bCs/>
          <w:sz w:val="24"/>
          <w:szCs w:val="24"/>
        </w:rPr>
        <w:t xml:space="preserve"> </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2"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2"/>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3" w:name="_Ref323038618"/>
      <w:r w:rsidRPr="000A6E3D">
        <w:rPr>
          <w:rFonts w:ascii="Times New Roman" w:eastAsia="Times New Roman" w:hAnsi="Times New Roman" w:cs="Times New Roman"/>
          <w:bCs/>
          <w:sz w:val="24"/>
          <w:szCs w:val="24"/>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2006937910" w:edGrp="everyone"/>
      <w:proofErr w:type="gramStart"/>
      <w:r w:rsidRPr="000A6E3D">
        <w:rPr>
          <w:rFonts w:ascii="Times New Roman" w:eastAsia="Times New Roman" w:hAnsi="Times New Roman" w:cs="Times New Roman"/>
          <w:bCs/>
          <w:sz w:val="24"/>
          <w:szCs w:val="24"/>
        </w:rPr>
        <w:t xml:space="preserve">, </w:t>
      </w:r>
      <w:r w:rsidR="00B27EF7" w:rsidRPr="00703CCB">
        <w:rPr>
          <w:rFonts w:ascii="Times New Roman" w:hAnsi="Times New Roman" w:cs="Times New Roman"/>
          <w:b/>
          <w:i/>
          <w:sz w:val="24"/>
          <w:szCs w:val="24"/>
        </w:rPr>
        <w:t>Оборудования</w:t>
      </w:r>
      <w:r w:rsidRPr="000A6E3D">
        <w:rPr>
          <w:rFonts w:ascii="Times New Roman" w:eastAsia="Times New Roman" w:hAnsi="Times New Roman" w:cs="Times New Roman"/>
          <w:bCs/>
          <w:sz w:val="24"/>
          <w:szCs w:val="24"/>
        </w:rPr>
        <w:t xml:space="preserve"> </w:t>
      </w:r>
      <w:permEnd w:id="2006937910"/>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w:t>
      </w:r>
      <w:proofErr w:type="gramEnd"/>
      <w:r w:rsidRPr="000A6E3D">
        <w:rPr>
          <w:rFonts w:ascii="Times New Roman" w:eastAsia="Times New Roman" w:hAnsi="Times New Roman" w:cs="Times New Roman"/>
          <w:bCs/>
          <w:sz w:val="24"/>
          <w:szCs w:val="24"/>
        </w:rPr>
        <w:t xml:space="preserve"> Если в результате открытия и/или испытания будет обнаружено несоответствие Материалов</w:t>
      </w:r>
      <w:permStart w:id="364204291" w:edGrp="everyone"/>
      <w:r w:rsidRPr="000A6E3D">
        <w:rPr>
          <w:rFonts w:ascii="Times New Roman" w:eastAsia="Times New Roman" w:hAnsi="Times New Roman" w:cs="Times New Roman"/>
          <w:bCs/>
          <w:sz w:val="24"/>
          <w:szCs w:val="24"/>
        </w:rPr>
        <w:t xml:space="preserve">, </w:t>
      </w:r>
      <w:r w:rsidR="00B27EF7" w:rsidRPr="00703CCB">
        <w:rPr>
          <w:rFonts w:ascii="Times New Roman" w:hAnsi="Times New Roman" w:cs="Times New Roman"/>
          <w:b/>
          <w:i/>
          <w:sz w:val="24"/>
          <w:szCs w:val="24"/>
        </w:rPr>
        <w:t>Оборудования</w:t>
      </w:r>
      <w:r w:rsidRPr="000A6E3D">
        <w:rPr>
          <w:rFonts w:ascii="Times New Roman" w:eastAsia="Times New Roman" w:hAnsi="Times New Roman" w:cs="Times New Roman"/>
          <w:bCs/>
          <w:sz w:val="24"/>
          <w:szCs w:val="24"/>
        </w:rPr>
        <w:t xml:space="preserve"> </w:t>
      </w:r>
      <w:permEnd w:id="364204291"/>
      <w:r w:rsidRPr="000A6E3D">
        <w:rPr>
          <w:rFonts w:ascii="Times New Roman" w:eastAsia="Times New Roman" w:hAnsi="Times New Roman" w:cs="Times New Roman"/>
          <w:bCs/>
          <w:sz w:val="24"/>
          <w:szCs w:val="24"/>
        </w:rPr>
        <w:t xml:space="preserve">или качества производства Работ требованиям </w:t>
      </w:r>
      <w:r w:rsidRPr="000A6E3D">
        <w:rPr>
          <w:rFonts w:ascii="Times New Roman" w:eastAsia="Times New Roman" w:hAnsi="Times New Roman" w:cs="Times New Roman"/>
          <w:bCs/>
          <w:sz w:val="24"/>
          <w:szCs w:val="24"/>
        </w:rPr>
        <w:lastRenderedPageBreak/>
        <w:t>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3"/>
      <w:r w:rsidRPr="000A6E3D">
        <w:rPr>
          <w:rFonts w:ascii="Times New Roman" w:eastAsia="Times New Roman" w:hAnsi="Times New Roman" w:cs="Times New Roman"/>
          <w:bCs/>
          <w:sz w:val="24"/>
          <w:szCs w:val="24"/>
        </w:rPr>
        <w:t xml:space="preserve"> </w:t>
      </w:r>
    </w:p>
    <w:p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546664726" w:edGrp="everyone"/>
      <w:r w:rsidRPr="00703CCB">
        <w:rPr>
          <w:rFonts w:ascii="Times New Roman" w:hAnsi="Times New Roman" w:cs="Times New Roman"/>
          <w:b/>
          <w:i/>
          <w:sz w:val="24"/>
          <w:szCs w:val="24"/>
        </w:rPr>
        <w:t>5 (пять)</w:t>
      </w:r>
      <w:r w:rsidRPr="00703CCB">
        <w:rPr>
          <w:rFonts w:ascii="Times New Roman" w:hAnsi="Times New Roman" w:cs="Times New Roman"/>
          <w:sz w:val="24"/>
          <w:szCs w:val="24"/>
        </w:rPr>
        <w:t xml:space="preserve"> </w:t>
      </w:r>
      <w:permEnd w:id="546664726"/>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917335034" w:edGrp="everyone"/>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p>
    <w:permEnd w:id="1917335034"/>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lastRenderedPageBreak/>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1945704118" w:edGrp="everyone"/>
      <w:r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9174E0">
      <w:pPr>
        <w:pStyle w:val="4"/>
        <w:numPr>
          <w:ilvl w:val="3"/>
          <w:numId w:val="33"/>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p>
    <w:permEnd w:id="1945704118"/>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421160353" w:edGrp="everyone" w:colFirst="0" w:colLast="0"/>
            <w:permStart w:id="128593349"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421160353"/>
      <w:permEnd w:id="128593349"/>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809118259" w:edGrp="everyone"/>
      <w:r w:rsidRPr="00703CCB">
        <w:rPr>
          <w:b/>
          <w:i/>
          <w:sz w:val="24"/>
          <w:szCs w:val="24"/>
        </w:rPr>
        <w:t>один раз в неделю</w:t>
      </w:r>
      <w:r w:rsidRPr="000A6E3D">
        <w:rPr>
          <w:rFonts w:eastAsia="Times New Roman"/>
          <w:bCs/>
          <w:sz w:val="24"/>
          <w:szCs w:val="24"/>
        </w:rPr>
        <w:t xml:space="preserve"> </w:t>
      </w:r>
      <w:permEnd w:id="809118259"/>
      <w:r w:rsidRPr="000A6E3D">
        <w:rPr>
          <w:rFonts w:eastAsia="Times New Roman"/>
          <w:bCs/>
          <w:sz w:val="24"/>
          <w:szCs w:val="24"/>
        </w:rPr>
        <w:t>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1302091920" w:edGrp="everyone"/>
      <w:r w:rsidRPr="000A6E3D">
        <w:rPr>
          <w:rFonts w:eastAsia="Times New Roman"/>
          <w:b/>
          <w:bCs/>
          <w:i/>
          <w:sz w:val="24"/>
          <w:szCs w:val="24"/>
        </w:rPr>
        <w:t>3 (трех) дней</w:t>
      </w:r>
      <w:r w:rsidRPr="000A6E3D">
        <w:rPr>
          <w:rFonts w:eastAsia="Times New Roman"/>
          <w:bCs/>
          <w:sz w:val="24"/>
          <w:szCs w:val="24"/>
        </w:rPr>
        <w:t xml:space="preserve"> </w:t>
      </w:r>
      <w:permEnd w:id="1302091920"/>
      <w:proofErr w:type="gramStart"/>
      <w:r w:rsidRPr="000A6E3D">
        <w:rPr>
          <w:rFonts w:eastAsia="Times New Roman"/>
          <w:bCs/>
          <w:sz w:val="24"/>
          <w:szCs w:val="24"/>
        </w:rPr>
        <w:t>с даты получения</w:t>
      </w:r>
      <w:proofErr w:type="gramEnd"/>
      <w:r w:rsidRPr="000A6E3D">
        <w:rPr>
          <w:rFonts w:eastAsia="Times New Roman"/>
          <w:bCs/>
          <w:sz w:val="24"/>
          <w:szCs w:val="24"/>
        </w:rPr>
        <w:t xml:space="preserve">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703CCB" w:rsidRDefault="00B605CF" w:rsidP="009174E0">
      <w:pPr>
        <w:numPr>
          <w:ilvl w:val="2"/>
          <w:numId w:val="22"/>
        </w:numPr>
        <w:tabs>
          <w:tab w:val="num" w:pos="1276"/>
        </w:tabs>
        <w:ind w:left="426" w:firstLine="425"/>
        <w:outlineLvl w:val="2"/>
        <w:rPr>
          <w:b/>
          <w:i/>
          <w:sz w:val="24"/>
          <w:szCs w:val="24"/>
        </w:rPr>
      </w:pPr>
      <w:permStart w:id="315366608" w:edGrp="everyone"/>
      <w:r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0A6E3D">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0A6E3D">
        <w:rPr>
          <w:rFonts w:eastAsia="Times New Roman"/>
          <w:b/>
          <w:bCs/>
          <w:i/>
          <w:sz w:val="24"/>
          <w:szCs w:val="24"/>
          <w:lang w:val="en-US"/>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0A6E3D">
        <w:rPr>
          <w:rFonts w:eastAsia="Times New Roman"/>
          <w:b/>
          <w:bCs/>
          <w:i/>
          <w:sz w:val="24"/>
          <w:szCs w:val="24"/>
          <w:lang w:val="en-US"/>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должен предоставить все временные сооружения, необходимые для безопасного производства Работ</w:t>
      </w:r>
      <w:r w:rsidR="00B27EF7" w:rsidRPr="000A6E3D">
        <w:rPr>
          <w:rFonts w:eastAsia="Times New Roman"/>
          <w:b/>
          <w:bCs/>
          <w:i/>
          <w:sz w:val="24"/>
          <w:szCs w:val="24"/>
        </w:rPr>
        <w:t>.</w:t>
      </w:r>
    </w:p>
    <w:permEnd w:id="315366608"/>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 Подрядчик обязан поставить на Объект необходимые для выполнения Работ Материалы, машины, строительную технику, инструменты, </w:t>
      </w:r>
      <w:permStart w:id="1936080105" w:edGrp="everyone"/>
      <w:r w:rsidR="00B27EF7" w:rsidRPr="000A6E3D">
        <w:rPr>
          <w:rFonts w:eastAsia="Times New Roman"/>
          <w:b/>
          <w:bCs/>
          <w:i/>
          <w:sz w:val="24"/>
          <w:szCs w:val="24"/>
        </w:rPr>
        <w:t>Оборудования</w:t>
      </w:r>
      <w:r w:rsidRPr="000A6E3D">
        <w:rPr>
          <w:rFonts w:eastAsia="Times New Roman"/>
          <w:bCs/>
          <w:sz w:val="24"/>
          <w:szCs w:val="24"/>
        </w:rPr>
        <w:t xml:space="preserve">, </w:t>
      </w:r>
      <w:permEnd w:id="1936080105"/>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1429296031" w:edGrp="everyone"/>
      <w:r w:rsidR="00B27EF7" w:rsidRPr="00703CCB">
        <w:rPr>
          <w:b/>
          <w:i/>
          <w:sz w:val="24"/>
          <w:szCs w:val="24"/>
        </w:rPr>
        <w:t>Оборудования</w:t>
      </w:r>
      <w:r w:rsidRPr="000A6E3D">
        <w:rPr>
          <w:rFonts w:eastAsia="Times New Roman"/>
          <w:bCs/>
          <w:sz w:val="24"/>
          <w:szCs w:val="24"/>
        </w:rPr>
        <w:t xml:space="preserve">, </w:t>
      </w:r>
      <w:permEnd w:id="1429296031"/>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9174E0">
      <w:pPr>
        <w:numPr>
          <w:ilvl w:val="2"/>
          <w:numId w:val="22"/>
        </w:numPr>
        <w:tabs>
          <w:tab w:val="num" w:pos="1276"/>
        </w:tabs>
        <w:ind w:left="426" w:firstLine="425"/>
        <w:outlineLvl w:val="2"/>
        <w:rPr>
          <w:rFonts w:eastAsia="Times New Roman"/>
          <w:b/>
          <w:bCs/>
          <w:i/>
          <w:sz w:val="24"/>
          <w:szCs w:val="24"/>
        </w:rPr>
      </w:pPr>
      <w:permStart w:id="845708937" w:edGrp="everyone"/>
      <w:r w:rsidRPr="000A6E3D">
        <w:rPr>
          <w:rFonts w:eastAsia="Times New Roman"/>
          <w:b/>
          <w:bCs/>
          <w:i/>
          <w:sz w:val="24"/>
          <w:szCs w:val="24"/>
        </w:rPr>
        <w:t xml:space="preserve"> Подрядчик обязан обеспечить возведение временных и вспомогательных сооружений (леса, подмости) для производства Работ.</w:t>
      </w:r>
    </w:p>
    <w:permEnd w:id="845708937"/>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Транспортировка Материалов </w:t>
      </w:r>
      <w:permStart w:id="904883481" w:edGrp="everyone"/>
      <w:r w:rsidR="00146790">
        <w:rPr>
          <w:bCs/>
        </w:rPr>
        <w:t xml:space="preserve">и </w:t>
      </w:r>
      <w:r w:rsidR="00B27EF7" w:rsidRPr="000A6E3D">
        <w:rPr>
          <w:i/>
        </w:rPr>
        <w:t>Оборудования</w:t>
      </w:r>
      <w:permEnd w:id="904883481"/>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отвечает за надлежащую упаковку, погрузку, транспортировку, получение, разгрузку, доставку, хранение и защиту любых Материалов, инструментов</w:t>
      </w:r>
      <w:permStart w:id="56837124" w:edGrp="everyone"/>
      <w:r w:rsidR="00146790">
        <w:rPr>
          <w:rFonts w:eastAsia="Times New Roman"/>
          <w:bCs/>
          <w:sz w:val="24"/>
          <w:szCs w:val="24"/>
        </w:rPr>
        <w:t xml:space="preserve">, </w:t>
      </w:r>
      <w:r w:rsidR="00B27EF7" w:rsidRPr="00703CCB">
        <w:rPr>
          <w:b/>
          <w:i/>
          <w:sz w:val="24"/>
          <w:szCs w:val="24"/>
        </w:rPr>
        <w:t>Оборудования</w:t>
      </w:r>
      <w:permEnd w:id="56837124"/>
      <w:r w:rsidRPr="000A6E3D">
        <w:rPr>
          <w:rFonts w:eastAsia="Times New Roman"/>
          <w:bCs/>
          <w:sz w:val="24"/>
          <w:szCs w:val="24"/>
        </w:rPr>
        <w:t xml:space="preserve"> </w:t>
      </w:r>
      <w:r w:rsidR="00146790">
        <w:rPr>
          <w:rFonts w:eastAsia="Times New Roman"/>
          <w:bCs/>
          <w:sz w:val="24"/>
          <w:szCs w:val="24"/>
        </w:rPr>
        <w:t xml:space="preserve">и </w:t>
      </w:r>
      <w:r w:rsidRPr="000A6E3D">
        <w:rPr>
          <w:rFonts w:eastAsia="Times New Roman"/>
          <w:bCs/>
          <w:sz w:val="24"/>
          <w:szCs w:val="24"/>
        </w:rPr>
        <w:t>прочих предметов, необходимых для выполнения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Подрядчик обязан проверить и убедиться в пригодности условий и состояния подъездных путей к Объекту, мест разгрузки и путей доставки</w:t>
      </w:r>
      <w:r w:rsidR="00146790">
        <w:rPr>
          <w:rFonts w:eastAsia="Times New Roman"/>
          <w:bCs/>
          <w:sz w:val="24"/>
          <w:szCs w:val="24"/>
        </w:rPr>
        <w:t xml:space="preserve"> Материал</w:t>
      </w:r>
      <w:r w:rsidR="00146790" w:rsidRPr="000A6E3D">
        <w:rPr>
          <w:rFonts w:eastAsia="Times New Roman"/>
          <w:bCs/>
          <w:sz w:val="24"/>
          <w:szCs w:val="24"/>
        </w:rPr>
        <w:t>ов</w:t>
      </w:r>
      <w:permStart w:id="1281559584" w:edGrp="everyone"/>
      <w:r w:rsidR="00146790">
        <w:rPr>
          <w:rFonts w:eastAsia="Times New Roman"/>
          <w:bCs/>
          <w:sz w:val="24"/>
          <w:szCs w:val="24"/>
        </w:rPr>
        <w:t xml:space="preserve">, </w:t>
      </w:r>
      <w:r w:rsidR="00146790" w:rsidRPr="00703CCB">
        <w:rPr>
          <w:b/>
          <w:i/>
          <w:sz w:val="24"/>
          <w:szCs w:val="24"/>
        </w:rPr>
        <w:t>Оборудования</w:t>
      </w:r>
      <w:permEnd w:id="1281559584"/>
      <w:r w:rsidR="00146790" w:rsidRPr="000A6E3D">
        <w:rPr>
          <w:rFonts w:eastAsia="Times New Roman"/>
          <w:bCs/>
          <w:sz w:val="24"/>
          <w:szCs w:val="24"/>
        </w:rPr>
        <w:t xml:space="preserve"> </w:t>
      </w:r>
      <w:r w:rsidR="00146790">
        <w:rPr>
          <w:rFonts w:eastAsia="Times New Roman"/>
          <w:bCs/>
          <w:sz w:val="24"/>
          <w:szCs w:val="24"/>
        </w:rPr>
        <w:t>и</w:t>
      </w:r>
      <w:r w:rsidR="00146790" w:rsidRPr="000A6E3D">
        <w:rPr>
          <w:rFonts w:eastAsia="Times New Roman"/>
          <w:bCs/>
          <w:sz w:val="24"/>
          <w:szCs w:val="24"/>
        </w:rPr>
        <w:t xml:space="preserve"> </w:t>
      </w:r>
      <w:r w:rsidRPr="000A6E3D">
        <w:rPr>
          <w:rFonts w:eastAsia="Times New Roman"/>
          <w:bCs/>
          <w:sz w:val="24"/>
          <w:szCs w:val="24"/>
        </w:rPr>
        <w:t>т.</w:t>
      </w:r>
      <w:r w:rsidR="00146790">
        <w:rPr>
          <w:rFonts w:eastAsia="Times New Roman"/>
          <w:bCs/>
          <w:sz w:val="24"/>
          <w:szCs w:val="24"/>
        </w:rPr>
        <w:t>п</w:t>
      </w:r>
      <w:r w:rsidRPr="000A6E3D">
        <w:rPr>
          <w:rFonts w:eastAsia="Times New Roman"/>
          <w:bCs/>
          <w:sz w:val="24"/>
          <w:szCs w:val="24"/>
        </w:rPr>
        <w:t xml:space="preserve">. к Объекту. Заказчик не гарантирует пригодность таких путей для целей выполнения Работ. </w:t>
      </w:r>
      <w:permStart w:id="1912678158" w:edGrp="everyone"/>
      <w:r w:rsidRPr="00703CCB">
        <w:rPr>
          <w:b/>
          <w:i/>
          <w:sz w:val="24"/>
          <w:szCs w:val="24"/>
        </w:rPr>
        <w:t xml:space="preserve">Подрядчик несет ответственность за возможность доставки и установки на Объект Оборудования (в том числе габаритного). </w:t>
      </w:r>
      <w:proofErr w:type="gramStart"/>
      <w:r w:rsidRPr="00703CCB">
        <w:rPr>
          <w:b/>
          <w:i/>
          <w:sz w:val="24"/>
          <w:szCs w:val="24"/>
        </w:rPr>
        <w:t>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permEnd w:id="1912678158"/>
      <w:proofErr w:type="gramEnd"/>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146790">
        <w:rPr>
          <w:rFonts w:eastAsia="Times New Roman"/>
          <w:bCs/>
          <w:sz w:val="24"/>
          <w:szCs w:val="24"/>
        </w:rPr>
        <w:t>Материал</w:t>
      </w:r>
      <w:r w:rsidR="00146790" w:rsidRPr="000A6E3D">
        <w:rPr>
          <w:rFonts w:eastAsia="Times New Roman"/>
          <w:bCs/>
          <w:sz w:val="24"/>
          <w:szCs w:val="24"/>
        </w:rPr>
        <w:t>ов</w:t>
      </w:r>
      <w:permStart w:id="132144250" w:edGrp="everyone"/>
      <w:r w:rsidR="00146790">
        <w:rPr>
          <w:rFonts w:eastAsia="Times New Roman"/>
          <w:bCs/>
          <w:sz w:val="24"/>
          <w:szCs w:val="24"/>
        </w:rPr>
        <w:t xml:space="preserve"> и </w:t>
      </w:r>
      <w:r w:rsidR="00146790" w:rsidRPr="00703CCB">
        <w:rPr>
          <w:b/>
          <w:i/>
          <w:sz w:val="24"/>
          <w:szCs w:val="24"/>
        </w:rPr>
        <w:t>Оборудования</w:t>
      </w:r>
      <w:permEnd w:id="132144250"/>
      <w:r w:rsidRPr="000A6E3D">
        <w:rPr>
          <w:rFonts w:eastAsia="Times New Roman"/>
          <w:bCs/>
          <w:sz w:val="24"/>
          <w:szCs w:val="24"/>
        </w:rPr>
        <w:t>.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надлежащую охрану Материалов</w:t>
      </w:r>
      <w:permStart w:id="379274161" w:edGrp="everyone"/>
      <w:r w:rsidR="00146790">
        <w:rPr>
          <w:rFonts w:eastAsia="Times New Roman"/>
          <w:bCs/>
          <w:sz w:val="24"/>
          <w:szCs w:val="24"/>
        </w:rPr>
        <w:t xml:space="preserve">, </w:t>
      </w:r>
      <w:r w:rsidR="00B27EF7" w:rsidRPr="00703CCB">
        <w:rPr>
          <w:b/>
          <w:i/>
          <w:sz w:val="24"/>
          <w:szCs w:val="24"/>
        </w:rPr>
        <w:t>Оборудования</w:t>
      </w:r>
      <w:permEnd w:id="379274161"/>
      <w:r w:rsidR="00146790">
        <w:rPr>
          <w:rFonts w:eastAsia="Times New Roman"/>
          <w:bCs/>
          <w:sz w:val="24"/>
          <w:szCs w:val="24"/>
        </w:rPr>
        <w:t xml:space="preserve"> </w:t>
      </w:r>
      <w:r w:rsidRPr="000A6E3D">
        <w:rPr>
          <w:rFonts w:eastAsia="Times New Roman"/>
          <w:bCs/>
          <w:sz w:val="24"/>
          <w:szCs w:val="24"/>
        </w:rPr>
        <w:t xml:space="preserve"> </w:t>
      </w:r>
      <w:r w:rsidR="00146790">
        <w:rPr>
          <w:rFonts w:eastAsia="Times New Roman"/>
          <w:bCs/>
          <w:sz w:val="24"/>
          <w:szCs w:val="24"/>
        </w:rPr>
        <w:t xml:space="preserve">и </w:t>
      </w:r>
      <w:r w:rsidRPr="000A6E3D">
        <w:rPr>
          <w:rFonts w:eastAsia="Times New Roman"/>
          <w:bCs/>
          <w:sz w:val="24"/>
          <w:szCs w:val="24"/>
        </w:rPr>
        <w:t xml:space="preserve">другого имущества на Объекте </w:t>
      </w:r>
      <w:proofErr w:type="gramStart"/>
      <w:r w:rsidRPr="000A6E3D">
        <w:rPr>
          <w:rFonts w:eastAsia="Times New Roman"/>
          <w:bCs/>
          <w:sz w:val="24"/>
          <w:szCs w:val="24"/>
        </w:rPr>
        <w:t>с даты передачи</w:t>
      </w:r>
      <w:proofErr w:type="gramEnd"/>
      <w:r w:rsidRPr="000A6E3D">
        <w:rPr>
          <w:rFonts w:eastAsia="Times New Roman"/>
          <w:bCs/>
          <w:sz w:val="24"/>
          <w:szCs w:val="24"/>
        </w:rPr>
        <w:t xml:space="preserve">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На вынос Материалов, инструментов, приборов</w:t>
      </w:r>
      <w:permStart w:id="1828021911" w:edGrp="everyone"/>
      <w:r w:rsidR="00146790">
        <w:rPr>
          <w:rFonts w:eastAsia="Times New Roman"/>
          <w:bCs/>
          <w:sz w:val="24"/>
          <w:szCs w:val="24"/>
        </w:rPr>
        <w:t xml:space="preserve">, </w:t>
      </w:r>
      <w:r w:rsidRPr="00703CCB">
        <w:rPr>
          <w:b/>
          <w:i/>
          <w:sz w:val="24"/>
          <w:szCs w:val="24"/>
        </w:rPr>
        <w:t>Оборудования</w:t>
      </w:r>
      <w:r w:rsidRPr="000A6E3D">
        <w:rPr>
          <w:rFonts w:eastAsia="Times New Roman"/>
          <w:bCs/>
          <w:sz w:val="24"/>
          <w:szCs w:val="24"/>
        </w:rPr>
        <w:t xml:space="preserve"> </w:t>
      </w:r>
      <w:permEnd w:id="1828021911"/>
      <w:r w:rsidR="00146790">
        <w:rPr>
          <w:rFonts w:eastAsia="Times New Roman"/>
          <w:bCs/>
          <w:sz w:val="24"/>
          <w:szCs w:val="24"/>
        </w:rPr>
        <w:t xml:space="preserve"> д</w:t>
      </w:r>
      <w:r w:rsidRPr="000A6E3D">
        <w:rPr>
          <w:rFonts w:eastAsia="Times New Roman"/>
          <w:bCs/>
          <w:sz w:val="24"/>
          <w:szCs w:val="24"/>
        </w:rPr>
        <w:t>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99183074" w:edGrp="everyone"/>
      <w:r w:rsidRPr="000A6E3D">
        <w:rPr>
          <w:bCs/>
          <w:i/>
        </w:rPr>
        <w:t>10 (десять) календарных дней</w:t>
      </w:r>
      <w:r w:rsidRPr="000A6E3D">
        <w:rPr>
          <w:b w:val="0"/>
          <w:bCs/>
        </w:rPr>
        <w:t xml:space="preserve"> </w:t>
      </w:r>
      <w:permEnd w:id="199183074"/>
      <w:r w:rsidRPr="000A6E3D">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856497141" w:edGrp="everyone" w:colFirst="0" w:colLast="0"/>
            <w:permStart w:id="1173632545"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E957A8" w:rsidRPr="00A21379" w:rsidRDefault="00E957A8" w:rsidP="00AC60DA">
      <w:pPr>
        <w:keepNext/>
        <w:pageBreakBefore/>
        <w:tabs>
          <w:tab w:val="left" w:pos="113"/>
        </w:tabs>
        <w:jc w:val="center"/>
        <w:rPr>
          <w:b/>
          <w:sz w:val="24"/>
          <w:szCs w:val="24"/>
        </w:rPr>
      </w:pPr>
      <w:permStart w:id="1420124968" w:edGrp="everyone"/>
      <w:permEnd w:id="856497141"/>
      <w:permEnd w:id="1173632545"/>
      <w:permEnd w:id="1420124968"/>
    </w:p>
    <w:sectPr w:rsidR="00E957A8" w:rsidRPr="00A21379" w:rsidSect="003352CC">
      <w:headerReference w:type="default" r:id="rId12"/>
      <w:footerReference w:type="even" r:id="rId13"/>
      <w:footerReference w:type="default" r:id="rId14"/>
      <w:headerReference w:type="firs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2BE9" w:rsidRDefault="004D2BE9" w:rsidP="00877513">
      <w:r>
        <w:separator/>
      </w:r>
    </w:p>
  </w:endnote>
  <w:endnote w:type="continuationSeparator" w:id="0">
    <w:p w:rsidR="004D2BE9" w:rsidRDefault="004D2BE9" w:rsidP="00877513">
      <w:r>
        <w:continuationSeparator/>
      </w:r>
    </w:p>
  </w:endnote>
  <w:endnote w:type="continuationNotice" w:id="1">
    <w:p w:rsidR="004D2BE9" w:rsidRDefault="004D2B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DA" w:rsidRDefault="00AC60DA">
    <w:pPr>
      <w:pStyle w:val="a5"/>
      <w:jc w:val="center"/>
    </w:pPr>
    <w:r>
      <w:fldChar w:fldCharType="begin"/>
    </w:r>
    <w:r>
      <w:instrText>PAGE   \* MERGEFORMAT</w:instrText>
    </w:r>
    <w:r>
      <w:fldChar w:fldCharType="separate"/>
    </w:r>
    <w:r w:rsidR="00102B01">
      <w:rPr>
        <w:noProof/>
      </w:rPr>
      <w:t>6</w:t>
    </w:r>
    <w:r>
      <w:fldChar w:fldCharType="end"/>
    </w:r>
  </w:p>
  <w:p w:rsidR="00AC60DA" w:rsidRDefault="00AC60D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DA" w:rsidRDefault="00AC60DA">
    <w:pPr>
      <w:pStyle w:val="a5"/>
      <w:jc w:val="center"/>
    </w:pPr>
    <w:r>
      <w:fldChar w:fldCharType="begin"/>
    </w:r>
    <w:r>
      <w:instrText>PAGE   \* MERGEFORMAT</w:instrText>
    </w:r>
    <w:r>
      <w:fldChar w:fldCharType="separate"/>
    </w:r>
    <w:r w:rsidR="00102B01">
      <w:rPr>
        <w:noProof/>
      </w:rPr>
      <w:t>1</w:t>
    </w:r>
    <w:r>
      <w:fldChar w:fldCharType="end"/>
    </w:r>
  </w:p>
  <w:p w:rsidR="00AC60DA" w:rsidRDefault="00AC60D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2BE9" w:rsidRDefault="004D2BE9" w:rsidP="00877513">
      <w:r>
        <w:separator/>
      </w:r>
    </w:p>
  </w:footnote>
  <w:footnote w:type="continuationSeparator" w:id="0">
    <w:p w:rsidR="004D2BE9" w:rsidRDefault="004D2BE9" w:rsidP="00877513">
      <w:r>
        <w:continuationSeparator/>
      </w:r>
    </w:p>
  </w:footnote>
  <w:footnote w:type="continuationNotice" w:id="1">
    <w:p w:rsidR="004D2BE9" w:rsidRDefault="004D2BE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DA" w:rsidRDefault="00AC60D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0DA" w:rsidRPr="00FC134A" w:rsidRDefault="00AC60D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9">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005"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1"/>
  </w:num>
  <w:num w:numId="2">
    <w:abstractNumId w:val="5"/>
  </w:num>
  <w:num w:numId="3">
    <w:abstractNumId w:val="20"/>
  </w:num>
  <w:num w:numId="4">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1"/>
  </w:num>
  <w:num w:numId="7">
    <w:abstractNumId w:val="22"/>
  </w:num>
  <w:num w:numId="8">
    <w:abstractNumId w:val="30"/>
  </w:num>
  <w:num w:numId="9">
    <w:abstractNumId w:val="28"/>
  </w:num>
  <w:num w:numId="10">
    <w:abstractNumId w:val="32"/>
  </w:num>
  <w:num w:numId="11">
    <w:abstractNumId w:val="8"/>
  </w:num>
  <w:num w:numId="12">
    <w:abstractNumId w:val="17"/>
  </w:num>
  <w:num w:numId="13">
    <w:abstractNumId w:val="27"/>
  </w:num>
  <w:num w:numId="14">
    <w:abstractNumId w:val="10"/>
  </w:num>
  <w:num w:numId="15">
    <w:abstractNumId w:val="14"/>
  </w:num>
  <w:num w:numId="16">
    <w:abstractNumId w:val="0"/>
  </w:num>
  <w:num w:numId="17">
    <w:abstractNumId w:val="13"/>
  </w:num>
  <w:num w:numId="18">
    <w:abstractNumId w:val="13"/>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6"/>
  </w:num>
  <w:num w:numId="20">
    <w:abstractNumId w:val="2"/>
  </w:num>
  <w:num w:numId="21">
    <w:abstractNumId w:val="19"/>
  </w:num>
  <w:num w:numId="22">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29"/>
  </w:num>
  <w:num w:numId="24">
    <w:abstractNumId w:val="33"/>
  </w:num>
  <w:num w:numId="25">
    <w:abstractNumId w:val="24"/>
  </w:num>
  <w:num w:numId="26">
    <w:abstractNumId w:val="25"/>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num>
  <w:num w:numId="29">
    <w:abstractNumId w:val="34"/>
  </w:num>
  <w:num w:numId="30">
    <w:abstractNumId w:val="31"/>
  </w:num>
  <w:num w:numId="31">
    <w:abstractNumId w:val="18"/>
  </w:num>
  <w:num w:numId="32">
    <w:abstractNumId w:val="4"/>
  </w:num>
  <w:num w:numId="33">
    <w:abstractNumId w:val="15"/>
  </w:num>
  <w:num w:numId="34">
    <w:abstractNumId w:val="3"/>
  </w:num>
  <w:num w:numId="35">
    <w:abstractNumId w:val="12"/>
  </w:num>
  <w:num w:numId="36">
    <w:abstractNumId w:val="9"/>
  </w:num>
  <w:num w:numId="37">
    <w:abstractNumId w:val="6"/>
  </w:num>
  <w:num w:numId="38">
    <w:abstractNumId w:val="1"/>
  </w:num>
  <w:num w:numId="39">
    <w:abstractNumId w:val="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cryptProviderType="rsaFull" w:cryptAlgorithmClass="hash" w:cryptAlgorithmType="typeAny" w:cryptAlgorithmSid="4" w:cryptSpinCount="100000" w:hash="RX6Ja6ZYf8LOD+hH0eT9SweosAw=" w:salt="nQtkx0kEpPJBHrAtIEUmKA=="/>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1F19"/>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2B01"/>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6790"/>
    <w:rsid w:val="00147E3D"/>
    <w:rsid w:val="00150AFA"/>
    <w:rsid w:val="0015360E"/>
    <w:rsid w:val="00153613"/>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1E6E56"/>
    <w:rsid w:val="001F7A92"/>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039E"/>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B7267"/>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77F55"/>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2BE9"/>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0E69"/>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06F6"/>
    <w:rsid w:val="007029BD"/>
    <w:rsid w:val="00703CCB"/>
    <w:rsid w:val="007064BA"/>
    <w:rsid w:val="00706C6E"/>
    <w:rsid w:val="00710305"/>
    <w:rsid w:val="00711AC5"/>
    <w:rsid w:val="00713DC5"/>
    <w:rsid w:val="00714219"/>
    <w:rsid w:val="00714DF2"/>
    <w:rsid w:val="007166F5"/>
    <w:rsid w:val="00716DE0"/>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0C4"/>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265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60D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6958"/>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1EC2"/>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05B"/>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017A"/>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3061"/>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9B9"/>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BAF"/>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389B"/>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9160223">
      <w:bodyDiv w:val="1"/>
      <w:marLeft w:val="0"/>
      <w:marRight w:val="0"/>
      <w:marTop w:val="0"/>
      <w:marBottom w:val="0"/>
      <w:divBdr>
        <w:top w:val="none" w:sz="0" w:space="0" w:color="auto"/>
        <w:left w:val="none" w:sz="0" w:space="0" w:color="auto"/>
        <w:bottom w:val="none" w:sz="0" w:space="0" w:color="auto"/>
        <w:right w:val="none" w:sz="0" w:space="0" w:color="auto"/>
      </w:divBdr>
      <w:divsChild>
        <w:div w:id="1079446006">
          <w:marLeft w:val="0"/>
          <w:marRight w:val="0"/>
          <w:marTop w:val="120"/>
          <w:marBottom w:val="0"/>
          <w:divBdr>
            <w:top w:val="none" w:sz="0" w:space="0" w:color="auto"/>
            <w:left w:val="none" w:sz="0" w:space="0" w:color="auto"/>
            <w:bottom w:val="none" w:sz="0" w:space="0" w:color="auto"/>
            <w:right w:val="none" w:sz="0" w:space="0" w:color="auto"/>
          </w:divBdr>
        </w:div>
        <w:div w:id="1002582504">
          <w:marLeft w:val="0"/>
          <w:marRight w:val="0"/>
          <w:marTop w:val="120"/>
          <w:marBottom w:val="0"/>
          <w:divBdr>
            <w:top w:val="none" w:sz="0" w:space="0" w:color="auto"/>
            <w:left w:val="none" w:sz="0" w:space="0" w:color="auto"/>
            <w:bottom w:val="none" w:sz="0" w:space="0" w:color="auto"/>
            <w:right w:val="none" w:sz="0" w:space="0" w:color="auto"/>
          </w:divBdr>
        </w:div>
      </w:divsChild>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CD4F0-78D0-4AD9-9FE0-65E9B8877B9E}">
  <ds:schemaRefs>
    <ds:schemaRef ds:uri="http://schemas.openxmlformats.org/officeDocument/2006/bibliography"/>
  </ds:schemaRefs>
</ds:datastoreItem>
</file>

<file path=customXml/itemProps2.xml><?xml version="1.0" encoding="utf-8"?>
<ds:datastoreItem xmlns:ds="http://schemas.openxmlformats.org/officeDocument/2006/customXml" ds:itemID="{FA154DB4-5AE5-4EA4-B806-BF60E7467145}">
  <ds:schemaRefs>
    <ds:schemaRef ds:uri="http://schemas.openxmlformats.org/officeDocument/2006/bibliography"/>
  </ds:schemaRefs>
</ds:datastoreItem>
</file>

<file path=customXml/itemProps3.xml><?xml version="1.0" encoding="utf-8"?>
<ds:datastoreItem xmlns:ds="http://schemas.openxmlformats.org/officeDocument/2006/customXml" ds:itemID="{D12FF82D-27FD-43BF-B0BC-04DE6CDE952C}">
  <ds:schemaRefs>
    <ds:schemaRef ds:uri="http://schemas.openxmlformats.org/officeDocument/2006/bibliography"/>
  </ds:schemaRefs>
</ds:datastoreItem>
</file>

<file path=customXml/itemProps4.xml><?xml version="1.0" encoding="utf-8"?>
<ds:datastoreItem xmlns:ds="http://schemas.openxmlformats.org/officeDocument/2006/customXml" ds:itemID="{7F978024-53C6-4BD1-8B75-34EA11EE5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20</TotalTime>
  <Pages>33</Pages>
  <Words>12865</Words>
  <Characters>73333</Characters>
  <Application>Microsoft Office Word</Application>
  <DocSecurity>8</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86026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Andreeva Yuliya</cp:lastModifiedBy>
  <cp:revision>7</cp:revision>
  <cp:lastPrinted>2013-11-15T06:55:00Z</cp:lastPrinted>
  <dcterms:created xsi:type="dcterms:W3CDTF">2016-10-10T11:06:00Z</dcterms:created>
  <dcterms:modified xsi:type="dcterms:W3CDTF">2016-11-11T13:27:00Z</dcterms:modified>
</cp:coreProperties>
</file>