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997B8D" w:rsidRDefault="008C3086" w:rsidP="003352CC">
      <w:pPr>
        <w:tabs>
          <w:tab w:val="left" w:pos="113"/>
        </w:tabs>
        <w:ind w:left="357"/>
        <w:jc w:val="center"/>
        <w:outlineLvl w:val="0"/>
        <w:rPr>
          <w:b/>
          <w:sz w:val="24"/>
          <w:szCs w:val="24"/>
        </w:rPr>
      </w:pPr>
      <w:r w:rsidRPr="00997B8D">
        <w:rPr>
          <w:rFonts w:eastAsia="Times New Roman"/>
          <w:b/>
          <w:sz w:val="24"/>
          <w:szCs w:val="24"/>
        </w:rPr>
        <w:t>ДОГОВОР ПОДРЯДА</w:t>
      </w:r>
      <w:r w:rsidR="00814153" w:rsidRPr="00997B8D">
        <w:rPr>
          <w:rFonts w:eastAsia="Times New Roman"/>
          <w:b/>
          <w:sz w:val="24"/>
          <w:szCs w:val="24"/>
        </w:rPr>
        <w:t xml:space="preserve"> № ___</w:t>
      </w:r>
    </w:p>
    <w:p w:rsidR="003319EE" w:rsidRPr="00997B8D" w:rsidRDefault="003319EE" w:rsidP="003352CC">
      <w:pPr>
        <w:tabs>
          <w:tab w:val="left" w:pos="113"/>
        </w:tabs>
        <w:ind w:left="357"/>
        <w:jc w:val="center"/>
        <w:outlineLvl w:val="0"/>
        <w:rPr>
          <w:b/>
          <w:sz w:val="24"/>
          <w:szCs w:val="24"/>
        </w:rPr>
      </w:pPr>
    </w:p>
    <w:p w:rsidR="008C3086" w:rsidRPr="00997B8D" w:rsidRDefault="008C3086" w:rsidP="00750B63">
      <w:pPr>
        <w:tabs>
          <w:tab w:val="left" w:pos="113"/>
          <w:tab w:val="left" w:pos="6804"/>
        </w:tabs>
        <w:jc w:val="center"/>
        <w:outlineLvl w:val="0"/>
        <w:rPr>
          <w:b/>
          <w:sz w:val="24"/>
          <w:szCs w:val="24"/>
        </w:rPr>
      </w:pPr>
      <w:r w:rsidRPr="00997B8D">
        <w:rPr>
          <w:rFonts w:eastAsia="Times New Roman"/>
          <w:b/>
          <w:sz w:val="24"/>
          <w:szCs w:val="24"/>
        </w:rPr>
        <w:t xml:space="preserve">г. </w:t>
      </w:r>
      <w:r w:rsidR="0075793C" w:rsidRPr="00997B8D">
        <w:rPr>
          <w:rFonts w:eastAsia="Times New Roman"/>
          <w:b/>
          <w:sz w:val="24"/>
          <w:szCs w:val="24"/>
        </w:rPr>
        <w:t>Москва</w:t>
      </w:r>
      <w:r w:rsidR="0075793C" w:rsidRPr="00997B8D">
        <w:rPr>
          <w:rFonts w:eastAsia="Times New Roman"/>
          <w:b/>
          <w:sz w:val="24"/>
          <w:szCs w:val="24"/>
        </w:rPr>
        <w:tab/>
      </w:r>
      <w:r w:rsidRPr="00997B8D">
        <w:rPr>
          <w:rFonts w:eastAsia="Times New Roman"/>
          <w:b/>
          <w:sz w:val="24"/>
          <w:szCs w:val="24"/>
        </w:rPr>
        <w:t>«___» _____________ 201__ г.</w:t>
      </w:r>
    </w:p>
    <w:p w:rsidR="003319EE" w:rsidRPr="00997B8D" w:rsidRDefault="003319EE" w:rsidP="003352CC">
      <w:pPr>
        <w:tabs>
          <w:tab w:val="left" w:pos="113"/>
        </w:tabs>
        <w:ind w:left="357"/>
        <w:jc w:val="center"/>
        <w:outlineLvl w:val="0"/>
        <w:rPr>
          <w:b/>
          <w:sz w:val="24"/>
          <w:szCs w:val="24"/>
        </w:rPr>
      </w:pPr>
    </w:p>
    <w:p w:rsidR="00EB5743" w:rsidRPr="00997B8D" w:rsidRDefault="00EB5743" w:rsidP="003352CC">
      <w:pPr>
        <w:pStyle w:val="Parties"/>
        <w:numPr>
          <w:ilvl w:val="0"/>
          <w:numId w:val="0"/>
        </w:numPr>
        <w:tabs>
          <w:tab w:val="left" w:pos="113"/>
        </w:tabs>
        <w:spacing w:before="0" w:after="0"/>
        <w:rPr>
          <w:sz w:val="24"/>
          <w:szCs w:val="24"/>
          <w:lang w:val="ru-RU"/>
        </w:rPr>
      </w:pPr>
      <w:r w:rsidRPr="00997B8D">
        <w:rPr>
          <w:b/>
          <w:sz w:val="24"/>
          <w:szCs w:val="24"/>
          <w:lang w:val="ru-RU"/>
        </w:rPr>
        <w:t xml:space="preserve">Общество с </w:t>
      </w:r>
      <w:r w:rsidR="00353765" w:rsidRPr="00997B8D">
        <w:rPr>
          <w:b/>
          <w:sz w:val="24"/>
          <w:szCs w:val="24"/>
          <w:lang w:val="ru-RU"/>
        </w:rPr>
        <w:t>о</w:t>
      </w:r>
      <w:r w:rsidR="00DC68E6" w:rsidRPr="00997B8D">
        <w:rPr>
          <w:b/>
          <w:sz w:val="24"/>
          <w:szCs w:val="24"/>
          <w:lang w:val="ru-RU"/>
        </w:rPr>
        <w:t xml:space="preserve">граниченной </w:t>
      </w:r>
      <w:r w:rsidR="00353765" w:rsidRPr="00997B8D">
        <w:rPr>
          <w:b/>
          <w:sz w:val="24"/>
          <w:szCs w:val="24"/>
          <w:lang w:val="ru-RU"/>
        </w:rPr>
        <w:t>о</w:t>
      </w:r>
      <w:r w:rsidR="00DC68E6" w:rsidRPr="00997B8D">
        <w:rPr>
          <w:b/>
          <w:sz w:val="24"/>
          <w:szCs w:val="24"/>
          <w:lang w:val="ru-RU"/>
        </w:rPr>
        <w:t>твет</w:t>
      </w:r>
      <w:r w:rsidRPr="00997B8D">
        <w:rPr>
          <w:b/>
          <w:sz w:val="24"/>
          <w:szCs w:val="24"/>
          <w:lang w:val="ru-RU"/>
        </w:rPr>
        <w:t xml:space="preserve">ственностью «Объединенная дирекция по </w:t>
      </w:r>
      <w:r w:rsidR="009267A1" w:rsidRPr="00997B8D">
        <w:rPr>
          <w:b/>
          <w:sz w:val="24"/>
          <w:szCs w:val="24"/>
          <w:lang w:val="ru-RU"/>
        </w:rPr>
        <w:t xml:space="preserve">управлению активами и сервисами </w:t>
      </w:r>
      <w:r w:rsidRPr="00997B8D">
        <w:rPr>
          <w:b/>
          <w:sz w:val="24"/>
          <w:szCs w:val="24"/>
          <w:lang w:val="ru-RU"/>
        </w:rPr>
        <w:t xml:space="preserve">Центра разработки и коммерциализации новых технологий (инновационного центра </w:t>
      </w:r>
      <w:r w:rsidR="00814153" w:rsidRPr="00997B8D">
        <w:rPr>
          <w:b/>
          <w:sz w:val="24"/>
          <w:szCs w:val="24"/>
          <w:lang w:val="ru-RU"/>
        </w:rPr>
        <w:t>«</w:t>
      </w:r>
      <w:r w:rsidRPr="00997B8D">
        <w:rPr>
          <w:b/>
          <w:sz w:val="24"/>
          <w:szCs w:val="24"/>
          <w:lang w:val="ru-RU"/>
        </w:rPr>
        <w:t>Сколково</w:t>
      </w:r>
      <w:r w:rsidR="00814153" w:rsidRPr="00997B8D">
        <w:rPr>
          <w:b/>
          <w:sz w:val="24"/>
          <w:szCs w:val="24"/>
          <w:lang w:val="ru-RU"/>
        </w:rPr>
        <w:t>»</w:t>
      </w:r>
      <w:r w:rsidRPr="00997B8D">
        <w:rPr>
          <w:b/>
          <w:sz w:val="24"/>
          <w:szCs w:val="24"/>
          <w:lang w:val="ru-RU"/>
        </w:rPr>
        <w:t>)»</w:t>
      </w:r>
      <w:r w:rsidRPr="00997B8D">
        <w:rPr>
          <w:sz w:val="24"/>
          <w:szCs w:val="24"/>
          <w:lang w:val="ru-RU"/>
        </w:rPr>
        <w:t xml:space="preserve">, </w:t>
      </w:r>
      <w:r w:rsidRPr="00997B8D">
        <w:rPr>
          <w:spacing w:val="4"/>
          <w:sz w:val="24"/>
          <w:szCs w:val="24"/>
          <w:lang w:val="ru-RU"/>
        </w:rPr>
        <w:t>юридическ</w:t>
      </w:r>
      <w:r w:rsidR="008C3086" w:rsidRPr="00997B8D">
        <w:rPr>
          <w:spacing w:val="4"/>
          <w:sz w:val="24"/>
          <w:szCs w:val="24"/>
          <w:lang w:val="ru-RU"/>
        </w:rPr>
        <w:t>ое</w:t>
      </w:r>
      <w:r w:rsidRPr="00997B8D">
        <w:rPr>
          <w:spacing w:val="4"/>
          <w:sz w:val="24"/>
          <w:szCs w:val="24"/>
          <w:lang w:val="ru-RU"/>
        </w:rPr>
        <w:t xml:space="preserve"> лицо, зарегистрированн</w:t>
      </w:r>
      <w:r w:rsidR="008C3086" w:rsidRPr="00997B8D">
        <w:rPr>
          <w:spacing w:val="4"/>
          <w:sz w:val="24"/>
          <w:szCs w:val="24"/>
          <w:lang w:val="ru-RU"/>
        </w:rPr>
        <w:t>ое</w:t>
      </w:r>
      <w:r w:rsidRPr="00997B8D">
        <w:rPr>
          <w:spacing w:val="4"/>
          <w:sz w:val="24"/>
          <w:szCs w:val="24"/>
          <w:lang w:val="ru-RU"/>
        </w:rPr>
        <w:t xml:space="preserve"> в соответствии с законодательством Российской Федерации, в лице </w:t>
      </w:r>
      <w:permStart w:id="2063533265" w:edGrp="everyone"/>
      <w:r w:rsidR="001046EB" w:rsidRPr="001046EB">
        <w:rPr>
          <w:spacing w:val="4"/>
          <w:sz w:val="24"/>
          <w:szCs w:val="24"/>
          <w:lang w:val="ru-RU"/>
        </w:rPr>
        <w:t>Директора Дирекции по эксплуатации объектов недвижимости Троценко Дениса Сергеевича</w:t>
      </w:r>
      <w:r w:rsidRPr="001046EB">
        <w:rPr>
          <w:spacing w:val="4"/>
          <w:sz w:val="24"/>
          <w:szCs w:val="24"/>
          <w:lang w:val="ru-RU"/>
        </w:rPr>
        <w:t>,</w:t>
      </w:r>
      <w:r w:rsidRPr="00997B8D">
        <w:rPr>
          <w:spacing w:val="4"/>
          <w:sz w:val="24"/>
          <w:szCs w:val="24"/>
          <w:lang w:val="ru-RU"/>
        </w:rPr>
        <w:t xml:space="preserve"> </w:t>
      </w:r>
      <w:permEnd w:id="2063533265"/>
      <w:r w:rsidRPr="00997B8D">
        <w:rPr>
          <w:spacing w:val="4"/>
          <w:sz w:val="24"/>
          <w:szCs w:val="24"/>
          <w:lang w:val="ru-RU"/>
        </w:rPr>
        <w:t xml:space="preserve">действующего на основании </w:t>
      </w:r>
      <w:r w:rsidR="00A6355A" w:rsidRPr="00997B8D">
        <w:rPr>
          <w:spacing w:val="4"/>
          <w:sz w:val="24"/>
          <w:szCs w:val="24"/>
          <w:lang w:val="ru-RU"/>
        </w:rPr>
        <w:t xml:space="preserve">Доверенности № </w:t>
      </w:r>
      <w:r w:rsidR="001046EB" w:rsidRPr="001046EB">
        <w:rPr>
          <w:spacing w:val="4"/>
          <w:sz w:val="24"/>
          <w:szCs w:val="24"/>
          <w:lang w:val="ru-RU"/>
        </w:rPr>
        <w:t>43</w:t>
      </w:r>
      <w:r w:rsidR="00A6355A" w:rsidRPr="00997B8D">
        <w:rPr>
          <w:spacing w:val="4"/>
          <w:sz w:val="24"/>
          <w:szCs w:val="24"/>
          <w:lang w:val="ru-RU"/>
        </w:rPr>
        <w:t xml:space="preserve"> от </w:t>
      </w:r>
      <w:r w:rsidR="0075793C" w:rsidRPr="00997B8D">
        <w:rPr>
          <w:rFonts w:eastAsia="Times New Roman"/>
          <w:sz w:val="24"/>
          <w:szCs w:val="24"/>
          <w:lang w:val="ru-RU"/>
        </w:rPr>
        <w:t>«</w:t>
      </w:r>
      <w:r w:rsidR="001046EB" w:rsidRPr="001046EB">
        <w:rPr>
          <w:rFonts w:eastAsia="Times New Roman"/>
          <w:sz w:val="24"/>
          <w:szCs w:val="24"/>
          <w:lang w:val="ru-RU"/>
        </w:rPr>
        <w:t>09</w:t>
      </w:r>
      <w:r w:rsidR="0075793C" w:rsidRPr="00997B8D">
        <w:rPr>
          <w:rFonts w:eastAsia="Times New Roman"/>
          <w:sz w:val="24"/>
          <w:szCs w:val="24"/>
          <w:lang w:val="ru-RU"/>
        </w:rPr>
        <w:t xml:space="preserve">» </w:t>
      </w:r>
      <w:r w:rsidR="001046EB">
        <w:rPr>
          <w:rFonts w:eastAsia="Times New Roman"/>
          <w:sz w:val="24"/>
          <w:szCs w:val="24"/>
          <w:lang w:val="ru-RU"/>
        </w:rPr>
        <w:t>июля</w:t>
      </w:r>
      <w:r w:rsidR="0075793C" w:rsidRPr="00997B8D">
        <w:rPr>
          <w:rFonts w:eastAsia="Times New Roman"/>
          <w:sz w:val="24"/>
          <w:szCs w:val="24"/>
          <w:lang w:val="ru-RU"/>
        </w:rPr>
        <w:t xml:space="preserve"> 20</w:t>
      </w:r>
      <w:r w:rsidR="001046EB">
        <w:rPr>
          <w:rFonts w:eastAsia="Times New Roman"/>
          <w:sz w:val="24"/>
          <w:szCs w:val="24"/>
          <w:lang w:val="ru-RU"/>
        </w:rPr>
        <w:t>16</w:t>
      </w:r>
      <w:r w:rsidR="0075793C" w:rsidRPr="00997B8D">
        <w:rPr>
          <w:rFonts w:eastAsia="Times New Roman"/>
          <w:sz w:val="24"/>
          <w:szCs w:val="24"/>
          <w:lang w:val="ru-RU"/>
        </w:rPr>
        <w:t xml:space="preserve"> г.</w:t>
      </w:r>
      <w:r w:rsidRPr="00997B8D">
        <w:rPr>
          <w:spacing w:val="4"/>
          <w:sz w:val="24"/>
          <w:szCs w:val="24"/>
          <w:lang w:val="ru-RU"/>
        </w:rPr>
        <w:t>, именуем</w:t>
      </w:r>
      <w:r w:rsidR="008C3086" w:rsidRPr="00997B8D">
        <w:rPr>
          <w:spacing w:val="4"/>
          <w:sz w:val="24"/>
          <w:szCs w:val="24"/>
          <w:lang w:val="ru-RU"/>
        </w:rPr>
        <w:t>ое</w:t>
      </w:r>
      <w:r w:rsidRPr="00997B8D">
        <w:rPr>
          <w:spacing w:val="4"/>
          <w:sz w:val="24"/>
          <w:szCs w:val="24"/>
          <w:lang w:val="ru-RU"/>
        </w:rPr>
        <w:t xml:space="preserve"> в дальнейшем</w:t>
      </w:r>
      <w:r w:rsidRPr="00997B8D">
        <w:rPr>
          <w:sz w:val="24"/>
          <w:szCs w:val="24"/>
          <w:lang w:val="ru-RU"/>
        </w:rPr>
        <w:t xml:space="preserve"> «</w:t>
      </w:r>
      <w:r w:rsidRPr="00997B8D">
        <w:rPr>
          <w:b/>
          <w:sz w:val="24"/>
          <w:szCs w:val="24"/>
          <w:lang w:val="ru-RU"/>
        </w:rPr>
        <w:t>Заказчик</w:t>
      </w:r>
      <w:r w:rsidRPr="00997B8D">
        <w:rPr>
          <w:sz w:val="24"/>
          <w:szCs w:val="24"/>
          <w:lang w:val="ru-RU"/>
        </w:rPr>
        <w:t>», и</w:t>
      </w:r>
      <w:r w:rsidRPr="00997B8D">
        <w:rPr>
          <w:sz w:val="24"/>
          <w:szCs w:val="24"/>
          <w:lang w:val="ru-RU"/>
        </w:rPr>
        <w:tab/>
      </w:r>
    </w:p>
    <w:p w:rsidR="00EB5743" w:rsidRPr="00997B8D" w:rsidRDefault="0075793C" w:rsidP="005114CB">
      <w:pPr>
        <w:pStyle w:val="Parties"/>
        <w:numPr>
          <w:ilvl w:val="0"/>
          <w:numId w:val="0"/>
        </w:numPr>
        <w:tabs>
          <w:tab w:val="left" w:pos="113"/>
        </w:tabs>
        <w:spacing w:before="0" w:after="0"/>
        <w:rPr>
          <w:sz w:val="24"/>
          <w:szCs w:val="24"/>
          <w:lang w:val="ru-RU"/>
        </w:rPr>
      </w:pPr>
      <w:permStart w:id="695751035" w:edGrp="everyone"/>
      <w:proofErr w:type="gramStart"/>
      <w:r w:rsidRPr="00997B8D">
        <w:rPr>
          <w:rFonts w:eastAsia="Times New Roman"/>
          <w:b/>
          <w:i/>
          <w:sz w:val="24"/>
          <w:szCs w:val="24"/>
          <w:lang w:val="ru-RU"/>
        </w:rPr>
        <w:t>[НАИМЕНОВАНИЕ КОНТРАГЕНТА]</w:t>
      </w:r>
      <w:r w:rsidRPr="00997B8D">
        <w:rPr>
          <w:b/>
          <w:sz w:val="24"/>
          <w:szCs w:val="24"/>
          <w:lang w:val="ru-RU"/>
        </w:rPr>
        <w:t>,</w:t>
      </w:r>
      <w:r w:rsidRPr="00997B8D">
        <w:rPr>
          <w:sz w:val="24"/>
          <w:szCs w:val="24"/>
          <w:lang w:val="ru-RU"/>
        </w:rPr>
        <w:t xml:space="preserve"> </w:t>
      </w:r>
      <w:permEnd w:id="695751035"/>
      <w:r w:rsidR="00EB5743" w:rsidRPr="00997B8D">
        <w:rPr>
          <w:spacing w:val="4"/>
          <w:sz w:val="24"/>
          <w:szCs w:val="24"/>
          <w:lang w:val="ru-RU"/>
        </w:rPr>
        <w:t>юридическ</w:t>
      </w:r>
      <w:r w:rsidR="008C3086" w:rsidRPr="00997B8D">
        <w:rPr>
          <w:spacing w:val="4"/>
          <w:sz w:val="24"/>
          <w:szCs w:val="24"/>
          <w:lang w:val="ru-RU"/>
        </w:rPr>
        <w:t>ое</w:t>
      </w:r>
      <w:r w:rsidR="00EB5743" w:rsidRPr="00997B8D">
        <w:rPr>
          <w:spacing w:val="4"/>
          <w:sz w:val="24"/>
          <w:szCs w:val="24"/>
          <w:lang w:val="ru-RU"/>
        </w:rPr>
        <w:t xml:space="preserve"> лицо, зарегистрированн</w:t>
      </w:r>
      <w:r w:rsidR="008C3086" w:rsidRPr="00997B8D">
        <w:rPr>
          <w:spacing w:val="4"/>
          <w:sz w:val="24"/>
          <w:szCs w:val="24"/>
          <w:lang w:val="ru-RU"/>
        </w:rPr>
        <w:t>ое</w:t>
      </w:r>
      <w:r w:rsidR="00EB5743" w:rsidRPr="00997B8D">
        <w:rPr>
          <w:spacing w:val="4"/>
          <w:sz w:val="24"/>
          <w:szCs w:val="24"/>
          <w:lang w:val="ru-RU"/>
        </w:rPr>
        <w:t xml:space="preserve"> в соответствии с законодательством </w:t>
      </w:r>
      <w:r w:rsidR="00DC68E6" w:rsidRPr="00997B8D">
        <w:rPr>
          <w:spacing w:val="4"/>
          <w:sz w:val="24"/>
          <w:szCs w:val="24"/>
          <w:lang w:val="ru-RU"/>
        </w:rPr>
        <w:t>Российской Федерации</w:t>
      </w:r>
      <w:r w:rsidR="008C3086" w:rsidRPr="00997B8D">
        <w:rPr>
          <w:spacing w:val="4"/>
          <w:sz w:val="24"/>
          <w:szCs w:val="24"/>
          <w:lang w:val="ru-RU"/>
        </w:rPr>
        <w:t>,</w:t>
      </w:r>
      <w:r w:rsidR="008C3086" w:rsidRPr="00997B8D">
        <w:rPr>
          <w:rFonts w:eastAsia="Times New Roman"/>
          <w:b/>
          <w:sz w:val="24"/>
          <w:szCs w:val="24"/>
          <w:lang w:val="ru-RU"/>
        </w:rPr>
        <w:t xml:space="preserve"> </w:t>
      </w:r>
      <w:r w:rsidR="00DC68E6" w:rsidRPr="00997B8D">
        <w:rPr>
          <w:spacing w:val="4"/>
          <w:sz w:val="24"/>
          <w:szCs w:val="24"/>
          <w:lang w:val="ru-RU"/>
        </w:rPr>
        <w:t xml:space="preserve">в лице </w:t>
      </w:r>
      <w:permStart w:id="2137533212" w:edGrp="everyone"/>
      <w:r w:rsidR="005114CB" w:rsidRPr="00997B8D">
        <w:rPr>
          <w:b/>
          <w:i/>
          <w:sz w:val="24"/>
          <w:szCs w:val="24"/>
          <w:lang w:val="ru-RU"/>
        </w:rPr>
        <w:t>[ДОЛЖНОСТЬ, Ф.И.О.]</w:t>
      </w:r>
      <w:r w:rsidR="00DC68E6" w:rsidRPr="00997B8D">
        <w:rPr>
          <w:spacing w:val="4"/>
          <w:sz w:val="24"/>
          <w:szCs w:val="24"/>
          <w:lang w:val="ru-RU"/>
        </w:rPr>
        <w:t xml:space="preserve">, </w:t>
      </w:r>
      <w:permEnd w:id="2137533212"/>
      <w:r w:rsidR="00DC68E6" w:rsidRPr="00997B8D">
        <w:rPr>
          <w:spacing w:val="4"/>
          <w:sz w:val="24"/>
          <w:szCs w:val="24"/>
          <w:lang w:val="ru-RU"/>
        </w:rPr>
        <w:t>действующего на основании</w:t>
      </w:r>
      <w:permStart w:id="664763474" w:edGrp="everyone"/>
      <w:r w:rsidR="00DC68E6" w:rsidRPr="00997B8D">
        <w:rPr>
          <w:spacing w:val="4"/>
          <w:sz w:val="24"/>
          <w:szCs w:val="24"/>
          <w:lang w:val="ru-RU"/>
        </w:rPr>
        <w:t xml:space="preserve"> </w:t>
      </w:r>
      <w:r w:rsidR="002627F7" w:rsidRPr="00997B8D">
        <w:rPr>
          <w:b/>
          <w:i/>
          <w:spacing w:val="4"/>
          <w:sz w:val="24"/>
          <w:szCs w:val="24"/>
          <w:lang w:val="ru-RU"/>
        </w:rPr>
        <w:t>[</w:t>
      </w:r>
      <w:r w:rsidR="008C3086" w:rsidRPr="00997B8D">
        <w:rPr>
          <w:rFonts w:eastAsia="Times New Roman"/>
          <w:b/>
          <w:i/>
          <w:sz w:val="24"/>
          <w:szCs w:val="24"/>
          <w:lang w:val="ru-RU"/>
        </w:rPr>
        <w:t>_____________</w:t>
      </w:r>
      <w:r w:rsidR="002627F7" w:rsidRPr="00997B8D">
        <w:rPr>
          <w:rFonts w:eastAsia="Times New Roman"/>
          <w:b/>
          <w:i/>
          <w:sz w:val="24"/>
          <w:szCs w:val="24"/>
          <w:lang w:val="ru-RU"/>
        </w:rPr>
        <w:t>]</w:t>
      </w:r>
      <w:r w:rsidR="008C3086" w:rsidRPr="00997B8D">
        <w:rPr>
          <w:rFonts w:eastAsia="Times New Roman"/>
          <w:b/>
          <w:sz w:val="24"/>
          <w:szCs w:val="24"/>
          <w:lang w:val="ru-RU"/>
        </w:rPr>
        <w:t>,</w:t>
      </w:r>
      <w:r w:rsidR="00DC68E6" w:rsidRPr="00997B8D">
        <w:rPr>
          <w:spacing w:val="4"/>
          <w:sz w:val="24"/>
          <w:szCs w:val="24"/>
          <w:lang w:val="ru-RU"/>
        </w:rPr>
        <w:t xml:space="preserve"> </w:t>
      </w:r>
      <w:permEnd w:id="664763474"/>
      <w:r w:rsidR="00DC68E6" w:rsidRPr="00997B8D">
        <w:rPr>
          <w:spacing w:val="4"/>
          <w:sz w:val="24"/>
          <w:szCs w:val="24"/>
          <w:lang w:val="ru-RU"/>
        </w:rPr>
        <w:t>именуем</w:t>
      </w:r>
      <w:r w:rsidR="008C3086" w:rsidRPr="00997B8D">
        <w:rPr>
          <w:spacing w:val="4"/>
          <w:sz w:val="24"/>
          <w:szCs w:val="24"/>
          <w:lang w:val="ru-RU"/>
        </w:rPr>
        <w:t>ое</w:t>
      </w:r>
      <w:r w:rsidR="00DC68E6" w:rsidRPr="00997B8D">
        <w:rPr>
          <w:spacing w:val="4"/>
          <w:sz w:val="24"/>
          <w:szCs w:val="24"/>
          <w:lang w:val="ru-RU"/>
        </w:rPr>
        <w:t xml:space="preserve"> в дальнейшем</w:t>
      </w:r>
      <w:r w:rsidR="00EB5743" w:rsidRPr="00997B8D">
        <w:rPr>
          <w:sz w:val="24"/>
          <w:szCs w:val="24"/>
          <w:lang w:val="ru-RU"/>
        </w:rPr>
        <w:t xml:space="preserve"> «</w:t>
      </w:r>
      <w:r w:rsidR="00EB5743" w:rsidRPr="00997B8D">
        <w:rPr>
          <w:b/>
          <w:sz w:val="24"/>
          <w:szCs w:val="24"/>
          <w:lang w:val="ru-RU"/>
        </w:rPr>
        <w:t>Подрядчик</w:t>
      </w:r>
      <w:r w:rsidR="00EB5743" w:rsidRPr="00997B8D">
        <w:rPr>
          <w:sz w:val="24"/>
          <w:szCs w:val="24"/>
          <w:lang w:val="ru-RU"/>
        </w:rPr>
        <w:t>»,</w:t>
      </w:r>
      <w:r w:rsidR="00EB5743" w:rsidRPr="00997B8D">
        <w:rPr>
          <w:sz w:val="24"/>
          <w:szCs w:val="24"/>
          <w:lang w:val="ru-RU"/>
        </w:rPr>
        <w:tab/>
      </w:r>
      <w:r w:rsidR="00AD416D" w:rsidRPr="00997B8D">
        <w:rPr>
          <w:sz w:val="24"/>
          <w:szCs w:val="24"/>
          <w:lang w:val="ru-RU"/>
        </w:rPr>
        <w:t xml:space="preserve"> </w:t>
      </w:r>
      <w:r w:rsidR="00EB5743" w:rsidRPr="00997B8D">
        <w:rPr>
          <w:sz w:val="24"/>
          <w:szCs w:val="24"/>
          <w:lang w:val="ru-RU"/>
        </w:rPr>
        <w:t>далее именуемыми «</w:t>
      </w:r>
      <w:r w:rsidR="00EB5743" w:rsidRPr="00997B8D">
        <w:rPr>
          <w:b/>
          <w:sz w:val="24"/>
          <w:szCs w:val="24"/>
          <w:lang w:val="ru-RU"/>
        </w:rPr>
        <w:t>Стороны</w:t>
      </w:r>
      <w:r w:rsidR="00EB5743" w:rsidRPr="00997B8D">
        <w:rPr>
          <w:sz w:val="24"/>
          <w:szCs w:val="24"/>
          <w:lang w:val="ru-RU"/>
        </w:rPr>
        <w:t>», и «</w:t>
      </w:r>
      <w:r w:rsidR="00EB5743" w:rsidRPr="00997B8D">
        <w:rPr>
          <w:b/>
          <w:sz w:val="24"/>
          <w:szCs w:val="24"/>
          <w:lang w:val="ru-RU"/>
        </w:rPr>
        <w:t>Сторона</w:t>
      </w:r>
      <w:r w:rsidR="00EB5743" w:rsidRPr="00997B8D">
        <w:rPr>
          <w:sz w:val="24"/>
          <w:szCs w:val="24"/>
          <w:lang w:val="ru-RU"/>
        </w:rPr>
        <w:t>» означает одну из них</w:t>
      </w:r>
      <w:r w:rsidR="00814153" w:rsidRPr="00997B8D">
        <w:rPr>
          <w:sz w:val="24"/>
          <w:szCs w:val="24"/>
          <w:lang w:val="ru-RU"/>
        </w:rPr>
        <w:t>,</w:t>
      </w:r>
      <w:r w:rsidR="00EB5743" w:rsidRPr="00997B8D">
        <w:rPr>
          <w:sz w:val="24"/>
          <w:szCs w:val="24"/>
          <w:lang w:val="ru-RU"/>
        </w:rPr>
        <w:tab/>
      </w:r>
      <w:r w:rsidR="008C3086" w:rsidRPr="00997B8D">
        <w:rPr>
          <w:sz w:val="24"/>
          <w:szCs w:val="24"/>
          <w:lang w:val="ru-RU"/>
        </w:rPr>
        <w:t xml:space="preserve"> </w:t>
      </w:r>
      <w:r w:rsidR="00EB5743" w:rsidRPr="00997B8D">
        <w:rPr>
          <w:sz w:val="24"/>
          <w:szCs w:val="24"/>
          <w:lang w:val="ru-RU"/>
        </w:rPr>
        <w:t xml:space="preserve">заключили настоящий </w:t>
      </w:r>
      <w:r w:rsidR="00814153" w:rsidRPr="00997B8D">
        <w:rPr>
          <w:sz w:val="24"/>
          <w:szCs w:val="24"/>
          <w:lang w:val="ru-RU"/>
        </w:rPr>
        <w:t>д</w:t>
      </w:r>
      <w:r w:rsidR="00EB5743" w:rsidRPr="00997B8D">
        <w:rPr>
          <w:sz w:val="24"/>
          <w:szCs w:val="24"/>
          <w:lang w:val="ru-RU"/>
        </w:rPr>
        <w:t xml:space="preserve">оговор </w:t>
      </w:r>
      <w:r w:rsidR="00BA33CB" w:rsidRPr="00997B8D">
        <w:rPr>
          <w:sz w:val="24"/>
          <w:szCs w:val="24"/>
          <w:lang w:val="ru-RU"/>
        </w:rPr>
        <w:t>подряда</w:t>
      </w:r>
      <w:r w:rsidRPr="00997B8D" w:rsidDel="0075793C">
        <w:rPr>
          <w:sz w:val="24"/>
          <w:szCs w:val="24"/>
          <w:lang w:val="ru-RU"/>
        </w:rPr>
        <w:t xml:space="preserve"> </w:t>
      </w:r>
      <w:r w:rsidR="00BA33CB" w:rsidRPr="00997B8D">
        <w:rPr>
          <w:sz w:val="24"/>
          <w:szCs w:val="24"/>
          <w:lang w:val="ru-RU"/>
        </w:rPr>
        <w:t>(далее –</w:t>
      </w:r>
      <w:r w:rsidR="001E1F65" w:rsidRPr="00997B8D">
        <w:rPr>
          <w:sz w:val="24"/>
          <w:szCs w:val="24"/>
          <w:lang w:val="ru-RU"/>
        </w:rPr>
        <w:t xml:space="preserve"> Договор</w:t>
      </w:r>
      <w:r w:rsidR="00BA33CB" w:rsidRPr="00997B8D">
        <w:rPr>
          <w:sz w:val="24"/>
          <w:szCs w:val="24"/>
          <w:lang w:val="ru-RU"/>
        </w:rPr>
        <w:t xml:space="preserve">) </w:t>
      </w:r>
      <w:r w:rsidR="00EB5743" w:rsidRPr="00997B8D">
        <w:rPr>
          <w:sz w:val="24"/>
          <w:szCs w:val="24"/>
          <w:lang w:val="ru-RU"/>
        </w:rPr>
        <w:t>о нижеследующем:</w:t>
      </w:r>
      <w:r w:rsidR="00EB5743" w:rsidRPr="00997B8D">
        <w:rPr>
          <w:sz w:val="24"/>
          <w:szCs w:val="24"/>
          <w:lang w:val="ru-RU"/>
        </w:rPr>
        <w:tab/>
      </w:r>
      <w:proofErr w:type="gramEnd"/>
    </w:p>
    <w:p w:rsidR="00EB5743" w:rsidRPr="00997B8D" w:rsidRDefault="00EB5743" w:rsidP="00213F44">
      <w:pPr>
        <w:pStyle w:val="1"/>
        <w:numPr>
          <w:ilvl w:val="0"/>
          <w:numId w:val="40"/>
        </w:numPr>
      </w:pPr>
      <w:bookmarkStart w:id="0" w:name="_Toc332296416"/>
      <w:r w:rsidRPr="00997B8D">
        <w:t>ТЕРМИНЫ И ТОЛКОВАНИЕ</w:t>
      </w:r>
      <w:bookmarkEnd w:id="0"/>
    </w:p>
    <w:p w:rsidR="00EB5743" w:rsidRPr="00997B8D" w:rsidRDefault="00EB5743" w:rsidP="007E09F6">
      <w:pPr>
        <w:pStyle w:val="20"/>
        <w:numPr>
          <w:ilvl w:val="1"/>
          <w:numId w:val="24"/>
        </w:numPr>
      </w:pPr>
      <w:bookmarkStart w:id="1" w:name="_Ref375053581"/>
      <w:r w:rsidRPr="00997B8D">
        <w:t>Если из контекста не следует иное, термины, употребленные в настоящем Договоре с заглавной буквы, имеют следующие значения:</w:t>
      </w:r>
      <w:bookmarkEnd w:id="1"/>
      <w:r w:rsidRPr="00997B8D">
        <w:tab/>
      </w:r>
    </w:p>
    <w:p w:rsidR="00EB5743" w:rsidRPr="00997B8D" w:rsidRDefault="00EB5743" w:rsidP="00A95C4E">
      <w:pPr>
        <w:pStyle w:val="210"/>
        <w:spacing w:before="0" w:after="0"/>
        <w:ind w:left="0"/>
        <w:rPr>
          <w:sz w:val="24"/>
          <w:szCs w:val="24"/>
          <w:lang w:val="ru-RU"/>
        </w:rPr>
      </w:pPr>
      <w:r w:rsidRPr="00997B8D">
        <w:rPr>
          <w:sz w:val="24"/>
          <w:szCs w:val="24"/>
          <w:lang w:val="ru-RU"/>
        </w:rPr>
        <w:t>«</w:t>
      </w:r>
      <w:r w:rsidR="00AC1FEB" w:rsidRPr="00997B8D">
        <w:rPr>
          <w:b/>
          <w:sz w:val="24"/>
          <w:szCs w:val="24"/>
          <w:lang w:val="ru-RU"/>
        </w:rPr>
        <w:t xml:space="preserve">Акт </w:t>
      </w:r>
      <w:r w:rsidR="00831FD0" w:rsidRPr="00997B8D">
        <w:rPr>
          <w:b/>
          <w:sz w:val="24"/>
          <w:szCs w:val="24"/>
          <w:lang w:val="ru-RU"/>
        </w:rPr>
        <w:t xml:space="preserve">о </w:t>
      </w:r>
      <w:r w:rsidRPr="00997B8D">
        <w:rPr>
          <w:b/>
          <w:sz w:val="24"/>
          <w:szCs w:val="24"/>
          <w:lang w:val="ru-RU"/>
        </w:rPr>
        <w:t>приемк</w:t>
      </w:r>
      <w:r w:rsidR="00831FD0" w:rsidRPr="00997B8D">
        <w:rPr>
          <w:b/>
          <w:sz w:val="24"/>
          <w:szCs w:val="24"/>
          <w:lang w:val="ru-RU"/>
        </w:rPr>
        <w:t>е</w:t>
      </w:r>
      <w:r w:rsidRPr="00997B8D">
        <w:rPr>
          <w:b/>
          <w:sz w:val="24"/>
          <w:szCs w:val="24"/>
          <w:lang w:val="ru-RU"/>
        </w:rPr>
        <w:t xml:space="preserve"> выполненных работ</w:t>
      </w:r>
      <w:r w:rsidRPr="00997B8D">
        <w:rPr>
          <w:sz w:val="24"/>
          <w:szCs w:val="24"/>
          <w:lang w:val="ru-RU"/>
        </w:rPr>
        <w:t>» или «</w:t>
      </w:r>
      <w:r w:rsidRPr="00997B8D">
        <w:rPr>
          <w:b/>
          <w:sz w:val="24"/>
          <w:szCs w:val="24"/>
          <w:lang w:val="ru-RU"/>
        </w:rPr>
        <w:t>КС-2</w:t>
      </w:r>
      <w:r w:rsidRPr="00997B8D">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w:t>
      </w:r>
      <w:r w:rsidR="00EC09D1" w:rsidRPr="00997B8D">
        <w:rPr>
          <w:sz w:val="24"/>
          <w:szCs w:val="24"/>
          <w:lang w:val="ru-RU"/>
        </w:rPr>
        <w:t>ый</w:t>
      </w:r>
      <w:r w:rsidRPr="00997B8D">
        <w:rPr>
          <w:sz w:val="24"/>
          <w:szCs w:val="24"/>
          <w:lang w:val="ru-RU"/>
        </w:rPr>
        <w:t xml:space="preserve"> Стороны используют для отражения объем</w:t>
      </w:r>
      <w:r w:rsidR="007858F0" w:rsidRPr="00997B8D">
        <w:rPr>
          <w:sz w:val="24"/>
          <w:szCs w:val="24"/>
          <w:lang w:val="ru-RU"/>
        </w:rPr>
        <w:t>ов</w:t>
      </w:r>
      <w:r w:rsidRPr="00997B8D">
        <w:rPr>
          <w:sz w:val="24"/>
          <w:szCs w:val="24"/>
          <w:lang w:val="ru-RU"/>
        </w:rPr>
        <w:t xml:space="preserve"> выполнен</w:t>
      </w:r>
      <w:r w:rsidR="007858F0" w:rsidRPr="00997B8D">
        <w:rPr>
          <w:sz w:val="24"/>
          <w:szCs w:val="24"/>
          <w:lang w:val="ru-RU"/>
        </w:rPr>
        <w:t>ных</w:t>
      </w:r>
      <w:r w:rsidRPr="00997B8D">
        <w:rPr>
          <w:sz w:val="24"/>
          <w:szCs w:val="24"/>
          <w:lang w:val="ru-RU"/>
        </w:rPr>
        <w:t xml:space="preserve"> </w:t>
      </w:r>
      <w:r w:rsidR="008C3086" w:rsidRPr="00997B8D">
        <w:rPr>
          <w:sz w:val="24"/>
          <w:szCs w:val="24"/>
          <w:lang w:val="ru-RU"/>
        </w:rPr>
        <w:t>Работ</w:t>
      </w:r>
      <w:r w:rsidRPr="00997B8D">
        <w:rPr>
          <w:sz w:val="24"/>
          <w:szCs w:val="24"/>
          <w:lang w:val="ru-RU"/>
        </w:rPr>
        <w:t xml:space="preserve"> и их стоимости </w:t>
      </w:r>
      <w:r w:rsidR="007858F0" w:rsidRPr="00997B8D">
        <w:rPr>
          <w:sz w:val="24"/>
          <w:szCs w:val="24"/>
          <w:lang w:val="ru-RU"/>
        </w:rPr>
        <w:t xml:space="preserve">за соответствующий период </w:t>
      </w:r>
      <w:r w:rsidR="00EC09D1" w:rsidRPr="00997B8D">
        <w:rPr>
          <w:sz w:val="24"/>
          <w:szCs w:val="24"/>
          <w:lang w:val="ru-RU"/>
        </w:rPr>
        <w:t xml:space="preserve">выполнения работ </w:t>
      </w:r>
      <w:r w:rsidRPr="00997B8D">
        <w:rPr>
          <w:sz w:val="24"/>
          <w:szCs w:val="24"/>
          <w:lang w:val="ru-RU"/>
        </w:rPr>
        <w:t>по Договору;</w:t>
      </w:r>
    </w:p>
    <w:p w:rsidR="00831FD0" w:rsidRPr="00997B8D" w:rsidRDefault="00831FD0">
      <w:pPr>
        <w:pStyle w:val="210"/>
        <w:spacing w:before="0" w:after="0"/>
        <w:ind w:left="0"/>
        <w:rPr>
          <w:sz w:val="24"/>
          <w:szCs w:val="24"/>
          <w:lang w:val="ru-RU"/>
        </w:rPr>
      </w:pPr>
      <w:r w:rsidRPr="00997B8D">
        <w:rPr>
          <w:sz w:val="24"/>
          <w:szCs w:val="24"/>
          <w:lang w:val="ru-RU"/>
        </w:rPr>
        <w:t>«</w:t>
      </w:r>
      <w:r w:rsidRPr="00997B8D">
        <w:rPr>
          <w:b/>
          <w:sz w:val="24"/>
          <w:szCs w:val="24"/>
          <w:lang w:val="ru-RU"/>
        </w:rPr>
        <w:t>Акт приемки Работ по Объекту»</w:t>
      </w:r>
      <w:r w:rsidRPr="00997B8D">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787298748" w:edGrp="everyone"/>
      <w:proofErr w:type="gramStart"/>
      <w:r w:rsidR="00DB44F8" w:rsidRPr="00997B8D">
        <w:rPr>
          <w:sz w:val="24"/>
          <w:szCs w:val="24"/>
          <w:lang w:val="ru-RU"/>
        </w:rPr>
        <w:t>Приложении</w:t>
      </w:r>
      <w:proofErr w:type="gramEnd"/>
      <w:r w:rsidR="00DB44F8" w:rsidRPr="00997B8D">
        <w:rPr>
          <w:sz w:val="24"/>
          <w:szCs w:val="24"/>
          <w:lang w:val="ru-RU"/>
        </w:rPr>
        <w:t xml:space="preserve"> </w:t>
      </w:r>
      <w:r w:rsidR="001B758E">
        <w:rPr>
          <w:sz w:val="24"/>
          <w:szCs w:val="24"/>
          <w:lang w:val="ru-RU"/>
        </w:rPr>
        <w:t>4</w:t>
      </w:r>
      <w:r w:rsidR="00A36C4F" w:rsidRPr="00997B8D">
        <w:rPr>
          <w:sz w:val="24"/>
          <w:szCs w:val="24"/>
          <w:lang w:val="ru-RU"/>
        </w:rPr>
        <w:t xml:space="preserve"> </w:t>
      </w:r>
      <w:permEnd w:id="787298748"/>
      <w:r w:rsidRPr="00997B8D">
        <w:rPr>
          <w:sz w:val="24"/>
          <w:szCs w:val="24"/>
          <w:lang w:val="ru-RU"/>
        </w:rPr>
        <w:t>к настоящему Договору</w:t>
      </w:r>
      <w:r w:rsidR="00B247E2" w:rsidRPr="00997B8D">
        <w:rPr>
          <w:sz w:val="24"/>
          <w:szCs w:val="24"/>
          <w:lang w:val="ru-RU"/>
        </w:rPr>
        <w:t>;</w:t>
      </w:r>
    </w:p>
    <w:p w:rsidR="00EE6B1E" w:rsidRPr="00997B8D" w:rsidRDefault="00AB432F">
      <w:pPr>
        <w:pStyle w:val="210"/>
        <w:spacing w:before="0" w:after="0"/>
        <w:ind w:left="0"/>
        <w:rPr>
          <w:sz w:val="24"/>
          <w:szCs w:val="24"/>
          <w:lang w:val="ru-RU"/>
        </w:rPr>
      </w:pPr>
      <w:r w:rsidRPr="00997B8D">
        <w:rPr>
          <w:sz w:val="24"/>
          <w:szCs w:val="24"/>
          <w:lang w:val="ru-RU"/>
        </w:rPr>
        <w:t>«</w:t>
      </w:r>
      <w:r w:rsidR="00EE6B1E" w:rsidRPr="00997B8D">
        <w:rPr>
          <w:b/>
          <w:sz w:val="24"/>
          <w:szCs w:val="24"/>
          <w:lang w:val="ru-RU"/>
        </w:rPr>
        <w:t>А</w:t>
      </w:r>
      <w:r w:rsidRPr="00997B8D">
        <w:rPr>
          <w:b/>
          <w:sz w:val="24"/>
          <w:szCs w:val="24"/>
          <w:lang w:val="ru-RU"/>
        </w:rPr>
        <w:t>кт</w:t>
      </w:r>
      <w:r w:rsidR="00EE6B1E" w:rsidRPr="00997B8D">
        <w:rPr>
          <w:b/>
          <w:sz w:val="24"/>
          <w:szCs w:val="24"/>
          <w:lang w:val="ru-RU"/>
        </w:rPr>
        <w:t xml:space="preserve"> </w:t>
      </w:r>
      <w:r w:rsidR="009F7663" w:rsidRPr="00997B8D">
        <w:rPr>
          <w:b/>
          <w:sz w:val="24"/>
          <w:szCs w:val="24"/>
          <w:lang w:val="ru-RU"/>
        </w:rPr>
        <w:t>сдачи-</w:t>
      </w:r>
      <w:r w:rsidR="00EE6B1E" w:rsidRPr="00997B8D">
        <w:rPr>
          <w:b/>
          <w:sz w:val="24"/>
          <w:szCs w:val="24"/>
          <w:lang w:val="ru-RU"/>
        </w:rPr>
        <w:t>приемк</w:t>
      </w:r>
      <w:r w:rsidRPr="00997B8D">
        <w:rPr>
          <w:b/>
          <w:sz w:val="24"/>
          <w:szCs w:val="24"/>
          <w:lang w:val="ru-RU"/>
        </w:rPr>
        <w:t>и</w:t>
      </w:r>
      <w:r w:rsidR="009F7663" w:rsidRPr="00997B8D">
        <w:rPr>
          <w:b/>
          <w:sz w:val="24"/>
          <w:szCs w:val="24"/>
          <w:lang w:val="ru-RU"/>
        </w:rPr>
        <w:t xml:space="preserve"> </w:t>
      </w:r>
      <w:r w:rsidR="00AB69F0" w:rsidRPr="00997B8D">
        <w:rPr>
          <w:b/>
          <w:sz w:val="24"/>
          <w:szCs w:val="24"/>
          <w:lang w:val="ru-RU"/>
        </w:rPr>
        <w:t xml:space="preserve">проектных </w:t>
      </w:r>
      <w:r w:rsidR="009F7663" w:rsidRPr="00997B8D">
        <w:rPr>
          <w:b/>
          <w:sz w:val="24"/>
          <w:szCs w:val="24"/>
          <w:lang w:val="ru-RU"/>
        </w:rPr>
        <w:t>работ</w:t>
      </w:r>
      <w:r w:rsidRPr="00997B8D">
        <w:rPr>
          <w:sz w:val="24"/>
          <w:szCs w:val="24"/>
          <w:lang w:val="ru-RU"/>
        </w:rPr>
        <w:t xml:space="preserve">» - означает документ, подтверждающий принятие </w:t>
      </w:r>
      <w:r w:rsidR="00812E5E" w:rsidRPr="00997B8D">
        <w:rPr>
          <w:sz w:val="24"/>
          <w:szCs w:val="24"/>
          <w:lang w:val="ru-RU"/>
        </w:rPr>
        <w:t>Заказчиком Работ по разработке проектной документации в</w:t>
      </w:r>
      <w:r w:rsidRPr="00997B8D">
        <w:rPr>
          <w:sz w:val="24"/>
          <w:szCs w:val="24"/>
          <w:lang w:val="ru-RU"/>
        </w:rPr>
        <w:t xml:space="preserve"> полном объеме, подписываемый Сторонами по форме, приведенной в </w:t>
      </w:r>
      <w:permStart w:id="1060989046" w:edGrp="everyone"/>
      <w:proofErr w:type="gramStart"/>
      <w:r w:rsidRPr="00997B8D">
        <w:rPr>
          <w:sz w:val="24"/>
          <w:szCs w:val="24"/>
          <w:lang w:val="ru-RU"/>
        </w:rPr>
        <w:t>Приложении</w:t>
      </w:r>
      <w:proofErr w:type="gramEnd"/>
      <w:r w:rsidRPr="00997B8D">
        <w:rPr>
          <w:sz w:val="24"/>
          <w:szCs w:val="24"/>
          <w:lang w:val="ru-RU"/>
        </w:rPr>
        <w:t xml:space="preserve"> </w:t>
      </w:r>
      <w:r w:rsidR="001B758E">
        <w:rPr>
          <w:sz w:val="24"/>
          <w:szCs w:val="24"/>
          <w:lang w:val="ru-RU"/>
        </w:rPr>
        <w:t>8</w:t>
      </w:r>
      <w:r w:rsidRPr="00997B8D">
        <w:rPr>
          <w:sz w:val="24"/>
          <w:szCs w:val="24"/>
          <w:lang w:val="ru-RU"/>
        </w:rPr>
        <w:t xml:space="preserve"> </w:t>
      </w:r>
      <w:permEnd w:id="1060989046"/>
      <w:r w:rsidRPr="00997B8D">
        <w:rPr>
          <w:sz w:val="24"/>
          <w:szCs w:val="24"/>
          <w:lang w:val="ru-RU"/>
        </w:rPr>
        <w:t>к настоящему Договору</w:t>
      </w:r>
      <w:r w:rsidR="00812E5E" w:rsidRPr="00997B8D">
        <w:rPr>
          <w:sz w:val="24"/>
          <w:szCs w:val="24"/>
          <w:lang w:val="ru-RU"/>
        </w:rPr>
        <w:t>;</w:t>
      </w:r>
    </w:p>
    <w:p w:rsidR="00076D3D" w:rsidRPr="00997B8D" w:rsidRDefault="00076D3D">
      <w:pPr>
        <w:pStyle w:val="210"/>
        <w:spacing w:before="0" w:after="0"/>
        <w:ind w:left="0"/>
        <w:rPr>
          <w:sz w:val="24"/>
          <w:szCs w:val="24"/>
          <w:lang w:val="ru-RU"/>
        </w:rPr>
      </w:pPr>
      <w:r w:rsidRPr="00997B8D">
        <w:rPr>
          <w:sz w:val="24"/>
          <w:szCs w:val="24"/>
          <w:lang w:val="ru-RU"/>
        </w:rPr>
        <w:t>«</w:t>
      </w:r>
      <w:r w:rsidRPr="00997B8D">
        <w:rPr>
          <w:b/>
          <w:sz w:val="24"/>
          <w:szCs w:val="24"/>
          <w:lang w:val="ru-RU"/>
        </w:rPr>
        <w:t>Государственные органы</w:t>
      </w:r>
      <w:r w:rsidRPr="00997B8D">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EB5743" w:rsidRPr="00997B8D" w:rsidRDefault="006F23C4">
      <w:pPr>
        <w:pStyle w:val="210"/>
        <w:spacing w:before="0" w:after="0"/>
        <w:ind w:left="0"/>
        <w:rPr>
          <w:sz w:val="24"/>
          <w:szCs w:val="24"/>
          <w:lang w:val="ru-RU"/>
        </w:rPr>
      </w:pPr>
      <w:r w:rsidRPr="00997B8D">
        <w:rPr>
          <w:sz w:val="24"/>
          <w:szCs w:val="24"/>
          <w:lang w:val="ru-RU"/>
        </w:rPr>
        <w:t>«</w:t>
      </w:r>
      <w:r w:rsidR="00EB5743" w:rsidRPr="00997B8D">
        <w:rPr>
          <w:b/>
          <w:sz w:val="24"/>
          <w:szCs w:val="24"/>
          <w:lang w:val="ru-RU"/>
        </w:rPr>
        <w:t>Дефектная ведомость</w:t>
      </w:r>
      <w:r w:rsidR="00EB5743" w:rsidRPr="00997B8D">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997B8D">
        <w:rPr>
          <w:sz w:val="24"/>
          <w:szCs w:val="24"/>
          <w:lang w:val="ru-RU"/>
        </w:rPr>
        <w:t>Р</w:t>
      </w:r>
      <w:r w:rsidR="00EB5743" w:rsidRPr="00997B8D">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997B8D">
        <w:rPr>
          <w:sz w:val="24"/>
          <w:szCs w:val="24"/>
          <w:lang w:val="ru-RU"/>
        </w:rPr>
        <w:t xml:space="preserve">по назначению </w:t>
      </w:r>
      <w:r w:rsidR="00EB5743" w:rsidRPr="00997B8D">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Законодательство</w:t>
      </w:r>
      <w:r w:rsidRPr="00997B8D">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Исполнительная документация</w:t>
      </w:r>
      <w:r w:rsidRPr="00997B8D">
        <w:rPr>
          <w:sz w:val="24"/>
          <w:szCs w:val="24"/>
          <w:lang w:val="ru-RU"/>
        </w:rPr>
        <w:t xml:space="preserve">» означает комплект исполнительных чертежей, отражающих выполненные </w:t>
      </w:r>
      <w:r w:rsidR="000C6C7D" w:rsidRPr="00997B8D">
        <w:rPr>
          <w:sz w:val="24"/>
          <w:szCs w:val="24"/>
          <w:lang w:val="ru-RU"/>
        </w:rPr>
        <w:t>Работы</w:t>
      </w:r>
      <w:r w:rsidRPr="00997B8D">
        <w:rPr>
          <w:sz w:val="24"/>
          <w:szCs w:val="24"/>
          <w:lang w:val="ru-RU"/>
        </w:rPr>
        <w:t xml:space="preserve"> в полном объеме в соответствии с фактически выполненными Подрядчиком </w:t>
      </w:r>
      <w:r w:rsidR="000C6C7D" w:rsidRPr="00997B8D">
        <w:rPr>
          <w:sz w:val="24"/>
          <w:szCs w:val="24"/>
          <w:lang w:val="ru-RU"/>
        </w:rPr>
        <w:t>Работами</w:t>
      </w:r>
      <w:r w:rsidRPr="00997B8D">
        <w:rPr>
          <w:sz w:val="24"/>
          <w:szCs w:val="24"/>
          <w:lang w:val="ru-RU"/>
        </w:rPr>
        <w:t>; сертификаты, паспорта и другие документы, удостоверяющие качество Материалов</w:t>
      </w:r>
      <w:r w:rsidR="00814153" w:rsidRPr="00997B8D">
        <w:rPr>
          <w:sz w:val="24"/>
          <w:szCs w:val="24"/>
          <w:lang w:val="ru-RU"/>
        </w:rPr>
        <w:t xml:space="preserve">, </w:t>
      </w:r>
      <w:permStart w:id="110250158" w:edGrp="everyone"/>
      <w:r w:rsidRPr="00997B8D">
        <w:rPr>
          <w:sz w:val="24"/>
          <w:szCs w:val="24"/>
          <w:lang w:val="ru-RU"/>
        </w:rPr>
        <w:t xml:space="preserve"> </w:t>
      </w:r>
      <w:permEnd w:id="110250158"/>
      <w:r w:rsidRPr="00997B8D">
        <w:rPr>
          <w:sz w:val="24"/>
          <w:szCs w:val="24"/>
          <w:lang w:val="ru-RU"/>
        </w:rPr>
        <w:t xml:space="preserve">конструкций и деталей, использованных при производстве </w:t>
      </w:r>
      <w:r w:rsidR="000C6C7D" w:rsidRPr="00997B8D">
        <w:rPr>
          <w:sz w:val="24"/>
          <w:szCs w:val="24"/>
          <w:lang w:val="ru-RU"/>
        </w:rPr>
        <w:t>Работ</w:t>
      </w:r>
      <w:r w:rsidRPr="00997B8D">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Исходные данные</w:t>
      </w:r>
      <w:r w:rsidRPr="00997B8D">
        <w:rPr>
          <w:sz w:val="24"/>
          <w:szCs w:val="24"/>
          <w:lang w:val="ru-RU"/>
        </w:rPr>
        <w:t xml:space="preserve">» означает </w:t>
      </w:r>
      <w:r w:rsidR="00492D9F" w:rsidRPr="00997B8D">
        <w:rPr>
          <w:sz w:val="24"/>
          <w:szCs w:val="24"/>
          <w:lang w:val="ru-RU"/>
        </w:rPr>
        <w:t xml:space="preserve">весь объем </w:t>
      </w:r>
      <w:r w:rsidRPr="00997B8D">
        <w:rPr>
          <w:sz w:val="24"/>
          <w:szCs w:val="24"/>
          <w:lang w:val="ru-RU"/>
        </w:rPr>
        <w:t>исходны</w:t>
      </w:r>
      <w:r w:rsidR="00492D9F" w:rsidRPr="00997B8D">
        <w:rPr>
          <w:sz w:val="24"/>
          <w:szCs w:val="24"/>
          <w:lang w:val="ru-RU"/>
        </w:rPr>
        <w:t>х</w:t>
      </w:r>
      <w:r w:rsidRPr="00997B8D">
        <w:rPr>
          <w:sz w:val="24"/>
          <w:szCs w:val="24"/>
          <w:lang w:val="ru-RU"/>
        </w:rPr>
        <w:t xml:space="preserve"> данны</w:t>
      </w:r>
      <w:r w:rsidR="00492D9F" w:rsidRPr="00997B8D">
        <w:rPr>
          <w:sz w:val="24"/>
          <w:szCs w:val="24"/>
          <w:lang w:val="ru-RU"/>
        </w:rPr>
        <w:t>х, необходимых для выполнения Работ</w:t>
      </w:r>
      <w:r w:rsidR="00FE58F2" w:rsidRPr="00997B8D">
        <w:rPr>
          <w:sz w:val="24"/>
          <w:szCs w:val="24"/>
          <w:lang w:val="ru-RU"/>
        </w:rPr>
        <w:t xml:space="preserve"> по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Материалы</w:t>
      </w:r>
      <w:r w:rsidRPr="00997B8D">
        <w:rPr>
          <w:sz w:val="24"/>
          <w:szCs w:val="24"/>
          <w:lang w:val="ru-RU"/>
        </w:rPr>
        <w:t>» означает материалы и изделия всех видов, которые используются или которые предполагается использовать при выполнении Работ</w:t>
      </w:r>
      <w:r w:rsidR="00FE6061" w:rsidRPr="00997B8D">
        <w:rPr>
          <w:sz w:val="24"/>
          <w:szCs w:val="24"/>
          <w:lang w:val="ru-RU"/>
        </w:rPr>
        <w:t xml:space="preserve"> по </w:t>
      </w:r>
      <w:r w:rsidR="003E6E28" w:rsidRPr="00997B8D">
        <w:rPr>
          <w:sz w:val="24"/>
          <w:szCs w:val="24"/>
          <w:lang w:val="ru-RU"/>
        </w:rPr>
        <w:t xml:space="preserve">настоящему </w:t>
      </w:r>
      <w:r w:rsidR="00FE6061" w:rsidRPr="00997B8D">
        <w:rPr>
          <w:sz w:val="24"/>
          <w:szCs w:val="24"/>
          <w:lang w:val="ru-RU"/>
        </w:rPr>
        <w:t>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НДС</w:t>
      </w:r>
      <w:r w:rsidRPr="00997B8D">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97B8D">
        <w:rPr>
          <w:sz w:val="24"/>
          <w:szCs w:val="24"/>
          <w:lang w:val="ru-RU"/>
        </w:rPr>
        <w:tab/>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Недостатки</w:t>
      </w:r>
      <w:r w:rsidRPr="00997B8D">
        <w:rPr>
          <w:sz w:val="24"/>
          <w:szCs w:val="24"/>
          <w:lang w:val="ru-RU"/>
        </w:rPr>
        <w:t>» или «</w:t>
      </w:r>
      <w:r w:rsidRPr="00997B8D">
        <w:rPr>
          <w:b/>
          <w:sz w:val="24"/>
          <w:szCs w:val="24"/>
          <w:lang w:val="ru-RU"/>
        </w:rPr>
        <w:t>Дефекты</w:t>
      </w:r>
      <w:r w:rsidRPr="00997B8D">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997B8D">
        <w:rPr>
          <w:b/>
          <w:sz w:val="24"/>
          <w:szCs w:val="24"/>
          <w:lang w:val="ru-RU"/>
        </w:rPr>
        <w:t>Недостаток</w:t>
      </w:r>
      <w:r w:rsidRPr="00997B8D">
        <w:rPr>
          <w:sz w:val="24"/>
          <w:szCs w:val="24"/>
          <w:lang w:val="ru-RU"/>
        </w:rPr>
        <w:t>» или «</w:t>
      </w:r>
      <w:r w:rsidRPr="00997B8D">
        <w:rPr>
          <w:b/>
          <w:sz w:val="24"/>
          <w:szCs w:val="24"/>
          <w:lang w:val="ru-RU"/>
        </w:rPr>
        <w:t>Дефект</w:t>
      </w:r>
      <w:r w:rsidRPr="00997B8D">
        <w:rPr>
          <w:sz w:val="24"/>
          <w:szCs w:val="24"/>
          <w:lang w:val="ru-RU"/>
        </w:rPr>
        <w:t>» означает любой из них;</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Обстоятельства непреодолимой силы</w:t>
      </w:r>
      <w:r w:rsidRPr="00997B8D">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997B8D" w:rsidRDefault="00121216">
      <w:pPr>
        <w:pStyle w:val="210"/>
        <w:spacing w:before="0" w:after="0"/>
        <w:ind w:left="0"/>
        <w:rPr>
          <w:sz w:val="24"/>
          <w:szCs w:val="24"/>
          <w:lang w:val="ru-RU"/>
        </w:rPr>
      </w:pPr>
      <w:permStart w:id="216545033" w:edGrp="everyone"/>
      <w:r w:rsidRPr="00997B8D">
        <w:rPr>
          <w:sz w:val="24"/>
          <w:szCs w:val="24"/>
          <w:lang w:val="ru-RU"/>
        </w:rPr>
        <w:t>«</w:t>
      </w:r>
      <w:r w:rsidRPr="00997B8D">
        <w:rPr>
          <w:b/>
          <w:sz w:val="24"/>
          <w:szCs w:val="24"/>
          <w:lang w:val="ru-RU"/>
        </w:rPr>
        <w:t>Объект</w:t>
      </w:r>
      <w:r w:rsidRPr="00997B8D">
        <w:rPr>
          <w:sz w:val="24"/>
          <w:szCs w:val="24"/>
          <w:lang w:val="ru-RU"/>
        </w:rPr>
        <w:t>» означает</w:t>
      </w:r>
      <w:r w:rsidR="00B735E7" w:rsidRPr="00997B8D">
        <w:rPr>
          <w:sz w:val="24"/>
          <w:szCs w:val="24"/>
          <w:lang w:val="ru-RU"/>
        </w:rPr>
        <w:t xml:space="preserve"> </w:t>
      </w:r>
      <w:r w:rsidR="001046EB" w:rsidRPr="001046EB">
        <w:rPr>
          <w:bCs/>
          <w:sz w:val="24"/>
          <w:szCs w:val="24"/>
          <w:lang w:val="ru-RU"/>
        </w:rPr>
        <w:t xml:space="preserve">подземная часть здания </w:t>
      </w:r>
      <w:r w:rsidR="001046EB" w:rsidRPr="001046EB">
        <w:rPr>
          <w:sz w:val="24"/>
          <w:szCs w:val="24"/>
          <w:lang w:val="ru-RU"/>
        </w:rPr>
        <w:t xml:space="preserve"> Центра городского развития ИЦ «</w:t>
      </w:r>
      <w:proofErr w:type="spellStart"/>
      <w:r w:rsidR="001046EB" w:rsidRPr="001046EB">
        <w:rPr>
          <w:sz w:val="24"/>
          <w:szCs w:val="24"/>
          <w:lang w:val="ru-RU"/>
        </w:rPr>
        <w:t>Сколково</w:t>
      </w:r>
      <w:proofErr w:type="spellEnd"/>
      <w:r w:rsidR="001046EB" w:rsidRPr="001046EB">
        <w:rPr>
          <w:sz w:val="24"/>
          <w:szCs w:val="24"/>
          <w:lang w:val="ru-RU"/>
        </w:rPr>
        <w:t>»</w:t>
      </w:r>
      <w:r w:rsidR="006D59A7" w:rsidRPr="001046EB">
        <w:rPr>
          <w:sz w:val="24"/>
          <w:szCs w:val="24"/>
          <w:lang w:val="ru-RU"/>
        </w:rPr>
        <w:t xml:space="preserve">, </w:t>
      </w:r>
      <w:r w:rsidR="00492D9F" w:rsidRPr="00997B8D">
        <w:rPr>
          <w:sz w:val="24"/>
          <w:szCs w:val="24"/>
          <w:lang w:val="ru-RU"/>
        </w:rPr>
        <w:t xml:space="preserve">кадастровый номер </w:t>
      </w:r>
      <w:r w:rsidR="00A93CF0" w:rsidRPr="00A93CF0">
        <w:rPr>
          <w:sz w:val="24"/>
          <w:szCs w:val="24"/>
          <w:lang w:val="ru-RU"/>
        </w:rPr>
        <w:t>77:15:0020109:101</w:t>
      </w:r>
      <w:r w:rsidR="00492D9F" w:rsidRPr="00997B8D">
        <w:rPr>
          <w:sz w:val="24"/>
          <w:szCs w:val="24"/>
          <w:lang w:val="ru-RU"/>
        </w:rPr>
        <w:t xml:space="preserve">, </w:t>
      </w:r>
      <w:r w:rsidR="006D59A7" w:rsidRPr="00997B8D">
        <w:rPr>
          <w:sz w:val="24"/>
          <w:szCs w:val="24"/>
          <w:lang w:val="ru-RU"/>
        </w:rPr>
        <w:t>расположенн</w:t>
      </w:r>
      <w:r w:rsidR="008609B8" w:rsidRPr="00997B8D">
        <w:rPr>
          <w:sz w:val="24"/>
          <w:szCs w:val="24"/>
          <w:lang w:val="ru-RU"/>
        </w:rPr>
        <w:t>ый</w:t>
      </w:r>
      <w:r w:rsidR="006D59A7" w:rsidRPr="00997B8D">
        <w:rPr>
          <w:sz w:val="24"/>
          <w:szCs w:val="24"/>
          <w:lang w:val="ru-RU"/>
        </w:rPr>
        <w:t xml:space="preserve"> на территории инновационного центра «</w:t>
      </w:r>
      <w:proofErr w:type="spellStart"/>
      <w:r w:rsidR="006D59A7" w:rsidRPr="00997B8D">
        <w:rPr>
          <w:sz w:val="24"/>
          <w:szCs w:val="24"/>
          <w:lang w:val="ru-RU"/>
        </w:rPr>
        <w:t>Сколково</w:t>
      </w:r>
      <w:proofErr w:type="spellEnd"/>
      <w:r w:rsidR="006D59A7" w:rsidRPr="00997B8D">
        <w:rPr>
          <w:sz w:val="24"/>
          <w:szCs w:val="24"/>
          <w:lang w:val="ru-RU"/>
        </w:rPr>
        <w:t xml:space="preserve">» по адресу: </w:t>
      </w:r>
      <w:r w:rsidR="00A93CF0" w:rsidRPr="00A93CF0">
        <w:rPr>
          <w:sz w:val="24"/>
          <w:szCs w:val="24"/>
          <w:lang w:val="ru-RU"/>
        </w:rPr>
        <w:t>город Москва, территория ИЦ «</w:t>
      </w:r>
      <w:proofErr w:type="spellStart"/>
      <w:r w:rsidR="00A93CF0" w:rsidRPr="00A93CF0">
        <w:rPr>
          <w:sz w:val="24"/>
          <w:szCs w:val="24"/>
          <w:lang w:val="ru-RU"/>
        </w:rPr>
        <w:t>Сколково</w:t>
      </w:r>
      <w:proofErr w:type="spellEnd"/>
      <w:r w:rsidR="00A93CF0" w:rsidRPr="00A93CF0">
        <w:rPr>
          <w:sz w:val="24"/>
          <w:szCs w:val="24"/>
          <w:lang w:val="ru-RU"/>
        </w:rPr>
        <w:t>», ул. Малевича д. 1.</w:t>
      </w:r>
      <w:r w:rsidR="008F7D47" w:rsidRPr="00997B8D">
        <w:rPr>
          <w:sz w:val="24"/>
          <w:szCs w:val="24"/>
          <w:lang w:val="ru-RU"/>
        </w:rPr>
        <w:t xml:space="preserve">, описание </w:t>
      </w:r>
      <w:r w:rsidR="009D7760" w:rsidRPr="00997B8D">
        <w:rPr>
          <w:sz w:val="24"/>
          <w:szCs w:val="24"/>
          <w:lang w:val="ru-RU"/>
        </w:rPr>
        <w:t xml:space="preserve">(план) </w:t>
      </w:r>
      <w:r w:rsidR="008F7D47" w:rsidRPr="00997B8D">
        <w:rPr>
          <w:sz w:val="24"/>
          <w:szCs w:val="24"/>
          <w:lang w:val="ru-RU"/>
        </w:rPr>
        <w:t xml:space="preserve">которого содержится в </w:t>
      </w:r>
      <w:r w:rsidR="00DB44F8" w:rsidRPr="00997B8D">
        <w:rPr>
          <w:sz w:val="24"/>
          <w:szCs w:val="24"/>
          <w:lang w:val="ru-RU"/>
        </w:rPr>
        <w:t xml:space="preserve">Приложении </w:t>
      </w:r>
      <w:r w:rsidR="00A36C4F" w:rsidRPr="00997B8D">
        <w:rPr>
          <w:sz w:val="24"/>
          <w:szCs w:val="24"/>
          <w:lang w:val="ru-RU"/>
        </w:rPr>
        <w:t xml:space="preserve">1 </w:t>
      </w:r>
      <w:r w:rsidR="008F7D47" w:rsidRPr="00997B8D">
        <w:rPr>
          <w:sz w:val="24"/>
          <w:szCs w:val="24"/>
          <w:lang w:val="ru-RU"/>
        </w:rPr>
        <w:t>к настоящему Договору</w:t>
      </w:r>
      <w:r w:rsidR="00F9460D" w:rsidRPr="00997B8D">
        <w:rPr>
          <w:sz w:val="24"/>
          <w:szCs w:val="24"/>
          <w:lang w:val="ru-RU"/>
        </w:rPr>
        <w:t>;</w:t>
      </w:r>
    </w:p>
    <w:permEnd w:id="216545033"/>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Представитель подрядчика</w:t>
      </w:r>
      <w:r w:rsidRPr="00997B8D">
        <w:rPr>
          <w:sz w:val="24"/>
          <w:szCs w:val="24"/>
          <w:lang w:val="ru-RU"/>
        </w:rPr>
        <w:t xml:space="preserve">» имеет значение, указанное в </w:t>
      </w:r>
      <w:r w:rsidR="00492D9F" w:rsidRPr="00997B8D">
        <w:rPr>
          <w:sz w:val="24"/>
          <w:szCs w:val="24"/>
          <w:lang w:val="ru-RU"/>
        </w:rPr>
        <w:t xml:space="preserve">пункте </w:t>
      </w:r>
      <w:r w:rsidR="002746D7" w:rsidRPr="00997B8D">
        <w:rPr>
          <w:sz w:val="24"/>
          <w:szCs w:val="24"/>
          <w:lang w:val="ru-RU"/>
        </w:rPr>
        <w:fldChar w:fldCharType="begin"/>
      </w:r>
      <w:r w:rsidR="00FF2D1E" w:rsidRPr="00997B8D">
        <w:rPr>
          <w:sz w:val="24"/>
          <w:szCs w:val="24"/>
          <w:lang w:val="ru-RU"/>
        </w:rPr>
        <w:instrText xml:space="preserve"> REF _Ref323032502 \r \h </w:instrText>
      </w:r>
      <w:r w:rsidR="00DC68E6" w:rsidRPr="00997B8D">
        <w:rPr>
          <w:sz w:val="24"/>
          <w:szCs w:val="24"/>
          <w:lang w:val="ru-RU"/>
        </w:rPr>
        <w:instrText xml:space="preserve"> \* MERGEFORMAT </w:instrText>
      </w:r>
      <w:r w:rsidR="002746D7" w:rsidRPr="00997B8D">
        <w:rPr>
          <w:sz w:val="24"/>
          <w:szCs w:val="24"/>
          <w:lang w:val="ru-RU"/>
        </w:rPr>
      </w:r>
      <w:r w:rsidR="002746D7" w:rsidRPr="00997B8D">
        <w:rPr>
          <w:sz w:val="24"/>
          <w:szCs w:val="24"/>
          <w:lang w:val="ru-RU"/>
        </w:rPr>
        <w:fldChar w:fldCharType="separate"/>
      </w:r>
      <w:r w:rsidR="00B7051E">
        <w:rPr>
          <w:sz w:val="24"/>
          <w:szCs w:val="24"/>
          <w:lang w:val="ru-RU"/>
        </w:rPr>
        <w:t>7.4.4</w:t>
      </w:r>
      <w:r w:rsidR="002746D7" w:rsidRPr="00997B8D">
        <w:rPr>
          <w:sz w:val="24"/>
          <w:szCs w:val="24"/>
          <w:lang w:val="ru-RU"/>
        </w:rPr>
        <w:fldChar w:fldCharType="end"/>
      </w:r>
      <w:r w:rsidR="00FF2D1E" w:rsidRPr="00997B8D">
        <w:rPr>
          <w:sz w:val="24"/>
          <w:szCs w:val="24"/>
          <w:lang w:val="ru-RU"/>
        </w:rPr>
        <w:t xml:space="preserve"> </w:t>
      </w:r>
      <w:r w:rsidRPr="00997B8D">
        <w:rPr>
          <w:sz w:val="24"/>
          <w:szCs w:val="24"/>
          <w:lang w:val="ru-RU"/>
        </w:rPr>
        <w:t>настоящего Договора;</w:t>
      </w:r>
    </w:p>
    <w:p w:rsidR="008207A6" w:rsidRPr="00997B8D" w:rsidRDefault="008207A6">
      <w:pPr>
        <w:pStyle w:val="210"/>
        <w:spacing w:before="0" w:after="0"/>
        <w:ind w:left="0"/>
        <w:rPr>
          <w:sz w:val="24"/>
          <w:szCs w:val="24"/>
          <w:lang w:val="ru-RU"/>
        </w:rPr>
      </w:pPr>
      <w:r w:rsidRPr="00997B8D">
        <w:rPr>
          <w:sz w:val="24"/>
          <w:szCs w:val="24"/>
          <w:lang w:val="ru-RU"/>
        </w:rPr>
        <w:t>«</w:t>
      </w:r>
      <w:r w:rsidRPr="00997B8D">
        <w:rPr>
          <w:b/>
          <w:sz w:val="24"/>
          <w:szCs w:val="24"/>
          <w:lang w:val="ru-RU"/>
        </w:rPr>
        <w:t>Проектная документация</w:t>
      </w:r>
      <w:r w:rsidRPr="00997B8D">
        <w:rPr>
          <w:sz w:val="24"/>
          <w:szCs w:val="24"/>
          <w:lang w:val="ru-RU"/>
        </w:rPr>
        <w:t xml:space="preserve">» означает документацию </w:t>
      </w:r>
      <w:permStart w:id="534401460" w:edGrp="everyone"/>
      <w:r w:rsidR="00A93CF0">
        <w:rPr>
          <w:sz w:val="24"/>
          <w:szCs w:val="24"/>
          <w:lang w:val="ru-RU"/>
        </w:rPr>
        <w:t>П</w:t>
      </w:r>
      <w:r w:rsidR="00A93CF0" w:rsidRPr="00A93CF0">
        <w:rPr>
          <w:sz w:val="24"/>
          <w:szCs w:val="24"/>
          <w:lang w:val="ru-RU"/>
        </w:rPr>
        <w:t>роектно-сметн</w:t>
      </w:r>
      <w:r w:rsidR="00A93CF0">
        <w:rPr>
          <w:sz w:val="24"/>
          <w:szCs w:val="24"/>
          <w:lang w:val="ru-RU"/>
        </w:rPr>
        <w:t>ая</w:t>
      </w:r>
      <w:r w:rsidR="00A93CF0" w:rsidRPr="00A93CF0">
        <w:rPr>
          <w:sz w:val="24"/>
          <w:szCs w:val="24"/>
          <w:lang w:val="ru-RU"/>
        </w:rPr>
        <w:t xml:space="preserve"> документаци</w:t>
      </w:r>
      <w:r w:rsidR="00A93CF0">
        <w:rPr>
          <w:sz w:val="24"/>
          <w:szCs w:val="24"/>
          <w:lang w:val="ru-RU"/>
        </w:rPr>
        <w:t>я</w:t>
      </w:r>
      <w:r w:rsidR="00A93CF0" w:rsidRPr="00A93CF0">
        <w:rPr>
          <w:sz w:val="24"/>
          <w:szCs w:val="24"/>
          <w:lang w:val="ru-RU"/>
        </w:rPr>
        <w:t xml:space="preserve"> постоянного </w:t>
      </w:r>
      <w:proofErr w:type="spellStart"/>
      <w:r w:rsidR="00A93CF0" w:rsidRPr="00A93CF0">
        <w:rPr>
          <w:sz w:val="24"/>
          <w:szCs w:val="24"/>
          <w:lang w:val="ru-RU"/>
        </w:rPr>
        <w:t>пристенного</w:t>
      </w:r>
      <w:proofErr w:type="spellEnd"/>
      <w:r w:rsidR="00A93CF0" w:rsidRPr="00A93CF0">
        <w:rPr>
          <w:sz w:val="24"/>
          <w:szCs w:val="24"/>
          <w:lang w:val="ru-RU"/>
        </w:rPr>
        <w:t xml:space="preserve"> дренажа подземной части здания, ориентировочной длинны 170м., с использованием насосных станций подъема собранных грунтовых вод</w:t>
      </w:r>
      <w:r w:rsidR="009F6472" w:rsidRPr="00997B8D">
        <w:rPr>
          <w:sz w:val="24"/>
          <w:szCs w:val="24"/>
          <w:lang w:val="ru-RU"/>
        </w:rPr>
        <w:t xml:space="preserve"> </w:t>
      </w:r>
      <w:permEnd w:id="534401460"/>
      <w:r w:rsidRPr="00997B8D">
        <w:rPr>
          <w:sz w:val="24"/>
          <w:szCs w:val="24"/>
          <w:lang w:val="ru-RU"/>
        </w:rPr>
        <w:t xml:space="preserve">в отношении Объекта, </w:t>
      </w:r>
      <w:proofErr w:type="gramStart"/>
      <w:r w:rsidRPr="00997B8D">
        <w:rPr>
          <w:sz w:val="24"/>
          <w:szCs w:val="24"/>
          <w:lang w:val="ru-RU"/>
        </w:rPr>
        <w:t>разрабатываемую</w:t>
      </w:r>
      <w:proofErr w:type="gramEnd"/>
      <w:r w:rsidRPr="00997B8D">
        <w:rPr>
          <w:sz w:val="24"/>
          <w:szCs w:val="24"/>
          <w:lang w:val="ru-RU"/>
        </w:rPr>
        <w:t xml:space="preserve"> Подрядчиком;</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Работы</w:t>
      </w:r>
      <w:r w:rsidRPr="00997B8D">
        <w:rPr>
          <w:sz w:val="24"/>
          <w:szCs w:val="24"/>
          <w:lang w:val="ru-RU"/>
        </w:rPr>
        <w:t xml:space="preserve">» означает </w:t>
      </w:r>
      <w:r w:rsidR="008C3086" w:rsidRPr="00997B8D">
        <w:rPr>
          <w:sz w:val="24"/>
          <w:szCs w:val="24"/>
          <w:lang w:val="ru-RU"/>
        </w:rPr>
        <w:t xml:space="preserve">весь объем Работ по настоящему </w:t>
      </w:r>
      <w:r w:rsidR="00FC10CC" w:rsidRPr="00997B8D">
        <w:rPr>
          <w:sz w:val="24"/>
          <w:szCs w:val="24"/>
          <w:lang w:val="ru-RU"/>
        </w:rPr>
        <w:t>Д</w:t>
      </w:r>
      <w:r w:rsidR="008C3086" w:rsidRPr="00997B8D">
        <w:rPr>
          <w:sz w:val="24"/>
          <w:szCs w:val="24"/>
          <w:lang w:val="ru-RU"/>
        </w:rPr>
        <w:t xml:space="preserve">оговору, в соответствии с </w:t>
      </w:r>
      <w:r w:rsidR="00492D9F" w:rsidRPr="00997B8D">
        <w:rPr>
          <w:sz w:val="24"/>
          <w:szCs w:val="24"/>
          <w:lang w:val="ru-RU"/>
        </w:rPr>
        <w:t>пунктом</w:t>
      </w:r>
      <w:r w:rsidR="008C3086" w:rsidRPr="00997B8D">
        <w:rPr>
          <w:sz w:val="24"/>
          <w:szCs w:val="24"/>
          <w:lang w:val="ru-RU"/>
        </w:rPr>
        <w:t xml:space="preserve"> </w:t>
      </w:r>
      <w:r w:rsidR="008C3086" w:rsidRPr="00997B8D">
        <w:rPr>
          <w:sz w:val="24"/>
          <w:szCs w:val="24"/>
          <w:lang w:val="ru-RU"/>
        </w:rPr>
        <w:fldChar w:fldCharType="begin"/>
      </w:r>
      <w:r w:rsidR="008C3086" w:rsidRPr="00997B8D">
        <w:rPr>
          <w:sz w:val="24"/>
          <w:szCs w:val="24"/>
          <w:lang w:val="ru-RU"/>
        </w:rPr>
        <w:instrText xml:space="preserve"> REF _Ref364423161 \r \h </w:instrText>
      </w:r>
      <w:r w:rsidR="00DB4DD9" w:rsidRPr="00997B8D">
        <w:rPr>
          <w:sz w:val="24"/>
          <w:szCs w:val="24"/>
          <w:lang w:val="ru-RU"/>
        </w:rPr>
        <w:instrText xml:space="preserve"> \* MERGEFORMAT </w:instrText>
      </w:r>
      <w:r w:rsidR="008C3086" w:rsidRPr="00997B8D">
        <w:rPr>
          <w:sz w:val="24"/>
          <w:szCs w:val="24"/>
          <w:lang w:val="ru-RU"/>
        </w:rPr>
      </w:r>
      <w:r w:rsidR="008C3086" w:rsidRPr="00997B8D">
        <w:rPr>
          <w:sz w:val="24"/>
          <w:szCs w:val="24"/>
          <w:lang w:val="ru-RU"/>
        </w:rPr>
        <w:fldChar w:fldCharType="separate"/>
      </w:r>
      <w:r w:rsidR="00B7051E">
        <w:rPr>
          <w:sz w:val="24"/>
          <w:szCs w:val="24"/>
          <w:lang w:val="ru-RU"/>
        </w:rPr>
        <w:t>2.2</w:t>
      </w:r>
      <w:r w:rsidR="008C3086" w:rsidRPr="00997B8D">
        <w:rPr>
          <w:sz w:val="24"/>
          <w:szCs w:val="24"/>
          <w:lang w:val="ru-RU"/>
        </w:rPr>
        <w:fldChar w:fldCharType="end"/>
      </w:r>
      <w:r w:rsidR="008C3086" w:rsidRPr="00997B8D">
        <w:rPr>
          <w:sz w:val="24"/>
          <w:szCs w:val="24"/>
          <w:lang w:val="ru-RU"/>
        </w:rPr>
        <w:t xml:space="preserve"> настоящего Договора, описание которых содержится в </w:t>
      </w:r>
      <w:r w:rsidR="00FE6061" w:rsidRPr="00997B8D">
        <w:rPr>
          <w:sz w:val="24"/>
          <w:szCs w:val="24"/>
          <w:lang w:val="ru-RU"/>
        </w:rPr>
        <w:t>Техническом задании</w:t>
      </w:r>
      <w:r w:rsidR="00A36C4F" w:rsidRPr="00997B8D">
        <w:rPr>
          <w:sz w:val="24"/>
          <w:szCs w:val="24"/>
          <w:lang w:val="ru-RU"/>
        </w:rPr>
        <w:t xml:space="preserve">, приведенном в </w:t>
      </w:r>
      <w:permStart w:id="1022040897" w:edGrp="everyone"/>
      <w:proofErr w:type="gramStart"/>
      <w:r w:rsidR="00A36C4F" w:rsidRPr="00997B8D">
        <w:rPr>
          <w:sz w:val="24"/>
          <w:szCs w:val="24"/>
          <w:lang w:val="ru-RU"/>
        </w:rPr>
        <w:t>Приложении</w:t>
      </w:r>
      <w:proofErr w:type="gramEnd"/>
      <w:r w:rsidR="00A36C4F" w:rsidRPr="00997B8D">
        <w:rPr>
          <w:sz w:val="24"/>
          <w:szCs w:val="24"/>
          <w:lang w:val="ru-RU"/>
        </w:rPr>
        <w:t xml:space="preserve"> </w:t>
      </w:r>
      <w:r w:rsidR="00B4676E">
        <w:rPr>
          <w:sz w:val="24"/>
          <w:szCs w:val="24"/>
          <w:lang w:val="ru-RU"/>
        </w:rPr>
        <w:t>2</w:t>
      </w:r>
      <w:r w:rsidR="00A36C4F" w:rsidRPr="00997B8D">
        <w:rPr>
          <w:sz w:val="24"/>
          <w:szCs w:val="24"/>
          <w:lang w:val="ru-RU"/>
        </w:rPr>
        <w:t xml:space="preserve"> </w:t>
      </w:r>
      <w:permEnd w:id="1022040897"/>
      <w:r w:rsidR="00A36C4F" w:rsidRPr="00997B8D">
        <w:rPr>
          <w:sz w:val="24"/>
          <w:szCs w:val="24"/>
          <w:lang w:val="ru-RU"/>
        </w:rPr>
        <w:t>к настоящему Договору</w:t>
      </w:r>
      <w:r w:rsidRPr="00997B8D">
        <w:rPr>
          <w:sz w:val="24"/>
          <w:szCs w:val="24"/>
          <w:lang w:val="ru-RU"/>
        </w:rPr>
        <w:t>;</w:t>
      </w:r>
    </w:p>
    <w:p w:rsidR="00A012AD" w:rsidRPr="00997B8D" w:rsidRDefault="00A012AD" w:rsidP="00A012AD">
      <w:pPr>
        <w:pStyle w:val="210"/>
        <w:spacing w:before="0" w:after="0"/>
        <w:ind w:left="0"/>
        <w:rPr>
          <w:lang w:val="ru-RU"/>
        </w:rPr>
      </w:pPr>
      <w:r w:rsidRPr="00997B8D">
        <w:rPr>
          <w:lang w:val="ru-RU"/>
        </w:rPr>
        <w:t>«</w:t>
      </w:r>
      <w:permStart w:id="1581724727" w:edGrp="everyone"/>
      <w:r w:rsidRPr="00997B8D">
        <w:rPr>
          <w:b/>
          <w:sz w:val="24"/>
          <w:szCs w:val="24"/>
          <w:lang w:val="ru-RU"/>
        </w:rPr>
        <w:t>Р</w:t>
      </w:r>
      <w:r w:rsidR="008207A6" w:rsidRPr="00997B8D">
        <w:rPr>
          <w:b/>
          <w:sz w:val="24"/>
          <w:szCs w:val="24"/>
          <w:lang w:val="ru-RU"/>
        </w:rPr>
        <w:t>азработк</w:t>
      </w:r>
      <w:r w:rsidR="00A261C4" w:rsidRPr="00997B8D">
        <w:rPr>
          <w:b/>
          <w:sz w:val="24"/>
          <w:szCs w:val="24"/>
          <w:lang w:val="ru-RU"/>
        </w:rPr>
        <w:t>а</w:t>
      </w:r>
      <w:r w:rsidR="008207A6" w:rsidRPr="00997B8D">
        <w:rPr>
          <w:b/>
          <w:sz w:val="24"/>
          <w:szCs w:val="24"/>
          <w:lang w:val="ru-RU"/>
        </w:rPr>
        <w:t xml:space="preserve"> проектной документации</w:t>
      </w:r>
      <w:r w:rsidRPr="00997B8D">
        <w:rPr>
          <w:lang w:val="ru-RU"/>
        </w:rPr>
        <w:t xml:space="preserve">» </w:t>
      </w:r>
      <w:r w:rsidR="0055458A" w:rsidRPr="00997B8D">
        <w:rPr>
          <w:lang w:val="ru-RU"/>
        </w:rPr>
        <w:t>или «</w:t>
      </w:r>
      <w:r w:rsidR="0055458A" w:rsidRPr="00997B8D">
        <w:rPr>
          <w:b/>
          <w:sz w:val="24"/>
          <w:szCs w:val="24"/>
          <w:lang w:val="ru-RU"/>
        </w:rPr>
        <w:t>Проектные работы</w:t>
      </w:r>
      <w:r w:rsidR="0055458A" w:rsidRPr="00997B8D">
        <w:rPr>
          <w:lang w:val="ru-RU"/>
        </w:rPr>
        <w:t xml:space="preserve">» </w:t>
      </w:r>
      <w:r w:rsidRPr="00997B8D">
        <w:rPr>
          <w:sz w:val="24"/>
          <w:szCs w:val="24"/>
          <w:lang w:val="ru-RU"/>
        </w:rPr>
        <w:t>означает разработк</w:t>
      </w:r>
      <w:r w:rsidR="008207A6" w:rsidRPr="00997B8D">
        <w:rPr>
          <w:sz w:val="24"/>
          <w:szCs w:val="24"/>
          <w:lang w:val="ru-RU"/>
        </w:rPr>
        <w:t>у Подрядчиком</w:t>
      </w:r>
      <w:r w:rsidRPr="00997B8D">
        <w:rPr>
          <w:sz w:val="24"/>
          <w:szCs w:val="24"/>
          <w:lang w:val="ru-RU"/>
        </w:rPr>
        <w:t xml:space="preserve"> </w:t>
      </w:r>
      <w:r w:rsidR="008207A6" w:rsidRPr="00997B8D">
        <w:rPr>
          <w:sz w:val="24"/>
          <w:szCs w:val="24"/>
          <w:lang w:val="ru-RU"/>
        </w:rPr>
        <w:t>П</w:t>
      </w:r>
      <w:r w:rsidRPr="00997B8D">
        <w:rPr>
          <w:sz w:val="24"/>
          <w:szCs w:val="24"/>
          <w:lang w:val="ru-RU"/>
        </w:rPr>
        <w:t>роектной документации</w:t>
      </w:r>
      <w:r w:rsidR="00814153" w:rsidRPr="00997B8D">
        <w:rPr>
          <w:sz w:val="24"/>
          <w:szCs w:val="24"/>
          <w:lang w:val="ru-RU"/>
        </w:rPr>
        <w:t xml:space="preserve">/ </w:t>
      </w:r>
      <w:r w:rsidR="0078066F" w:rsidRPr="00997B8D">
        <w:rPr>
          <w:sz w:val="24"/>
          <w:szCs w:val="24"/>
          <w:lang w:val="ru-RU"/>
        </w:rPr>
        <w:t xml:space="preserve">Работы </w:t>
      </w:r>
      <w:r w:rsidRPr="00997B8D">
        <w:rPr>
          <w:sz w:val="24"/>
          <w:szCs w:val="24"/>
          <w:lang w:val="ru-RU"/>
        </w:rPr>
        <w:t xml:space="preserve">указанные в п. </w:t>
      </w:r>
      <w:r w:rsidR="002627F7" w:rsidRPr="00997B8D">
        <w:rPr>
          <w:sz w:val="24"/>
          <w:szCs w:val="24"/>
          <w:lang w:val="ru-RU"/>
        </w:rPr>
        <w:fldChar w:fldCharType="begin"/>
      </w:r>
      <w:r w:rsidR="002627F7" w:rsidRPr="00997B8D">
        <w:rPr>
          <w:sz w:val="24"/>
          <w:szCs w:val="24"/>
          <w:lang w:val="ru-RU"/>
        </w:rPr>
        <w:instrText xml:space="preserve"> REF _Ref375133657 \r \h </w:instrText>
      </w:r>
      <w:r w:rsidR="00BF3B6B" w:rsidRPr="00997B8D">
        <w:rPr>
          <w:sz w:val="24"/>
          <w:szCs w:val="24"/>
          <w:lang w:val="ru-RU"/>
        </w:rPr>
        <w:instrText xml:space="preserve"> \* MERGEFORMAT </w:instrText>
      </w:r>
      <w:r w:rsidR="002627F7" w:rsidRPr="00997B8D">
        <w:rPr>
          <w:sz w:val="24"/>
          <w:szCs w:val="24"/>
          <w:lang w:val="ru-RU"/>
        </w:rPr>
      </w:r>
      <w:r w:rsidR="002627F7" w:rsidRPr="00997B8D">
        <w:rPr>
          <w:sz w:val="24"/>
          <w:szCs w:val="24"/>
          <w:lang w:val="ru-RU"/>
        </w:rPr>
        <w:fldChar w:fldCharType="separate"/>
      </w:r>
      <w:r w:rsidR="00B7051E">
        <w:rPr>
          <w:sz w:val="24"/>
          <w:szCs w:val="24"/>
          <w:lang w:val="ru-RU"/>
        </w:rPr>
        <w:t>2.2.</w:t>
      </w:r>
      <w:r w:rsidR="002627F7" w:rsidRPr="00997B8D">
        <w:rPr>
          <w:sz w:val="24"/>
          <w:szCs w:val="24"/>
          <w:lang w:val="ru-RU"/>
        </w:rPr>
        <w:fldChar w:fldCharType="end"/>
      </w:r>
      <w:r w:rsidR="00B44E5A">
        <w:rPr>
          <w:sz w:val="24"/>
          <w:szCs w:val="24"/>
          <w:lang w:val="ru-RU"/>
        </w:rPr>
        <w:t>2</w:t>
      </w:r>
      <w:r w:rsidRPr="00997B8D">
        <w:rPr>
          <w:sz w:val="24"/>
          <w:szCs w:val="24"/>
          <w:lang w:val="ru-RU"/>
        </w:rPr>
        <w:t xml:space="preserve"> настоящего Договора;</w:t>
      </w:r>
    </w:p>
    <w:permEnd w:id="1581724727"/>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Расчет стоимости работ</w:t>
      </w:r>
      <w:r w:rsidRPr="00997B8D">
        <w:rPr>
          <w:sz w:val="24"/>
          <w:szCs w:val="24"/>
          <w:lang w:val="ru-RU"/>
        </w:rPr>
        <w:t xml:space="preserve">» означает расчет стоимости Работ по состоянию на дату </w:t>
      </w:r>
      <w:r w:rsidR="0074034F" w:rsidRPr="00997B8D">
        <w:rPr>
          <w:sz w:val="24"/>
          <w:szCs w:val="24"/>
          <w:lang w:val="ru-RU"/>
        </w:rPr>
        <w:t xml:space="preserve">подписания </w:t>
      </w:r>
      <w:r w:rsidRPr="00997B8D">
        <w:rPr>
          <w:sz w:val="24"/>
          <w:szCs w:val="24"/>
          <w:lang w:val="ru-RU"/>
        </w:rPr>
        <w:t xml:space="preserve">настоящего Договора, приведенный в </w:t>
      </w:r>
      <w:permStart w:id="1812600395" w:edGrp="everyone"/>
      <w:proofErr w:type="gramStart"/>
      <w:r w:rsidR="0004446D" w:rsidRPr="00997B8D">
        <w:rPr>
          <w:sz w:val="24"/>
          <w:szCs w:val="24"/>
          <w:lang w:val="ru-RU"/>
        </w:rPr>
        <w:t>Приложении</w:t>
      </w:r>
      <w:proofErr w:type="gramEnd"/>
      <w:r w:rsidR="0004446D" w:rsidRPr="00997B8D">
        <w:rPr>
          <w:sz w:val="24"/>
          <w:szCs w:val="24"/>
          <w:lang w:val="ru-RU"/>
        </w:rPr>
        <w:t xml:space="preserve"> </w:t>
      </w:r>
      <w:r w:rsidR="00B4676E">
        <w:rPr>
          <w:sz w:val="24"/>
          <w:szCs w:val="24"/>
          <w:lang w:val="ru-RU"/>
        </w:rPr>
        <w:t>3</w:t>
      </w:r>
      <w:r w:rsidRPr="00997B8D">
        <w:rPr>
          <w:sz w:val="24"/>
          <w:szCs w:val="24"/>
          <w:lang w:val="ru-RU"/>
        </w:rPr>
        <w:t xml:space="preserve"> </w:t>
      </w:r>
      <w:permEnd w:id="1812600395"/>
      <w:r w:rsidRPr="00997B8D">
        <w:rPr>
          <w:sz w:val="24"/>
          <w:szCs w:val="24"/>
          <w:lang w:val="ru-RU"/>
        </w:rPr>
        <w:t>к настоящему Договору;</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Совещания</w:t>
      </w:r>
      <w:r w:rsidRPr="00997B8D">
        <w:rPr>
          <w:sz w:val="24"/>
          <w:szCs w:val="24"/>
          <w:lang w:val="ru-RU"/>
        </w:rPr>
        <w:t xml:space="preserve">» имеет значение, установленное </w:t>
      </w:r>
      <w:permStart w:id="2125533337" w:edGrp="everyone"/>
      <w:r w:rsidRPr="00997B8D">
        <w:rPr>
          <w:sz w:val="24"/>
          <w:szCs w:val="24"/>
          <w:lang w:val="ru-RU"/>
        </w:rPr>
        <w:t xml:space="preserve">в </w:t>
      </w:r>
      <w:r w:rsidR="0004446D" w:rsidRPr="00997B8D">
        <w:rPr>
          <w:sz w:val="24"/>
          <w:szCs w:val="24"/>
          <w:lang w:val="ru-RU"/>
        </w:rPr>
        <w:t xml:space="preserve">Приложении </w:t>
      </w:r>
      <w:r w:rsidR="00B4676E">
        <w:rPr>
          <w:sz w:val="24"/>
          <w:szCs w:val="24"/>
          <w:lang w:val="ru-RU"/>
        </w:rPr>
        <w:t>7</w:t>
      </w:r>
      <w:r w:rsidR="00A36C4F" w:rsidRPr="00997B8D">
        <w:rPr>
          <w:sz w:val="24"/>
          <w:szCs w:val="24"/>
          <w:lang w:val="ru-RU"/>
        </w:rPr>
        <w:t xml:space="preserve"> </w:t>
      </w:r>
      <w:permEnd w:id="2125533337"/>
      <w:r w:rsidR="00A36C4F" w:rsidRPr="00997B8D">
        <w:rPr>
          <w:sz w:val="24"/>
          <w:szCs w:val="24"/>
          <w:lang w:val="ru-RU"/>
        </w:rPr>
        <w:t>к настоящему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Справка о стоимости выполненных работ</w:t>
      </w:r>
      <w:r w:rsidR="0028415C" w:rsidRPr="00997B8D">
        <w:rPr>
          <w:b/>
          <w:sz w:val="24"/>
          <w:szCs w:val="24"/>
          <w:lang w:val="ru-RU"/>
        </w:rPr>
        <w:t xml:space="preserve"> и затрат</w:t>
      </w:r>
      <w:r w:rsidRPr="00997B8D">
        <w:rPr>
          <w:sz w:val="24"/>
          <w:szCs w:val="24"/>
          <w:lang w:val="ru-RU"/>
        </w:rPr>
        <w:t>» или «</w:t>
      </w:r>
      <w:r w:rsidRPr="00997B8D">
        <w:rPr>
          <w:b/>
          <w:sz w:val="24"/>
          <w:szCs w:val="24"/>
          <w:lang w:val="ru-RU"/>
        </w:rPr>
        <w:t>КС-3</w:t>
      </w:r>
      <w:r w:rsidRPr="00997B8D">
        <w:rPr>
          <w:sz w:val="24"/>
          <w:szCs w:val="24"/>
          <w:lang w:val="ru-RU"/>
        </w:rPr>
        <w:t xml:space="preserve">» означает </w:t>
      </w:r>
      <w:r w:rsidRPr="00997B8D">
        <w:rPr>
          <w:sz w:val="24"/>
          <w:szCs w:val="24"/>
        </w:rPr>
        <w:t>c</w:t>
      </w:r>
      <w:r w:rsidRPr="00997B8D">
        <w:rPr>
          <w:sz w:val="24"/>
          <w:szCs w:val="24"/>
          <w:lang w:val="ru-RU"/>
        </w:rPr>
        <w:t>правку о стоимости выполненных работ</w:t>
      </w:r>
      <w:r w:rsidR="0028415C" w:rsidRPr="00997B8D">
        <w:rPr>
          <w:sz w:val="24"/>
          <w:szCs w:val="24"/>
          <w:lang w:val="ru-RU"/>
        </w:rPr>
        <w:t xml:space="preserve"> и затрат</w:t>
      </w:r>
      <w:r w:rsidRPr="00997B8D">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которую Стороны используют для отражения стоимости выполненных </w:t>
      </w:r>
      <w:r w:rsidR="00492D9F" w:rsidRPr="00997B8D">
        <w:rPr>
          <w:sz w:val="24"/>
          <w:szCs w:val="24"/>
          <w:lang w:val="ru-RU"/>
        </w:rPr>
        <w:t>Р</w:t>
      </w:r>
      <w:r w:rsidRPr="00997B8D">
        <w:rPr>
          <w:sz w:val="24"/>
          <w:szCs w:val="24"/>
          <w:lang w:val="ru-RU"/>
        </w:rPr>
        <w:t>абот;</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Стандарты</w:t>
      </w:r>
      <w:r w:rsidRPr="00997B8D">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Технические регламенты</w:t>
      </w:r>
      <w:r w:rsidRPr="00997B8D">
        <w:rPr>
          <w:sz w:val="24"/>
          <w:szCs w:val="24"/>
          <w:lang w:val="ru-RU"/>
        </w:rPr>
        <w:t xml:space="preserve">» означает документы, применяемые в соответствии с Федеральным законом от </w:t>
      </w:r>
      <w:r w:rsidR="0004446D" w:rsidRPr="00997B8D">
        <w:rPr>
          <w:sz w:val="24"/>
          <w:szCs w:val="24"/>
          <w:lang w:val="ru-RU"/>
        </w:rPr>
        <w:t>«</w:t>
      </w:r>
      <w:r w:rsidRPr="00997B8D">
        <w:rPr>
          <w:sz w:val="24"/>
          <w:szCs w:val="24"/>
          <w:lang w:val="ru-RU"/>
        </w:rPr>
        <w:t>27</w:t>
      </w:r>
      <w:r w:rsidR="0004446D" w:rsidRPr="00997B8D">
        <w:rPr>
          <w:sz w:val="24"/>
          <w:szCs w:val="24"/>
          <w:lang w:val="ru-RU"/>
        </w:rPr>
        <w:t>»</w:t>
      </w:r>
      <w:r w:rsidRPr="00997B8D">
        <w:rPr>
          <w:sz w:val="24"/>
          <w:szCs w:val="24"/>
          <w:lang w:val="ru-RU"/>
        </w:rPr>
        <w:t xml:space="preserve"> декабря 2002 г. </w:t>
      </w:r>
      <w:r w:rsidR="00E03C0A" w:rsidRPr="00997B8D">
        <w:rPr>
          <w:sz w:val="24"/>
          <w:szCs w:val="24"/>
          <w:lang w:val="ru-RU"/>
        </w:rPr>
        <w:t>№</w:t>
      </w:r>
      <w:r w:rsidRPr="00997B8D">
        <w:rPr>
          <w:sz w:val="24"/>
          <w:szCs w:val="24"/>
          <w:lang w:val="ru-RU"/>
        </w:rPr>
        <w:t xml:space="preserve"> 184-ФЗ «О техническом регулировании» и Федеральным законом от </w:t>
      </w:r>
      <w:r w:rsidR="0004446D" w:rsidRPr="00997B8D">
        <w:rPr>
          <w:sz w:val="24"/>
          <w:szCs w:val="24"/>
          <w:lang w:val="ru-RU"/>
        </w:rPr>
        <w:t>«</w:t>
      </w:r>
      <w:r w:rsidRPr="00997B8D">
        <w:rPr>
          <w:sz w:val="24"/>
          <w:szCs w:val="24"/>
          <w:lang w:val="ru-RU"/>
        </w:rPr>
        <w:t>28</w:t>
      </w:r>
      <w:r w:rsidR="0004446D" w:rsidRPr="00997B8D">
        <w:rPr>
          <w:sz w:val="24"/>
          <w:szCs w:val="24"/>
          <w:lang w:val="ru-RU"/>
        </w:rPr>
        <w:t>»</w:t>
      </w:r>
      <w:r w:rsidRPr="00997B8D">
        <w:rPr>
          <w:sz w:val="24"/>
          <w:szCs w:val="24"/>
          <w:lang w:val="ru-RU"/>
        </w:rPr>
        <w:t xml:space="preserve"> сентября 2010 г</w:t>
      </w:r>
      <w:r w:rsidR="00E03C0A" w:rsidRPr="00997B8D">
        <w:rPr>
          <w:sz w:val="24"/>
          <w:szCs w:val="24"/>
          <w:lang w:val="ru-RU"/>
        </w:rPr>
        <w:t>ода</w:t>
      </w:r>
      <w:r w:rsidRPr="00997B8D">
        <w:rPr>
          <w:sz w:val="24"/>
          <w:szCs w:val="24"/>
          <w:lang w:val="ru-RU"/>
        </w:rPr>
        <w:t xml:space="preserve"> </w:t>
      </w:r>
      <w:r w:rsidR="00E03C0A" w:rsidRPr="00997B8D">
        <w:rPr>
          <w:sz w:val="24"/>
          <w:szCs w:val="24"/>
          <w:lang w:val="ru-RU"/>
        </w:rPr>
        <w:t>№</w:t>
      </w:r>
      <w:r w:rsidRPr="00997B8D">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Указания заказчика</w:t>
      </w:r>
      <w:r w:rsidRPr="00997B8D">
        <w:rPr>
          <w:sz w:val="24"/>
          <w:szCs w:val="24"/>
          <w:lang w:val="ru-RU"/>
        </w:rPr>
        <w:t xml:space="preserve">» имеет значение, установленное </w:t>
      </w:r>
      <w:r w:rsidR="00A36C4F" w:rsidRPr="00997B8D">
        <w:rPr>
          <w:sz w:val="24"/>
          <w:szCs w:val="24"/>
          <w:lang w:val="ru-RU"/>
        </w:rPr>
        <w:t xml:space="preserve">в </w:t>
      </w:r>
      <w:permStart w:id="488708351" w:edGrp="everyone"/>
      <w:proofErr w:type="gramStart"/>
      <w:r w:rsidR="00A36C4F" w:rsidRPr="00997B8D">
        <w:rPr>
          <w:sz w:val="24"/>
          <w:szCs w:val="24"/>
          <w:lang w:val="ru-RU"/>
        </w:rPr>
        <w:t>Приложении</w:t>
      </w:r>
      <w:proofErr w:type="gramEnd"/>
      <w:r w:rsidR="00A36C4F" w:rsidRPr="00997B8D">
        <w:rPr>
          <w:sz w:val="24"/>
          <w:szCs w:val="24"/>
          <w:lang w:val="ru-RU"/>
        </w:rPr>
        <w:t xml:space="preserve"> </w:t>
      </w:r>
      <w:r w:rsidR="00B4676E">
        <w:rPr>
          <w:sz w:val="24"/>
          <w:szCs w:val="24"/>
          <w:lang w:val="ru-RU"/>
        </w:rPr>
        <w:t>7</w:t>
      </w:r>
      <w:r w:rsidR="00A36C4F" w:rsidRPr="00997B8D">
        <w:rPr>
          <w:sz w:val="24"/>
          <w:szCs w:val="24"/>
          <w:lang w:val="ru-RU"/>
        </w:rPr>
        <w:t xml:space="preserve"> </w:t>
      </w:r>
      <w:permEnd w:id="488708351"/>
      <w:r w:rsidR="00A36C4F" w:rsidRPr="00997B8D">
        <w:rPr>
          <w:sz w:val="24"/>
          <w:szCs w:val="24"/>
          <w:lang w:val="ru-RU"/>
        </w:rPr>
        <w:t>к настоящему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Управляющая компания</w:t>
      </w:r>
      <w:r w:rsidRPr="00997B8D">
        <w:rPr>
          <w:sz w:val="24"/>
          <w:szCs w:val="24"/>
          <w:lang w:val="ru-RU"/>
        </w:rPr>
        <w:t>» или «</w:t>
      </w:r>
      <w:r w:rsidRPr="00997B8D">
        <w:rPr>
          <w:b/>
          <w:sz w:val="24"/>
          <w:szCs w:val="24"/>
          <w:lang w:val="ru-RU"/>
        </w:rPr>
        <w:t>Фонд</w:t>
      </w:r>
      <w:r w:rsidRPr="00997B8D">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Цена договора</w:t>
      </w:r>
      <w:r w:rsidRPr="00997B8D">
        <w:rPr>
          <w:sz w:val="24"/>
          <w:szCs w:val="24"/>
          <w:lang w:val="ru-RU"/>
        </w:rPr>
        <w:t xml:space="preserve">» имеет значение, указанное в </w:t>
      </w:r>
      <w:r w:rsidR="00492D9F" w:rsidRPr="00997B8D">
        <w:rPr>
          <w:sz w:val="24"/>
          <w:szCs w:val="24"/>
          <w:lang w:val="ru-RU"/>
        </w:rPr>
        <w:t xml:space="preserve">пункте </w:t>
      </w:r>
      <w:r w:rsidR="00BA1474" w:rsidRPr="00997B8D">
        <w:rPr>
          <w:sz w:val="24"/>
          <w:szCs w:val="24"/>
        </w:rPr>
        <w:fldChar w:fldCharType="begin"/>
      </w:r>
      <w:r w:rsidR="00BA1474" w:rsidRPr="00997B8D">
        <w:rPr>
          <w:sz w:val="24"/>
          <w:szCs w:val="24"/>
          <w:lang w:val="ru-RU"/>
        </w:rPr>
        <w:instrText xml:space="preserve"> REF _Ref378701624 \r \h </w:instrText>
      </w:r>
      <w:r w:rsidR="00BF3B6B" w:rsidRPr="00997B8D">
        <w:rPr>
          <w:sz w:val="24"/>
          <w:szCs w:val="24"/>
          <w:lang w:val="ru-RU"/>
        </w:rPr>
        <w:instrText xml:space="preserve"> \* </w:instrText>
      </w:r>
      <w:r w:rsidR="00BF3B6B" w:rsidRPr="00997B8D">
        <w:rPr>
          <w:sz w:val="24"/>
          <w:szCs w:val="24"/>
        </w:rPr>
        <w:instrText>MERGEFORMAT</w:instrText>
      </w:r>
      <w:r w:rsidR="00BF3B6B" w:rsidRPr="00997B8D">
        <w:rPr>
          <w:sz w:val="24"/>
          <w:szCs w:val="24"/>
          <w:lang w:val="ru-RU"/>
        </w:rPr>
        <w:instrText xml:space="preserve"> </w:instrText>
      </w:r>
      <w:r w:rsidR="00BA1474" w:rsidRPr="00997B8D">
        <w:rPr>
          <w:sz w:val="24"/>
          <w:szCs w:val="24"/>
        </w:rPr>
      </w:r>
      <w:r w:rsidR="00BA1474" w:rsidRPr="00997B8D">
        <w:rPr>
          <w:sz w:val="24"/>
          <w:szCs w:val="24"/>
        </w:rPr>
        <w:fldChar w:fldCharType="separate"/>
      </w:r>
      <w:r w:rsidR="00B7051E">
        <w:rPr>
          <w:sz w:val="24"/>
          <w:szCs w:val="24"/>
          <w:lang w:val="ru-RU"/>
        </w:rPr>
        <w:t>5.1.3</w:t>
      </w:r>
      <w:r w:rsidR="00BA1474" w:rsidRPr="00997B8D">
        <w:rPr>
          <w:sz w:val="24"/>
          <w:szCs w:val="24"/>
        </w:rPr>
        <w:fldChar w:fldCharType="end"/>
      </w:r>
      <w:r w:rsidR="00273EC4" w:rsidRPr="00997B8D">
        <w:rPr>
          <w:sz w:val="24"/>
          <w:szCs w:val="24"/>
          <w:lang w:val="ru-RU"/>
        </w:rPr>
        <w:t xml:space="preserve"> </w:t>
      </w:r>
      <w:r w:rsidRPr="00997B8D">
        <w:rPr>
          <w:sz w:val="24"/>
          <w:szCs w:val="24"/>
          <w:lang w:val="ru-RU"/>
        </w:rPr>
        <w:t xml:space="preserve">настоящего Договора; </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Центр</w:t>
      </w:r>
      <w:r w:rsidRPr="00997B8D">
        <w:rPr>
          <w:sz w:val="24"/>
          <w:szCs w:val="24"/>
          <w:lang w:val="ru-RU"/>
        </w:rPr>
        <w:t xml:space="preserve">» </w:t>
      </w:r>
      <w:r w:rsidR="00723481" w:rsidRPr="00997B8D">
        <w:rPr>
          <w:sz w:val="24"/>
          <w:szCs w:val="24"/>
          <w:lang w:val="ru-RU"/>
        </w:rPr>
        <w:t>или «</w:t>
      </w:r>
      <w:r w:rsidR="00723481" w:rsidRPr="00997B8D">
        <w:rPr>
          <w:b/>
          <w:sz w:val="24"/>
          <w:szCs w:val="24"/>
          <w:lang w:val="ru-RU"/>
        </w:rPr>
        <w:t>ИЦ</w:t>
      </w:r>
      <w:r w:rsidR="00723481" w:rsidRPr="00997B8D">
        <w:rPr>
          <w:sz w:val="24"/>
          <w:szCs w:val="24"/>
          <w:lang w:val="ru-RU"/>
        </w:rPr>
        <w:t xml:space="preserve"> </w:t>
      </w:r>
      <w:r w:rsidR="0004446D" w:rsidRPr="00997B8D">
        <w:rPr>
          <w:sz w:val="24"/>
          <w:szCs w:val="24"/>
          <w:lang w:val="ru-RU"/>
        </w:rPr>
        <w:t>«</w:t>
      </w:r>
      <w:r w:rsidR="00723481" w:rsidRPr="00997B8D">
        <w:rPr>
          <w:b/>
          <w:sz w:val="24"/>
          <w:szCs w:val="24"/>
          <w:lang w:val="ru-RU"/>
        </w:rPr>
        <w:t>Сколково</w:t>
      </w:r>
      <w:r w:rsidR="0004446D" w:rsidRPr="00997B8D">
        <w:rPr>
          <w:sz w:val="24"/>
          <w:szCs w:val="24"/>
          <w:lang w:val="ru-RU"/>
        </w:rPr>
        <w:t xml:space="preserve">» </w:t>
      </w:r>
      <w:r w:rsidRPr="00997B8D">
        <w:rPr>
          <w:sz w:val="24"/>
          <w:szCs w:val="24"/>
          <w:lang w:val="ru-RU"/>
        </w:rPr>
        <w:t xml:space="preserve">означает инновационный центр «Сколково», как этот термин определен в Федеральном законе от </w:t>
      </w:r>
      <w:r w:rsidR="0004446D" w:rsidRPr="00997B8D">
        <w:rPr>
          <w:sz w:val="24"/>
          <w:szCs w:val="24"/>
          <w:lang w:val="ru-RU"/>
        </w:rPr>
        <w:t>«</w:t>
      </w:r>
      <w:r w:rsidRPr="00997B8D">
        <w:rPr>
          <w:sz w:val="24"/>
          <w:szCs w:val="24"/>
          <w:lang w:val="ru-RU"/>
        </w:rPr>
        <w:t>28</w:t>
      </w:r>
      <w:r w:rsidR="0004446D" w:rsidRPr="00997B8D">
        <w:rPr>
          <w:sz w:val="24"/>
          <w:szCs w:val="24"/>
          <w:lang w:val="ru-RU"/>
        </w:rPr>
        <w:t>»</w:t>
      </w:r>
      <w:r w:rsidRPr="00997B8D">
        <w:rPr>
          <w:sz w:val="24"/>
          <w:szCs w:val="24"/>
          <w:lang w:val="ru-RU"/>
        </w:rPr>
        <w:t xml:space="preserve"> сентября 2010 г</w:t>
      </w:r>
      <w:r w:rsidR="00E03C0A" w:rsidRPr="00997B8D">
        <w:rPr>
          <w:sz w:val="24"/>
          <w:szCs w:val="24"/>
          <w:lang w:val="ru-RU"/>
        </w:rPr>
        <w:t>ода</w:t>
      </w:r>
      <w:r w:rsidRPr="00997B8D">
        <w:rPr>
          <w:sz w:val="24"/>
          <w:szCs w:val="24"/>
          <w:lang w:val="ru-RU"/>
        </w:rPr>
        <w:t xml:space="preserve"> </w:t>
      </w:r>
      <w:r w:rsidR="00E03C0A" w:rsidRPr="00997B8D">
        <w:rPr>
          <w:sz w:val="24"/>
          <w:szCs w:val="24"/>
          <w:lang w:val="ru-RU"/>
        </w:rPr>
        <w:t>№</w:t>
      </w:r>
      <w:r w:rsidRPr="00997B8D">
        <w:rPr>
          <w:sz w:val="24"/>
          <w:szCs w:val="24"/>
          <w:lang w:val="ru-RU"/>
        </w:rPr>
        <w:t xml:space="preserve"> 244-ФЗ «Об инновационном центре «Сколково»;</w:t>
      </w:r>
      <w:r w:rsidR="00862D8F" w:rsidRPr="00997B8D">
        <w:rPr>
          <w:sz w:val="24"/>
          <w:szCs w:val="24"/>
          <w:lang w:val="ru-RU"/>
        </w:rPr>
        <w:t xml:space="preserve"> </w:t>
      </w:r>
    </w:p>
    <w:p w:rsidR="002E4E0D" w:rsidRPr="00997B8D" w:rsidRDefault="002E4E0D" w:rsidP="002E4E0D">
      <w:pPr>
        <w:pStyle w:val="210"/>
        <w:spacing w:before="0" w:after="0"/>
        <w:ind w:left="0"/>
        <w:rPr>
          <w:sz w:val="24"/>
          <w:szCs w:val="24"/>
          <w:lang w:val="ru-RU"/>
        </w:rPr>
      </w:pPr>
      <w:r w:rsidRPr="00997B8D">
        <w:rPr>
          <w:b/>
          <w:sz w:val="24"/>
          <w:szCs w:val="24"/>
          <w:lang w:val="ru-RU"/>
        </w:rPr>
        <w:t xml:space="preserve">«Этап работ» </w:t>
      </w:r>
      <w:r w:rsidRPr="00997B8D">
        <w:rPr>
          <w:sz w:val="24"/>
          <w:szCs w:val="24"/>
          <w:lang w:val="ru-RU"/>
        </w:rPr>
        <w:t>- предусмотренный Графиком выполнения работ комплекс работ, являющийся частью выполняемых по Договору Работ.</w:t>
      </w:r>
    </w:p>
    <w:p w:rsidR="00EB5743" w:rsidRPr="00997B8D" w:rsidRDefault="00AE5289">
      <w:pPr>
        <w:pStyle w:val="20"/>
        <w:numPr>
          <w:ilvl w:val="1"/>
          <w:numId w:val="24"/>
        </w:numPr>
      </w:pPr>
      <w:r w:rsidRPr="00997B8D">
        <w:lastRenderedPageBreak/>
        <w:t xml:space="preserve"> </w:t>
      </w:r>
      <w:r w:rsidR="00EB5743" w:rsidRPr="00997B8D">
        <w:t xml:space="preserve">Если из контекста </w:t>
      </w:r>
      <w:r w:rsidR="003319EE" w:rsidRPr="00997B8D">
        <w:t xml:space="preserve">настоящего Договора </w:t>
      </w:r>
      <w:r w:rsidR="00EB5743" w:rsidRPr="00997B8D">
        <w:t>не следует иное:</w:t>
      </w:r>
      <w:r w:rsidR="00EB5743" w:rsidRPr="00997B8D">
        <w:tab/>
      </w:r>
    </w:p>
    <w:p w:rsidR="00EB5743" w:rsidRPr="00997B8D" w:rsidRDefault="00EB5743" w:rsidP="00BF3B6B">
      <w:pPr>
        <w:pStyle w:val="3"/>
        <w:tabs>
          <w:tab w:val="clear" w:pos="1434"/>
          <w:tab w:val="num" w:pos="1134"/>
        </w:tabs>
      </w:pPr>
      <w:r w:rsidRPr="00997B8D">
        <w:t>под днями подразумеваются календарные дни;</w:t>
      </w:r>
      <w:r w:rsidRPr="00997B8D">
        <w:tab/>
      </w:r>
    </w:p>
    <w:p w:rsidR="00EB5743" w:rsidRPr="00997B8D" w:rsidRDefault="00EB5743" w:rsidP="00BF3B6B">
      <w:pPr>
        <w:pStyle w:val="3"/>
        <w:tabs>
          <w:tab w:val="clear" w:pos="1434"/>
          <w:tab w:val="num" w:pos="1134"/>
        </w:tabs>
      </w:pPr>
      <w:r w:rsidRPr="00997B8D">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97B8D">
        <w:tab/>
      </w:r>
    </w:p>
    <w:p w:rsidR="008C3086" w:rsidRPr="00997B8D" w:rsidRDefault="00EB5743" w:rsidP="00BF3B6B">
      <w:pPr>
        <w:pStyle w:val="3"/>
        <w:tabs>
          <w:tab w:val="clear" w:pos="1434"/>
          <w:tab w:val="num" w:pos="1134"/>
        </w:tabs>
      </w:pPr>
      <w:r w:rsidRPr="00997B8D">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997B8D">
        <w:t>;</w:t>
      </w:r>
    </w:p>
    <w:p w:rsidR="008C3086" w:rsidRPr="00997B8D" w:rsidRDefault="008C3086" w:rsidP="00BF3B6B">
      <w:pPr>
        <w:pStyle w:val="3"/>
        <w:tabs>
          <w:tab w:val="clear" w:pos="1434"/>
          <w:tab w:val="num" w:pos="1134"/>
        </w:tabs>
      </w:pPr>
      <w:r w:rsidRPr="00997B8D">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997B8D" w:rsidRDefault="008C3086" w:rsidP="00BF3B6B">
      <w:pPr>
        <w:pStyle w:val="3"/>
        <w:tabs>
          <w:tab w:val="clear" w:pos="1434"/>
          <w:tab w:val="num" w:pos="1134"/>
        </w:tabs>
      </w:pPr>
      <w:r w:rsidRPr="00997B8D">
        <w:t xml:space="preserve">заголовки статей и </w:t>
      </w:r>
      <w:r w:rsidR="007C23C8" w:rsidRPr="00997B8D">
        <w:t xml:space="preserve">Приложений </w:t>
      </w:r>
      <w:r w:rsidRPr="00997B8D">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997B8D"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997B8D" w:rsidRDefault="00EB5743" w:rsidP="00750B63">
      <w:pPr>
        <w:pStyle w:val="1"/>
        <w:numPr>
          <w:ilvl w:val="0"/>
          <w:numId w:val="24"/>
        </w:numPr>
      </w:pPr>
      <w:r w:rsidRPr="00997B8D">
        <w:t>ПРЕДМЕТ ДОГОВОРА</w:t>
      </w:r>
      <w:bookmarkEnd w:id="2"/>
      <w:r w:rsidRPr="00997B8D">
        <w:tab/>
      </w:r>
    </w:p>
    <w:p w:rsidR="00EB5743" w:rsidRPr="00997B8D" w:rsidRDefault="00EB5743" w:rsidP="00750B63">
      <w:pPr>
        <w:pStyle w:val="20"/>
        <w:numPr>
          <w:ilvl w:val="1"/>
          <w:numId w:val="24"/>
        </w:numPr>
      </w:pPr>
      <w:r w:rsidRPr="00997B8D">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997B8D" w:rsidRDefault="00EB5743" w:rsidP="00750B63">
      <w:pPr>
        <w:pStyle w:val="20"/>
        <w:numPr>
          <w:ilvl w:val="1"/>
          <w:numId w:val="24"/>
        </w:numPr>
      </w:pPr>
      <w:bookmarkStart w:id="6" w:name="_Ref364423161"/>
      <w:r w:rsidRPr="00997B8D">
        <w:t>Работы, выполняемые Подрядчиком по настоящему Договору, включают:</w:t>
      </w:r>
      <w:bookmarkEnd w:id="6"/>
    </w:p>
    <w:p w:rsidR="00A012AD" w:rsidRPr="00997B8D" w:rsidRDefault="00A93CF0" w:rsidP="00BF3B6B">
      <w:pPr>
        <w:pStyle w:val="3"/>
        <w:numPr>
          <w:ilvl w:val="2"/>
          <w:numId w:val="24"/>
        </w:numPr>
        <w:tabs>
          <w:tab w:val="left" w:pos="1560"/>
        </w:tabs>
        <w:ind w:left="426" w:firstLine="425"/>
        <w:rPr>
          <w:b/>
        </w:rPr>
      </w:pPr>
      <w:bookmarkStart w:id="7" w:name="_Ref375133657"/>
      <w:permStart w:id="702825383" w:edGrp="everyone"/>
      <w:r>
        <w:rPr>
          <w:b/>
          <w:i/>
        </w:rPr>
        <w:t>Инженерно-геологические изыскания</w:t>
      </w:r>
      <w:r w:rsidR="00280BCE">
        <w:rPr>
          <w:b/>
          <w:i/>
        </w:rPr>
        <w:t xml:space="preserve"> в отношении Объекта</w:t>
      </w:r>
      <w:r w:rsidR="008207A6" w:rsidRPr="00997B8D">
        <w:rPr>
          <w:b/>
        </w:rPr>
        <w:t>;</w:t>
      </w:r>
      <w:bookmarkEnd w:id="7"/>
    </w:p>
    <w:p w:rsidR="008207A6" w:rsidRPr="00997B8D" w:rsidRDefault="00280BCE" w:rsidP="00BF3B6B">
      <w:pPr>
        <w:pStyle w:val="3"/>
        <w:numPr>
          <w:ilvl w:val="2"/>
          <w:numId w:val="24"/>
        </w:numPr>
        <w:tabs>
          <w:tab w:val="left" w:pos="1560"/>
        </w:tabs>
        <w:ind w:left="426" w:firstLine="425"/>
        <w:rPr>
          <w:b/>
        </w:rPr>
      </w:pPr>
      <w:r>
        <w:rPr>
          <w:b/>
          <w:i/>
        </w:rPr>
        <w:t xml:space="preserve">Работы по разработке проектной документации по </w:t>
      </w:r>
      <w:r w:rsidR="00B44E5A">
        <w:rPr>
          <w:b/>
          <w:i/>
        </w:rPr>
        <w:t>гидрогеологической защит</w:t>
      </w:r>
      <w:r>
        <w:rPr>
          <w:b/>
          <w:i/>
        </w:rPr>
        <w:t xml:space="preserve">е </w:t>
      </w:r>
      <w:r w:rsidR="00B44E5A">
        <w:rPr>
          <w:b/>
          <w:i/>
        </w:rPr>
        <w:t>Объекта</w:t>
      </w:r>
      <w:r w:rsidR="00A93CF0">
        <w:rPr>
          <w:b/>
          <w:i/>
        </w:rPr>
        <w:t>;</w:t>
      </w:r>
    </w:p>
    <w:p w:rsidR="00EB5743" w:rsidRPr="00997B8D" w:rsidRDefault="008207A6" w:rsidP="00BF3B6B">
      <w:pPr>
        <w:pStyle w:val="3"/>
        <w:numPr>
          <w:ilvl w:val="2"/>
          <w:numId w:val="24"/>
        </w:numPr>
        <w:tabs>
          <w:tab w:val="left" w:pos="1560"/>
        </w:tabs>
        <w:ind w:left="426" w:firstLine="425"/>
        <w:rPr>
          <w:b/>
        </w:rPr>
      </w:pPr>
      <w:r w:rsidRPr="00997B8D">
        <w:rPr>
          <w:b/>
          <w:i/>
        </w:rPr>
        <w:t>и</w:t>
      </w:r>
      <w:r w:rsidR="006F23C4" w:rsidRPr="00997B8D">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997B8D">
        <w:rPr>
          <w:b/>
        </w:rPr>
        <w:t>.</w:t>
      </w:r>
    </w:p>
    <w:p w:rsidR="008207A6" w:rsidRPr="00997B8D" w:rsidRDefault="00DF3D3A" w:rsidP="00BF3B6B">
      <w:pPr>
        <w:pStyle w:val="20"/>
        <w:numPr>
          <w:ilvl w:val="1"/>
          <w:numId w:val="24"/>
        </w:numPr>
        <w:tabs>
          <w:tab w:val="left" w:pos="567"/>
        </w:tabs>
        <w:ind w:left="426" w:hanging="426"/>
      </w:pPr>
      <w:bookmarkStart w:id="8" w:name="_Ref323032955"/>
      <w:permEnd w:id="702825383"/>
      <w:r w:rsidRPr="00997B8D">
        <w:t xml:space="preserve">Подрядчик обязан выполнять Работы в соответствии с Исходными данными, Указаниями заказчика, </w:t>
      </w:r>
      <w:r w:rsidR="006F23C4" w:rsidRPr="00997B8D">
        <w:t>Стандартами, Техническими регламентами,</w:t>
      </w:r>
      <w:r w:rsidR="006F23C4" w:rsidRPr="00997B8D">
        <w:rPr>
          <w:b/>
        </w:rPr>
        <w:t xml:space="preserve"> </w:t>
      </w:r>
      <w:r w:rsidR="006F23C4" w:rsidRPr="00997B8D">
        <w:t>Законодательством, настоящим Договором</w:t>
      </w:r>
      <w:r w:rsidR="00A36C4F" w:rsidRPr="00997B8D">
        <w:t xml:space="preserve"> со всеми приложениями к нему</w:t>
      </w:r>
      <w:r w:rsidR="006F23C4" w:rsidRPr="00997B8D">
        <w:t xml:space="preserve">, в сроки, указанные в </w:t>
      </w:r>
      <w:r w:rsidR="00A36C4F" w:rsidRPr="00997B8D">
        <w:t xml:space="preserve">настоящем Договоре и </w:t>
      </w:r>
      <w:r w:rsidR="006F23C4" w:rsidRPr="00997B8D">
        <w:t>Графике выполнения работ.</w:t>
      </w:r>
      <w:r w:rsidR="008207A6" w:rsidRPr="00997B8D">
        <w:t xml:space="preserve"> </w:t>
      </w:r>
    </w:p>
    <w:p w:rsidR="00DF3D3A" w:rsidRPr="00997B8D" w:rsidRDefault="00DF3D3A" w:rsidP="00BF3B6B">
      <w:pPr>
        <w:pStyle w:val="20"/>
        <w:numPr>
          <w:ilvl w:val="1"/>
          <w:numId w:val="24"/>
        </w:numPr>
        <w:tabs>
          <w:tab w:val="left" w:pos="567"/>
        </w:tabs>
        <w:ind w:left="426" w:hanging="426"/>
      </w:pPr>
      <w:r w:rsidRPr="00997B8D">
        <w:t xml:space="preserve">Качество Работ и Объекта должно соответствовать требованиям </w:t>
      </w:r>
      <w:r w:rsidR="004D3EDC" w:rsidRPr="00997B8D">
        <w:t>Технического задания</w:t>
      </w:r>
      <w:r w:rsidRPr="00997B8D">
        <w:t xml:space="preserve">, Указаниям заказчика, требованиям Государственных органов, требованиям Законодательства, </w:t>
      </w:r>
      <w:r w:rsidR="006F23C4" w:rsidRPr="00997B8D">
        <w:t xml:space="preserve">Стандартов, Технических регламентов, </w:t>
      </w:r>
      <w:r w:rsidRPr="00997B8D">
        <w:t xml:space="preserve">требованиям, устанавливаемым Управляющей компанией в соответствии с Законодательством, и условиям настоящего Договора. </w:t>
      </w:r>
    </w:p>
    <w:p w:rsidR="00DF3D3A" w:rsidRPr="00997B8D" w:rsidRDefault="00DF3D3A" w:rsidP="00BF3B6B">
      <w:pPr>
        <w:pStyle w:val="20"/>
        <w:numPr>
          <w:ilvl w:val="1"/>
          <w:numId w:val="24"/>
        </w:numPr>
        <w:tabs>
          <w:tab w:val="left" w:pos="567"/>
        </w:tabs>
        <w:ind w:left="426" w:hanging="426"/>
      </w:pPr>
      <w:r w:rsidRPr="00997B8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997B8D" w:rsidRDefault="00DF3D3A" w:rsidP="00BF3B6B">
      <w:pPr>
        <w:pStyle w:val="20"/>
        <w:numPr>
          <w:ilvl w:val="1"/>
          <w:numId w:val="24"/>
        </w:numPr>
        <w:tabs>
          <w:tab w:val="left" w:pos="567"/>
        </w:tabs>
        <w:ind w:left="426" w:hanging="426"/>
      </w:pPr>
      <w:r w:rsidRPr="00997B8D">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997B8D" w:rsidRDefault="00DF3D3A" w:rsidP="00BF3B6B">
      <w:pPr>
        <w:pStyle w:val="20"/>
        <w:numPr>
          <w:ilvl w:val="1"/>
          <w:numId w:val="24"/>
        </w:numPr>
        <w:tabs>
          <w:tab w:val="left" w:pos="567"/>
        </w:tabs>
        <w:ind w:left="426" w:hanging="426"/>
      </w:pPr>
      <w:r w:rsidRPr="00997B8D">
        <w:t xml:space="preserve">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w:t>
      </w:r>
      <w:r w:rsidR="006F23C4" w:rsidRPr="00997B8D">
        <w:t>установленным Стандартами, Техническими регламентами, Законодательством.</w:t>
      </w:r>
      <w:r w:rsidRPr="00997B8D">
        <w:t xml:space="preserve"> Если с Заказчиком не согласовано иное, Материалы до их приобретения Подрядчиком подлежат письменному согласованию с Заказчиком.</w:t>
      </w:r>
    </w:p>
    <w:p w:rsidR="00DF3D3A" w:rsidRPr="00997B8D" w:rsidRDefault="00DF3D3A" w:rsidP="00BF3B6B">
      <w:pPr>
        <w:pStyle w:val="20"/>
        <w:numPr>
          <w:ilvl w:val="1"/>
          <w:numId w:val="24"/>
        </w:numPr>
        <w:tabs>
          <w:tab w:val="left" w:pos="567"/>
        </w:tabs>
        <w:ind w:left="426" w:hanging="426"/>
      </w:pPr>
      <w:r w:rsidRPr="00997B8D">
        <w:t xml:space="preserve">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w:t>
      </w:r>
      <w:r w:rsidRPr="00997B8D">
        <w:lastRenderedPageBreak/>
        <w:t>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DF3D3A" w:rsidRPr="00997B8D" w:rsidRDefault="00DF3D3A" w:rsidP="00BF3B6B">
      <w:pPr>
        <w:pStyle w:val="20"/>
        <w:numPr>
          <w:ilvl w:val="1"/>
          <w:numId w:val="24"/>
        </w:numPr>
        <w:tabs>
          <w:tab w:val="left" w:pos="567"/>
        </w:tabs>
        <w:ind w:left="426" w:hanging="426"/>
      </w:pPr>
      <w:r w:rsidRPr="00997B8D">
        <w:t>Заказчик сохраняет за собой право накладывать вето на выбор Подрядчиком каких-либо поставщиков</w:t>
      </w:r>
      <w:r w:rsidR="005114CB" w:rsidRPr="00997B8D">
        <w:t xml:space="preserve"> Материалов</w:t>
      </w:r>
      <w:r w:rsidRPr="00997B8D">
        <w:t>.</w:t>
      </w:r>
    </w:p>
    <w:p w:rsidR="00EB5743" w:rsidRPr="00997B8D" w:rsidRDefault="00353765" w:rsidP="00750B63">
      <w:pPr>
        <w:pStyle w:val="1"/>
        <w:numPr>
          <w:ilvl w:val="0"/>
          <w:numId w:val="24"/>
        </w:numPr>
      </w:pPr>
      <w:bookmarkStart w:id="9" w:name="_Toc332296420"/>
      <w:bookmarkEnd w:id="8"/>
      <w:r w:rsidRPr="00997B8D">
        <w:t xml:space="preserve"> </w:t>
      </w:r>
      <w:r w:rsidR="00EB5743" w:rsidRPr="00997B8D">
        <w:t>ИСХОДНЫЕ ДАННЫЕ</w:t>
      </w:r>
      <w:bookmarkEnd w:id="9"/>
    </w:p>
    <w:p w:rsidR="009F63B9" w:rsidRPr="00997B8D" w:rsidRDefault="00EB5743" w:rsidP="00BF3B6B">
      <w:pPr>
        <w:pStyle w:val="20"/>
        <w:numPr>
          <w:ilvl w:val="1"/>
          <w:numId w:val="24"/>
        </w:numPr>
        <w:ind w:left="426" w:hanging="426"/>
      </w:pPr>
      <w:r w:rsidRPr="00997B8D">
        <w:t xml:space="preserve">Заказчик передал Подрядчику все Исходные данные, </w:t>
      </w:r>
      <w:r w:rsidR="003A00F2" w:rsidRPr="00997B8D">
        <w:t xml:space="preserve">необходимые для выполнения Работ в полном объеме. </w:t>
      </w:r>
      <w:r w:rsidRPr="00997B8D">
        <w:t xml:space="preserve">Подрядчик настоящим подтверждает получение таких Исходных данных и их достаточность </w:t>
      </w:r>
      <w:r w:rsidR="00F2399B" w:rsidRPr="00997B8D">
        <w:t>для выполнения</w:t>
      </w:r>
      <w:r w:rsidRPr="00997B8D">
        <w:t xml:space="preserve"> Работ.</w:t>
      </w:r>
      <w:r w:rsidR="00A54E26" w:rsidRPr="00997B8D">
        <w:t xml:space="preserve"> В случае</w:t>
      </w:r>
      <w:r w:rsidR="00A36C4F" w:rsidRPr="00997B8D">
        <w:t xml:space="preserve">, </w:t>
      </w:r>
      <w:r w:rsidR="00A54E26" w:rsidRPr="00997B8D">
        <w:t>если при выполнении Работ выяснится, что для</w:t>
      </w:r>
      <w:r w:rsidR="009F63B9" w:rsidRPr="00997B8D">
        <w:t xml:space="preserve"> их</w:t>
      </w:r>
      <w:r w:rsidR="00A54E26" w:rsidRPr="00997B8D">
        <w:t xml:space="preserve"> выполнения необходима дополнительная информация, Подрядчик получает такую информацию самостоятельно и за свой счет.</w:t>
      </w:r>
    </w:p>
    <w:p w:rsidR="00EB5743" w:rsidRPr="00997B8D" w:rsidRDefault="00EB5743" w:rsidP="00BF3B6B">
      <w:pPr>
        <w:pStyle w:val="20"/>
        <w:numPr>
          <w:ilvl w:val="1"/>
          <w:numId w:val="24"/>
        </w:numPr>
        <w:ind w:left="426" w:hanging="426"/>
      </w:pPr>
      <w:r w:rsidRPr="00997B8D">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997B8D">
        <w:t>Объект</w:t>
      </w:r>
      <w:r w:rsidRPr="00997B8D">
        <w:t xml:space="preserve">, переданные Исходные данные и другую имеющуюся информацию, и </w:t>
      </w:r>
      <w:r w:rsidR="00F2399B" w:rsidRPr="00997B8D">
        <w:t xml:space="preserve">находит </w:t>
      </w:r>
      <w:r w:rsidRPr="00997B8D">
        <w:t xml:space="preserve">условия выполнения Работ достаточными и приемлемыми для выполнения своих обязанностей по </w:t>
      </w:r>
      <w:r w:rsidR="00CC3E7B" w:rsidRPr="00997B8D">
        <w:t xml:space="preserve">настоящему </w:t>
      </w:r>
      <w:r w:rsidRPr="00997B8D">
        <w:t>Договору в отношении:</w:t>
      </w:r>
    </w:p>
    <w:p w:rsidR="00EB5743" w:rsidRPr="00997B8D" w:rsidRDefault="00EB5743" w:rsidP="00BF3B6B">
      <w:pPr>
        <w:pStyle w:val="3"/>
        <w:numPr>
          <w:ilvl w:val="2"/>
          <w:numId w:val="24"/>
        </w:numPr>
        <w:tabs>
          <w:tab w:val="left" w:pos="1560"/>
        </w:tabs>
        <w:ind w:left="426" w:firstLine="425"/>
      </w:pPr>
      <w:r w:rsidRPr="00997B8D">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997B8D" w:rsidRDefault="00EB5743" w:rsidP="00BF3B6B">
      <w:pPr>
        <w:pStyle w:val="3"/>
        <w:numPr>
          <w:ilvl w:val="2"/>
          <w:numId w:val="24"/>
        </w:numPr>
        <w:tabs>
          <w:tab w:val="left" w:pos="1560"/>
        </w:tabs>
        <w:ind w:left="426" w:firstLine="425"/>
      </w:pPr>
      <w:bookmarkStart w:id="10" w:name="_Ref375144600"/>
      <w:r w:rsidRPr="00997B8D">
        <w:t xml:space="preserve">потребностей Подрядчика в обеспечении доступа на </w:t>
      </w:r>
      <w:r w:rsidR="00B90E10" w:rsidRPr="00997B8D">
        <w:t>Объект</w:t>
      </w:r>
      <w:r w:rsidRPr="00997B8D">
        <w:t xml:space="preserve">, помещениях, сооружениях, ресурсах, а также в </w:t>
      </w:r>
      <w:r w:rsidR="00E8013F" w:rsidRPr="00997B8D">
        <w:t>энергообеспечении</w:t>
      </w:r>
      <w:r w:rsidRPr="00997B8D">
        <w:t>, водоснабжении и прочих временных сетях.</w:t>
      </w:r>
      <w:bookmarkEnd w:id="10"/>
    </w:p>
    <w:p w:rsidR="00B605CF" w:rsidRPr="00997B8D" w:rsidRDefault="00EB5743" w:rsidP="00BF3B6B">
      <w:pPr>
        <w:pStyle w:val="20"/>
        <w:numPr>
          <w:ilvl w:val="1"/>
          <w:numId w:val="24"/>
        </w:numPr>
        <w:tabs>
          <w:tab w:val="clear" w:pos="1276"/>
          <w:tab w:val="left" w:pos="567"/>
        </w:tabs>
        <w:ind w:left="426" w:hanging="426"/>
      </w:pPr>
      <w:bookmarkStart w:id="11" w:name="_Ref331697524"/>
      <w:bookmarkStart w:id="12" w:name="_Ref332199089"/>
      <w:r w:rsidRPr="00997B8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997B8D">
        <w:t xml:space="preserve">Заказчиком </w:t>
      </w:r>
      <w:r w:rsidRPr="00997B8D">
        <w:t>в течение</w:t>
      </w:r>
      <w:r w:rsidR="0004446D" w:rsidRPr="00997B8D">
        <w:t xml:space="preserve"> всего</w:t>
      </w:r>
      <w:r w:rsidRPr="00997B8D">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997B8D">
        <w:t>.</w:t>
      </w:r>
    </w:p>
    <w:p w:rsidR="00B605CF" w:rsidRPr="00997B8D" w:rsidRDefault="00B605CF" w:rsidP="00BF3B6B">
      <w:pPr>
        <w:pStyle w:val="20"/>
        <w:numPr>
          <w:ilvl w:val="1"/>
          <w:numId w:val="24"/>
        </w:numPr>
        <w:tabs>
          <w:tab w:val="clear" w:pos="1276"/>
          <w:tab w:val="left" w:pos="567"/>
        </w:tabs>
        <w:ind w:left="426" w:hanging="426"/>
      </w:pPr>
      <w:r w:rsidRPr="00997B8D">
        <w:t xml:space="preserve">Если изменение Исходных данных в соответствии с пунктом </w:t>
      </w:r>
      <w:r w:rsidRPr="00997B8D">
        <w:fldChar w:fldCharType="begin"/>
      </w:r>
      <w:r w:rsidRPr="00997B8D">
        <w:instrText xml:space="preserve"> REF _Ref332199089 \w \h  \* MERGEFORMAT </w:instrText>
      </w:r>
      <w:r w:rsidRPr="00997B8D">
        <w:fldChar w:fldCharType="separate"/>
      </w:r>
      <w:r w:rsidR="00B7051E">
        <w:t>3.3</w:t>
      </w:r>
      <w:r w:rsidRPr="00997B8D">
        <w:fldChar w:fldCharType="end"/>
      </w:r>
      <w:r w:rsidRPr="00997B8D">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202260751" w:edGrp="everyone"/>
      <w:r w:rsidRPr="00FE0810">
        <w:t>10 %</w:t>
      </w:r>
      <w:r w:rsidR="003E6E28" w:rsidRPr="00FE0810">
        <w:t xml:space="preserve"> (десять процентов)</w:t>
      </w:r>
      <w:permEnd w:id="202260751"/>
      <w:r w:rsidRPr="00FE0810">
        <w:t>,</w:t>
      </w:r>
      <w:r w:rsidRPr="00997B8D">
        <w:t xml:space="preserve">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997B8D" w:rsidRDefault="00EB5743" w:rsidP="00750B63">
      <w:pPr>
        <w:pStyle w:val="1"/>
        <w:numPr>
          <w:ilvl w:val="0"/>
          <w:numId w:val="24"/>
        </w:numPr>
      </w:pPr>
      <w:bookmarkStart w:id="13" w:name="_Ref331739211"/>
      <w:bookmarkStart w:id="14" w:name="_Toc332296423"/>
      <w:r w:rsidRPr="00997B8D">
        <w:t>СРОК ВЫПОЛНЕНИЯ РАБОТ</w:t>
      </w:r>
      <w:bookmarkEnd w:id="13"/>
      <w:bookmarkEnd w:id="14"/>
      <w:r w:rsidRPr="00997B8D">
        <w:tab/>
      </w:r>
      <w:r w:rsidR="000075D5" w:rsidRPr="00997B8D">
        <w:t>. ПРИОСТАНОВЛЕНИЕ РАБОТ</w:t>
      </w:r>
    </w:p>
    <w:p w:rsidR="00EB5743" w:rsidRPr="00997B8D" w:rsidRDefault="00EB5743" w:rsidP="00A45F06">
      <w:pPr>
        <w:pStyle w:val="20"/>
        <w:numPr>
          <w:ilvl w:val="1"/>
          <w:numId w:val="24"/>
        </w:numPr>
        <w:ind w:left="426" w:hanging="426"/>
      </w:pPr>
      <w:r w:rsidRPr="00997B8D">
        <w:t>Подрядчик обязуется выполнить Работы в сроки</w:t>
      </w:r>
      <w:r w:rsidR="00FE0810">
        <w:t>, установленные настоящим Договором</w:t>
      </w:r>
      <w:r w:rsidR="008207A6" w:rsidRPr="00997B8D">
        <w:t>.</w:t>
      </w:r>
    </w:p>
    <w:p w:rsidR="008207A6" w:rsidRPr="00997B8D" w:rsidRDefault="008207A6" w:rsidP="00A45F06">
      <w:pPr>
        <w:pStyle w:val="20"/>
        <w:numPr>
          <w:ilvl w:val="1"/>
          <w:numId w:val="24"/>
        </w:numPr>
        <w:ind w:left="426" w:hanging="426"/>
      </w:pPr>
      <w:bookmarkStart w:id="15" w:name="_Ref378609256"/>
      <w:bookmarkStart w:id="16" w:name="_Ref331732786"/>
      <w:bookmarkStart w:id="17" w:name="_Ref364436161"/>
      <w:r w:rsidRPr="00997B8D">
        <w:t>Сроки выполнения Работ по разработке проектной документации:</w:t>
      </w:r>
      <w:bookmarkEnd w:id="15"/>
    </w:p>
    <w:p w:rsidR="00F66F39" w:rsidRPr="00997B8D" w:rsidRDefault="000E5705" w:rsidP="00285A0E">
      <w:pPr>
        <w:pStyle w:val="3"/>
        <w:numPr>
          <w:ilvl w:val="2"/>
          <w:numId w:val="24"/>
        </w:numPr>
        <w:tabs>
          <w:tab w:val="left" w:pos="1560"/>
        </w:tabs>
        <w:ind w:left="426" w:firstLine="425"/>
      </w:pPr>
      <w:r w:rsidRPr="00997B8D">
        <w:t xml:space="preserve">Дата начала </w:t>
      </w:r>
      <w:r w:rsidR="00EB5743" w:rsidRPr="00997B8D">
        <w:t xml:space="preserve">выполнения </w:t>
      </w:r>
      <w:r w:rsidR="00FE0810">
        <w:t>Р</w:t>
      </w:r>
      <w:r w:rsidR="008207A6" w:rsidRPr="00997B8D">
        <w:t>абот</w:t>
      </w:r>
      <w:r w:rsidR="00AB69F0" w:rsidRPr="00997B8D">
        <w:t xml:space="preserve"> </w:t>
      </w:r>
      <w:r w:rsidR="00F53803" w:rsidRPr="00997B8D">
        <w:t>–</w:t>
      </w:r>
      <w:bookmarkEnd w:id="16"/>
      <w:bookmarkEnd w:id="17"/>
      <w:permStart w:id="709833008" w:edGrp="everyone"/>
      <w:r w:rsidRPr="00FE0810">
        <w:t>дата подписания настоящего Договора</w:t>
      </w:r>
      <w:permEnd w:id="709833008"/>
      <w:r w:rsidR="00256DFE" w:rsidRPr="00997B8D">
        <w:t>;</w:t>
      </w:r>
    </w:p>
    <w:p w:rsidR="008207A6" w:rsidRPr="00997B8D" w:rsidRDefault="008207A6" w:rsidP="00285A0E">
      <w:pPr>
        <w:pStyle w:val="3"/>
        <w:numPr>
          <w:ilvl w:val="2"/>
          <w:numId w:val="24"/>
        </w:numPr>
        <w:tabs>
          <w:tab w:val="left" w:pos="1560"/>
        </w:tabs>
        <w:ind w:left="426" w:firstLine="425"/>
      </w:pPr>
      <w:r w:rsidRPr="00997B8D">
        <w:t xml:space="preserve">Дата окончания выполнения </w:t>
      </w:r>
      <w:r w:rsidR="00AB69F0" w:rsidRPr="00997B8D">
        <w:t xml:space="preserve">работ </w:t>
      </w:r>
      <w:r w:rsidRPr="00997B8D">
        <w:t>–</w:t>
      </w:r>
      <w:permStart w:id="27410582" w:edGrp="everyone"/>
      <w:proofErr w:type="gramStart"/>
      <w:r w:rsidR="009E4622">
        <w:t>40</w:t>
      </w:r>
      <w:r w:rsidR="0055458A" w:rsidRPr="00FE0810">
        <w:t xml:space="preserve"> </w:t>
      </w:r>
      <w:r w:rsidR="00B44E5A">
        <w:t>рабочих</w:t>
      </w:r>
      <w:r w:rsidR="0055458A" w:rsidRPr="00FE0810">
        <w:t xml:space="preserve"> с даты начала выполнения </w:t>
      </w:r>
      <w:r w:rsidR="00B44E5A">
        <w:t>Р</w:t>
      </w:r>
      <w:r w:rsidR="0055458A" w:rsidRPr="00FE0810">
        <w:t>абот]</w:t>
      </w:r>
      <w:permEnd w:id="27410582"/>
      <w:r w:rsidR="0055458A" w:rsidRPr="00997B8D">
        <w:t>;</w:t>
      </w:r>
      <w:r w:rsidRPr="00997B8D">
        <w:t xml:space="preserve"> </w:t>
      </w:r>
      <w:proofErr w:type="gramEnd"/>
    </w:p>
    <w:p w:rsidR="004E6FBE" w:rsidRPr="00997B8D" w:rsidRDefault="004E6FBE" w:rsidP="00A45F06">
      <w:pPr>
        <w:pStyle w:val="20"/>
        <w:numPr>
          <w:ilvl w:val="1"/>
          <w:numId w:val="24"/>
        </w:numPr>
        <w:ind w:left="426" w:hanging="426"/>
      </w:pPr>
      <w:bookmarkStart w:id="18" w:name="_Ref331746069"/>
      <w:bookmarkStart w:id="19" w:name="_Ref327874301"/>
      <w:r w:rsidRPr="00997B8D">
        <w:t>Подрядчик вправе</w:t>
      </w:r>
      <w:r w:rsidR="009B59C6" w:rsidRPr="00997B8D">
        <w:t xml:space="preserve"> </w:t>
      </w:r>
      <w:r w:rsidRPr="00997B8D">
        <w:t xml:space="preserve">требовать переноса сроков выполнения </w:t>
      </w:r>
      <w:r w:rsidR="002147EC" w:rsidRPr="00997B8D">
        <w:t>Р</w:t>
      </w:r>
      <w:r w:rsidRPr="00997B8D">
        <w:t>абот</w:t>
      </w:r>
      <w:r w:rsidR="00EB5740" w:rsidRPr="00997B8D">
        <w:t>, за исключением Проектных работ</w:t>
      </w:r>
      <w:r w:rsidRPr="00997B8D">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997B8D">
        <w:t xml:space="preserve">Объекта </w:t>
      </w:r>
      <w:r w:rsidRPr="00997B8D">
        <w:t>Подрядчику (</w:t>
      </w:r>
      <w:r w:rsidR="00492D9F" w:rsidRPr="00997B8D">
        <w:t xml:space="preserve">пункт </w:t>
      </w:r>
      <w:r w:rsidR="002746D7" w:rsidRPr="00997B8D">
        <w:fldChar w:fldCharType="begin"/>
      </w:r>
      <w:r w:rsidR="00180B42" w:rsidRPr="00997B8D">
        <w:instrText xml:space="preserve"> REF _Ref331732697 \w \h </w:instrText>
      </w:r>
      <w:r w:rsidR="00DC68E6" w:rsidRPr="00997B8D">
        <w:instrText xml:space="preserve"> \* MERGEFORMAT </w:instrText>
      </w:r>
      <w:r w:rsidR="002746D7" w:rsidRPr="00997B8D">
        <w:fldChar w:fldCharType="separate"/>
      </w:r>
      <w:r w:rsidR="00B7051E">
        <w:t>7.2.1</w:t>
      </w:r>
      <w:r w:rsidR="002746D7" w:rsidRPr="00997B8D">
        <w:fldChar w:fldCharType="end"/>
      </w:r>
      <w:r w:rsidR="00180B42" w:rsidRPr="00997B8D">
        <w:t xml:space="preserve"> </w:t>
      </w:r>
      <w:r w:rsidRPr="00997B8D">
        <w:t>настоящего Договора)</w:t>
      </w:r>
      <w:r w:rsidR="00256DFE" w:rsidRPr="00997B8D">
        <w:t>.</w:t>
      </w:r>
      <w:r w:rsidR="000D2744" w:rsidRPr="00997B8D">
        <w:t xml:space="preserve"> </w:t>
      </w:r>
      <w:r w:rsidR="00D92E93" w:rsidRPr="00997B8D">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8"/>
    </w:p>
    <w:p w:rsidR="000E5705" w:rsidRPr="00997B8D" w:rsidRDefault="00BE51BC" w:rsidP="00A45F06">
      <w:pPr>
        <w:pStyle w:val="20"/>
        <w:numPr>
          <w:ilvl w:val="1"/>
          <w:numId w:val="24"/>
        </w:numPr>
        <w:ind w:left="426" w:hanging="426"/>
      </w:pPr>
      <w:bookmarkStart w:id="20" w:name="_Ref374716320"/>
      <w:bookmarkStart w:id="21" w:name="_Ref323034484"/>
      <w:bookmarkEnd w:id="19"/>
      <w:r w:rsidRPr="00997B8D">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997B8D" w:rsidRDefault="00044E2B" w:rsidP="00A45F06">
      <w:pPr>
        <w:pStyle w:val="20"/>
        <w:numPr>
          <w:ilvl w:val="1"/>
          <w:numId w:val="24"/>
        </w:numPr>
        <w:ind w:left="426" w:hanging="426"/>
      </w:pPr>
      <w:bookmarkStart w:id="22" w:name="_Ref374959112"/>
      <w:r w:rsidRPr="00997B8D">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0"/>
      <w:bookmarkEnd w:id="22"/>
    </w:p>
    <w:p w:rsidR="00EB5743" w:rsidRPr="00997B8D" w:rsidRDefault="00BB29B2" w:rsidP="00A45F06">
      <w:pPr>
        <w:pStyle w:val="20"/>
        <w:numPr>
          <w:ilvl w:val="1"/>
          <w:numId w:val="24"/>
        </w:numPr>
        <w:ind w:left="426" w:hanging="426"/>
      </w:pPr>
      <w:bookmarkStart w:id="23" w:name="_Ref372278117"/>
      <w:bookmarkStart w:id="24" w:name="_Ref374716519"/>
      <w:bookmarkEnd w:id="21"/>
      <w:r w:rsidRPr="00997B8D">
        <w:lastRenderedPageBreak/>
        <w:t xml:space="preserve">Помимо права на любое немотивированное приостановление выполнения Работ, предусмотренного п. </w:t>
      </w:r>
      <w:r w:rsidR="000E5705" w:rsidRPr="00997B8D">
        <w:fldChar w:fldCharType="begin"/>
      </w:r>
      <w:r w:rsidR="000E5705" w:rsidRPr="00997B8D">
        <w:instrText xml:space="preserve"> REF _Ref374959112 \r \h </w:instrText>
      </w:r>
      <w:r w:rsidR="00BF3B6B" w:rsidRPr="00997B8D">
        <w:instrText xml:space="preserve"> \* MERGEFORMAT </w:instrText>
      </w:r>
      <w:r w:rsidR="000E5705" w:rsidRPr="00997B8D">
        <w:fldChar w:fldCharType="separate"/>
      </w:r>
      <w:r w:rsidR="00B7051E">
        <w:t>4.</w:t>
      </w:r>
      <w:r w:rsidR="000E5705" w:rsidRPr="00997B8D">
        <w:fldChar w:fldCharType="end"/>
      </w:r>
      <w:r w:rsidR="00FE0810">
        <w:t>5</w:t>
      </w:r>
      <w:r w:rsidR="000D2744" w:rsidRPr="00997B8D">
        <w:t xml:space="preserve"> </w:t>
      </w:r>
      <w:r w:rsidRPr="00997B8D">
        <w:t xml:space="preserve">настоящего Договора, </w:t>
      </w:r>
      <w:r w:rsidR="0015360E" w:rsidRPr="00997B8D">
        <w:t>З</w:t>
      </w:r>
      <w:r w:rsidRPr="00997B8D">
        <w:t xml:space="preserve">аказчик вправе направить Подрядчику Указание заказчика о приостановлении </w:t>
      </w:r>
      <w:r w:rsidR="0015360E" w:rsidRPr="00997B8D">
        <w:t>Р</w:t>
      </w:r>
      <w:r w:rsidRPr="00997B8D">
        <w:t>абот с описанием причин такого приостановления не менее чем за 1 (один) рабочий день до даты приостановления Работ, если</w:t>
      </w:r>
      <w:r w:rsidR="00044E2B" w:rsidRPr="00997B8D">
        <w:t>:</w:t>
      </w:r>
      <w:bookmarkEnd w:id="23"/>
      <w:bookmarkEnd w:id="24"/>
    </w:p>
    <w:p w:rsidR="00EB5743" w:rsidRPr="00997B8D" w:rsidRDefault="00EB5743" w:rsidP="00285A0E">
      <w:pPr>
        <w:pStyle w:val="3"/>
        <w:numPr>
          <w:ilvl w:val="2"/>
          <w:numId w:val="24"/>
        </w:numPr>
        <w:tabs>
          <w:tab w:val="left" w:pos="1560"/>
        </w:tabs>
        <w:ind w:left="426" w:firstLine="425"/>
      </w:pPr>
      <w:r w:rsidRPr="00997B8D">
        <w:t>Работы или любая их часть содержат Недостатки; и (или)</w:t>
      </w:r>
    </w:p>
    <w:p w:rsidR="00EB5743" w:rsidRPr="00997B8D" w:rsidRDefault="00EB5743" w:rsidP="00285A0E">
      <w:pPr>
        <w:pStyle w:val="3"/>
        <w:numPr>
          <w:ilvl w:val="2"/>
          <w:numId w:val="24"/>
        </w:numPr>
        <w:tabs>
          <w:tab w:val="left" w:pos="1560"/>
        </w:tabs>
        <w:ind w:left="426" w:firstLine="425"/>
      </w:pPr>
      <w:r w:rsidRPr="00997B8D">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97B8D">
        <w:t xml:space="preserve">настоящим Договором и/или </w:t>
      </w:r>
      <w:r w:rsidRPr="00997B8D">
        <w:t>Графиком выполнения работ становится явно невозможным; и (или)</w:t>
      </w:r>
    </w:p>
    <w:p w:rsidR="00EB5743" w:rsidRPr="00997B8D" w:rsidRDefault="00EB5743" w:rsidP="00285A0E">
      <w:pPr>
        <w:pStyle w:val="3"/>
        <w:numPr>
          <w:ilvl w:val="2"/>
          <w:numId w:val="24"/>
        </w:numPr>
        <w:tabs>
          <w:tab w:val="left" w:pos="1560"/>
        </w:tabs>
        <w:ind w:left="426" w:firstLine="425"/>
      </w:pPr>
      <w:r w:rsidRPr="00997B8D">
        <w:t>Заказчик обосновано считает, что выполненные Работы не соответствуют Договору</w:t>
      </w:r>
      <w:r w:rsidR="00044E2B" w:rsidRPr="00997B8D">
        <w:t>.</w:t>
      </w:r>
    </w:p>
    <w:p w:rsidR="00EB5743" w:rsidRPr="00997B8D" w:rsidRDefault="00EB5743" w:rsidP="00285A0E">
      <w:pPr>
        <w:pStyle w:val="20"/>
        <w:numPr>
          <w:ilvl w:val="1"/>
          <w:numId w:val="24"/>
        </w:numPr>
        <w:ind w:left="426" w:hanging="426"/>
      </w:pPr>
      <w:bookmarkStart w:id="25" w:name="_Ref374716274"/>
      <w:r w:rsidRPr="00997B8D">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5"/>
    </w:p>
    <w:p w:rsidR="00EB5743" w:rsidRPr="00997B8D" w:rsidRDefault="00EB5743" w:rsidP="00285A0E">
      <w:pPr>
        <w:pStyle w:val="20"/>
        <w:numPr>
          <w:ilvl w:val="1"/>
          <w:numId w:val="24"/>
        </w:numPr>
        <w:tabs>
          <w:tab w:val="clear" w:pos="1276"/>
          <w:tab w:val="left" w:pos="709"/>
        </w:tabs>
        <w:ind w:left="426" w:hanging="426"/>
      </w:pPr>
      <w:bookmarkStart w:id="26" w:name="_Ref331746075"/>
      <w:r w:rsidRPr="00997B8D">
        <w:t>Если вследствие Указания заказчика о приостановлении Работ, направленного</w:t>
      </w:r>
      <w:r w:rsidR="00A0639A" w:rsidRPr="00997B8D">
        <w:t xml:space="preserve"> </w:t>
      </w:r>
      <w:r w:rsidR="00044E2B" w:rsidRPr="00997B8D">
        <w:t xml:space="preserve">Подрядчику в соответствии с пунктом </w:t>
      </w:r>
      <w:r w:rsidR="000E5705" w:rsidRPr="00997B8D">
        <w:fldChar w:fldCharType="begin"/>
      </w:r>
      <w:r w:rsidR="000E5705" w:rsidRPr="00997B8D">
        <w:instrText xml:space="preserve"> REF _Ref374959112 \r \h </w:instrText>
      </w:r>
      <w:r w:rsidR="00BF3B6B" w:rsidRPr="00997B8D">
        <w:instrText xml:space="preserve"> \* MERGEFORMAT </w:instrText>
      </w:r>
      <w:r w:rsidR="000E5705" w:rsidRPr="00997B8D">
        <w:fldChar w:fldCharType="separate"/>
      </w:r>
      <w:r w:rsidR="00B7051E">
        <w:t>4.</w:t>
      </w:r>
      <w:r w:rsidR="000E5705" w:rsidRPr="00997B8D">
        <w:fldChar w:fldCharType="end"/>
      </w:r>
      <w:r w:rsidR="00FE0810">
        <w:t>5</w:t>
      </w:r>
      <w:r w:rsidR="000D2744" w:rsidRPr="00997B8D">
        <w:t xml:space="preserve"> </w:t>
      </w:r>
      <w:r w:rsidR="00044E2B" w:rsidRPr="00997B8D">
        <w:t>настоящего Договора</w:t>
      </w:r>
      <w:r w:rsidRPr="00997B8D">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997B8D">
        <w:t>.</w:t>
      </w:r>
      <w:bookmarkEnd w:id="26"/>
    </w:p>
    <w:p w:rsidR="00EB5743" w:rsidRPr="00997B8D" w:rsidRDefault="00EB5743" w:rsidP="00285A0E">
      <w:pPr>
        <w:pStyle w:val="20"/>
        <w:numPr>
          <w:ilvl w:val="1"/>
          <w:numId w:val="24"/>
        </w:numPr>
        <w:tabs>
          <w:tab w:val="clear" w:pos="1276"/>
          <w:tab w:val="left" w:pos="709"/>
        </w:tabs>
        <w:ind w:left="426" w:hanging="426"/>
      </w:pPr>
      <w:r w:rsidRPr="00997B8D">
        <w:t xml:space="preserve">В случае приостановления выполнения Работ по причинам, указанным </w:t>
      </w:r>
      <w:r w:rsidR="00492D9F" w:rsidRPr="00997B8D">
        <w:t>в пункте</w:t>
      </w:r>
      <w:r w:rsidRPr="00997B8D">
        <w:t xml:space="preserve"> </w:t>
      </w:r>
      <w:r w:rsidR="00A36C4F" w:rsidRPr="00997B8D">
        <w:fldChar w:fldCharType="begin"/>
      </w:r>
      <w:r w:rsidR="00A36C4F" w:rsidRPr="00997B8D">
        <w:instrText xml:space="preserve"> REF _Ref374716519 \r \h </w:instrText>
      </w:r>
      <w:r w:rsidR="00BF3B6B" w:rsidRPr="00997B8D">
        <w:instrText xml:space="preserve"> \* MERGEFORMAT </w:instrText>
      </w:r>
      <w:r w:rsidR="00A36C4F" w:rsidRPr="00997B8D">
        <w:fldChar w:fldCharType="separate"/>
      </w:r>
      <w:r w:rsidR="00B7051E">
        <w:t>4.</w:t>
      </w:r>
      <w:r w:rsidR="00A36C4F" w:rsidRPr="00997B8D">
        <w:fldChar w:fldCharType="end"/>
      </w:r>
      <w:r w:rsidR="00FE0810">
        <w:t>6</w:t>
      </w:r>
      <w:r w:rsidR="005412F6" w:rsidRPr="00997B8D">
        <w:t xml:space="preserve"> </w:t>
      </w:r>
      <w:r w:rsidRPr="00997B8D">
        <w:t>настоящего Договора, Подрядчик не имеет права на продление срока выполнения Работ</w:t>
      </w:r>
      <w:r w:rsidR="00A36C4F" w:rsidRPr="00997B8D">
        <w:t>; у</w:t>
      </w:r>
      <w:r w:rsidRPr="00997B8D">
        <w:t>бытки, понесенные Подрядчиком вследствие приостановления Работ</w:t>
      </w:r>
      <w:r w:rsidR="000D2744" w:rsidRPr="00997B8D">
        <w:t>,</w:t>
      </w:r>
      <w:r w:rsidRPr="00997B8D">
        <w:t xml:space="preserve"> Заказчиком не возмещаются.</w:t>
      </w:r>
    </w:p>
    <w:p w:rsidR="00EB5743" w:rsidRPr="00997B8D" w:rsidRDefault="00353765" w:rsidP="00750B63">
      <w:pPr>
        <w:pStyle w:val="1"/>
        <w:numPr>
          <w:ilvl w:val="0"/>
          <w:numId w:val="24"/>
        </w:numPr>
      </w:pPr>
      <w:bookmarkStart w:id="27" w:name="_Toc332296425"/>
      <w:r w:rsidRPr="00997B8D">
        <w:t xml:space="preserve"> </w:t>
      </w:r>
      <w:r w:rsidR="00EB5743" w:rsidRPr="00997B8D">
        <w:t xml:space="preserve">ЦЕНА ДОГОВОРА </w:t>
      </w:r>
      <w:bookmarkEnd w:id="27"/>
    </w:p>
    <w:p w:rsidR="00F02B0C" w:rsidRPr="00997B8D" w:rsidRDefault="00F02B0C" w:rsidP="00750B63">
      <w:pPr>
        <w:pStyle w:val="20"/>
        <w:numPr>
          <w:ilvl w:val="1"/>
          <w:numId w:val="24"/>
        </w:numPr>
      </w:pPr>
      <w:bookmarkStart w:id="28" w:name="_Ref323033025"/>
      <w:bookmarkStart w:id="29" w:name="_Ref373350788"/>
      <w:r w:rsidRPr="00997B8D">
        <w:t xml:space="preserve">Общая стоимость Работ </w:t>
      </w:r>
      <w:r w:rsidR="000E25E4" w:rsidRPr="00997B8D">
        <w:t xml:space="preserve">по настоящему Договору </w:t>
      </w:r>
      <w:r w:rsidRPr="00997B8D">
        <w:t>включает:</w:t>
      </w:r>
    </w:p>
    <w:p w:rsidR="00F02B0C" w:rsidRPr="00997B8D" w:rsidRDefault="00F02B0C" w:rsidP="00A45F06">
      <w:pPr>
        <w:pStyle w:val="3"/>
        <w:numPr>
          <w:ilvl w:val="2"/>
          <w:numId w:val="24"/>
        </w:numPr>
        <w:tabs>
          <w:tab w:val="left" w:pos="1560"/>
        </w:tabs>
        <w:ind w:left="426" w:firstLine="425"/>
      </w:pPr>
      <w:r w:rsidRPr="00997B8D">
        <w:t xml:space="preserve">Стоимость </w:t>
      </w:r>
      <w:r w:rsidR="00FB0817" w:rsidRPr="00997B8D">
        <w:t>Проектных р</w:t>
      </w:r>
      <w:r w:rsidRPr="00997B8D">
        <w:t xml:space="preserve">абот в размере </w:t>
      </w:r>
      <w:permStart w:id="78471371" w:edGrp="everyone"/>
      <w:r w:rsidR="00B44E5A">
        <w:rPr>
          <w:b/>
        </w:rPr>
        <w:t>_______</w:t>
      </w:r>
      <w:r w:rsidRPr="00997B8D">
        <w:t xml:space="preserve"> (_______) рублей</w:t>
      </w:r>
      <w:permEnd w:id="78471371"/>
      <w:r w:rsidRPr="00997B8D">
        <w:t>, в том числе НДС</w:t>
      </w:r>
      <w:proofErr w:type="gramStart"/>
      <w:r w:rsidRPr="00997B8D">
        <w:t xml:space="preserve"> -</w:t>
      </w:r>
      <w:permStart w:id="570491383" w:edGrp="everyone"/>
      <w:r w:rsidRPr="00997B8D">
        <w:t xml:space="preserve"> </w:t>
      </w:r>
      <w:r w:rsidRPr="00997B8D">
        <w:rPr>
          <w:b/>
        </w:rPr>
        <w:t>_____</w:t>
      </w:r>
      <w:r w:rsidRPr="00997B8D">
        <w:t xml:space="preserve"> (_______) </w:t>
      </w:r>
      <w:proofErr w:type="gramEnd"/>
      <w:r w:rsidRPr="00997B8D">
        <w:t>рублей</w:t>
      </w:r>
      <w:permEnd w:id="570491383"/>
      <w:r w:rsidR="001B02C2" w:rsidRPr="00997B8D">
        <w:t>.</w:t>
      </w:r>
    </w:p>
    <w:p w:rsidR="00BA1474" w:rsidRPr="00997B8D" w:rsidRDefault="00F02B0C" w:rsidP="00A45F06">
      <w:pPr>
        <w:pStyle w:val="3"/>
        <w:numPr>
          <w:ilvl w:val="2"/>
          <w:numId w:val="24"/>
        </w:numPr>
        <w:tabs>
          <w:tab w:val="left" w:pos="1560"/>
        </w:tabs>
        <w:ind w:left="426" w:firstLine="425"/>
        <w:rPr>
          <w:lang w:val="en-US"/>
        </w:rPr>
      </w:pPr>
      <w:r w:rsidRPr="00997B8D">
        <w:t xml:space="preserve">Стоимость </w:t>
      </w:r>
      <w:r w:rsidR="00FB0817" w:rsidRPr="00997B8D">
        <w:t>Р</w:t>
      </w:r>
      <w:r w:rsidRPr="00997B8D">
        <w:t xml:space="preserve">абот, указанных в п. </w:t>
      </w:r>
      <w:r w:rsidRPr="00997B8D">
        <w:fldChar w:fldCharType="begin"/>
      </w:r>
      <w:r w:rsidRPr="00997B8D">
        <w:instrText xml:space="preserve"> REF _Ref375133660 \w \h  \* MERGEFORMAT </w:instrText>
      </w:r>
      <w:r w:rsidRPr="00997B8D">
        <w:fldChar w:fldCharType="separate"/>
      </w:r>
      <w:r w:rsidR="00B7051E">
        <w:t>2.2.</w:t>
      </w:r>
      <w:r w:rsidRPr="00997B8D">
        <w:fldChar w:fldCharType="end"/>
      </w:r>
      <w:r w:rsidR="00B44E5A">
        <w:t>1</w:t>
      </w:r>
      <w:r w:rsidRPr="00997B8D">
        <w:t xml:space="preserve"> настоящего Договора, которая </w:t>
      </w:r>
      <w:r w:rsidR="000E25E4" w:rsidRPr="00997B8D">
        <w:t xml:space="preserve">определяется исходя из фактических объемов выполненных Работ и рассчитывается </w:t>
      </w:r>
      <w:r w:rsidR="00C67217">
        <w:rPr>
          <w:color w:val="1F497D"/>
        </w:rPr>
        <w:t xml:space="preserve">с применением </w:t>
      </w:r>
      <w:r w:rsidR="00C67217" w:rsidRPr="00C67217">
        <w:t>Справочников базовых цен на проектирование в строительстве (СБЦП) и  Справочников базовых цен на  инженерные изыскания  в строительстве (СБЦИ)</w:t>
      </w:r>
      <w:r w:rsidRPr="00997B8D">
        <w:t xml:space="preserve">; окончательная стоимость работ, указанных в п. </w:t>
      </w:r>
      <w:r w:rsidRPr="00997B8D">
        <w:fldChar w:fldCharType="begin"/>
      </w:r>
      <w:r w:rsidRPr="00997B8D">
        <w:instrText xml:space="preserve"> REF _Ref375133660 \w \h  \* MERGEFORMAT </w:instrText>
      </w:r>
      <w:r w:rsidRPr="00997B8D">
        <w:fldChar w:fldCharType="separate"/>
      </w:r>
      <w:r w:rsidR="00B7051E">
        <w:t>2.2.</w:t>
      </w:r>
      <w:r w:rsidRPr="00997B8D">
        <w:fldChar w:fldCharType="end"/>
      </w:r>
      <w:r w:rsidR="00B44E5A">
        <w:t>1</w:t>
      </w:r>
      <w:r w:rsidRPr="00997B8D">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997B8D">
        <w:t>е</w:t>
      </w:r>
      <w:r w:rsidRPr="00997B8D">
        <w:t xml:space="preserve"> о стоимости выполненных работ</w:t>
      </w:r>
      <w:r w:rsidR="00FB0817" w:rsidRPr="00997B8D">
        <w:t xml:space="preserve"> и затрат</w:t>
      </w:r>
      <w:r w:rsidRPr="00997B8D">
        <w:t xml:space="preserve"> (КС-3) с приложением подтверждающих документов, согласно п.</w:t>
      </w:r>
      <w:r w:rsidRPr="00997B8D">
        <w:fldChar w:fldCharType="begin"/>
      </w:r>
      <w:r w:rsidRPr="00997B8D">
        <w:instrText xml:space="preserve"> REF _Ref374960852 \w \h </w:instrText>
      </w:r>
      <w:r w:rsidR="00BF3B6B" w:rsidRPr="00997B8D">
        <w:instrText xml:space="preserve"> \* MERGEFORMAT </w:instrText>
      </w:r>
      <w:r w:rsidRPr="00997B8D">
        <w:fldChar w:fldCharType="separate"/>
      </w:r>
      <w:r w:rsidR="00B7051E">
        <w:t>5.4</w:t>
      </w:r>
      <w:r w:rsidRPr="00997B8D">
        <w:fldChar w:fldCharType="end"/>
      </w:r>
      <w:r w:rsidRPr="00997B8D">
        <w:t xml:space="preserve"> настоящего Договора</w:t>
      </w:r>
      <w:r w:rsidR="00BA1474" w:rsidRPr="00997B8D">
        <w:t>;</w:t>
      </w:r>
    </w:p>
    <w:p w:rsidR="00BA1474" w:rsidRPr="00997B8D" w:rsidRDefault="00BA1474" w:rsidP="00A45F06">
      <w:pPr>
        <w:pStyle w:val="3"/>
        <w:numPr>
          <w:ilvl w:val="2"/>
          <w:numId w:val="24"/>
        </w:numPr>
        <w:tabs>
          <w:tab w:val="left" w:pos="1560"/>
        </w:tabs>
        <w:ind w:left="426" w:firstLine="425"/>
      </w:pPr>
      <w:bookmarkStart w:id="30" w:name="_Ref378701624"/>
      <w:permStart w:id="1595028789" w:edGrp="everyone"/>
      <w:r w:rsidRPr="00997B8D">
        <w:t>при этом 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Pr="00997B8D">
        <w:t xml:space="preserve"> </w:t>
      </w:r>
      <w:r w:rsidRPr="00997B8D">
        <w:rPr>
          <w:b/>
        </w:rPr>
        <w:t>_____</w:t>
      </w:r>
      <w:r w:rsidRPr="00997B8D">
        <w:t xml:space="preserve"> (_______) </w:t>
      </w:r>
      <w:proofErr w:type="gramEnd"/>
      <w:r w:rsidRPr="00997B8D">
        <w:t xml:space="preserve">рублей, в том числе НДС </w:t>
      </w:r>
      <w:r w:rsidR="00AC117F" w:rsidRPr="00997B8D">
        <w:t>–</w:t>
      </w:r>
      <w:r w:rsidRPr="00997B8D">
        <w:t xml:space="preserve"> </w:t>
      </w:r>
      <w:r w:rsidRPr="00997B8D">
        <w:rPr>
          <w:b/>
        </w:rPr>
        <w:t>_____</w:t>
      </w:r>
      <w:r w:rsidRPr="00997B8D">
        <w:t xml:space="preserve"> (_______) рублей</w:t>
      </w:r>
      <w:r w:rsidRPr="00997B8D" w:rsidDel="000075D5">
        <w:rPr>
          <w:b/>
        </w:rPr>
        <w:t xml:space="preserve"> </w:t>
      </w:r>
      <w:r w:rsidRPr="00997B8D">
        <w:t>(«</w:t>
      </w:r>
      <w:r w:rsidRPr="00997B8D">
        <w:rPr>
          <w:b/>
        </w:rPr>
        <w:t>Цена договора»</w:t>
      </w:r>
      <w:r w:rsidRPr="00997B8D">
        <w:t>).</w:t>
      </w:r>
      <w:bookmarkEnd w:id="30"/>
    </w:p>
    <w:p w:rsidR="000D2744" w:rsidRPr="00997B8D" w:rsidRDefault="00044E2B" w:rsidP="00A45F06">
      <w:pPr>
        <w:pStyle w:val="20"/>
        <w:numPr>
          <w:ilvl w:val="1"/>
          <w:numId w:val="24"/>
        </w:numPr>
        <w:ind w:left="426" w:hanging="426"/>
      </w:pPr>
      <w:bookmarkStart w:id="31" w:name="_Ref323031430"/>
      <w:bookmarkEnd w:id="28"/>
      <w:bookmarkEnd w:id="29"/>
      <w:permEnd w:id="1595028789"/>
      <w:r w:rsidRPr="00997B8D">
        <w:t xml:space="preserve">Расчет стоимости </w:t>
      </w:r>
      <w:r w:rsidR="000D2744" w:rsidRPr="00997B8D">
        <w:t>Работ</w:t>
      </w:r>
      <w:r w:rsidRPr="00997B8D">
        <w:t xml:space="preserve">, приведенный в Приложении </w:t>
      </w:r>
      <w:r w:rsidR="00B4676E">
        <w:t>3</w:t>
      </w:r>
      <w:r w:rsidRPr="00997B8D">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B4676E">
        <w:t>2</w:t>
      </w:r>
      <w:r w:rsidR="00C07D62" w:rsidRPr="00997B8D">
        <w:t xml:space="preserve"> </w:t>
      </w:r>
      <w:r w:rsidRPr="00997B8D">
        <w:t xml:space="preserve">к настоящему Договору). </w:t>
      </w:r>
      <w:r w:rsidR="00BB6F48" w:rsidRPr="00997B8D">
        <w:t>В течение 5 (Пяти) рабочих дней с момента подписания настоящего Договора</w:t>
      </w:r>
      <w:r w:rsidR="000D2744" w:rsidRPr="00997B8D">
        <w:t>,</w:t>
      </w:r>
      <w:r w:rsidR="00BB6F48" w:rsidRPr="00997B8D">
        <w:t xml:space="preserve"> Подрядчик направляет Заказчику смету, рассчитанную </w:t>
      </w:r>
      <w:r w:rsidR="00C67217" w:rsidRPr="00C67217">
        <w:t>с применением Справочников базовых цен на проектирование в строительстве (СБЦП) и  Справочников базовых цен на  инженерные изыскания  в строительстве (СБЦИ)</w:t>
      </w:r>
      <w:r w:rsidR="00BB6F48" w:rsidRPr="00997B8D">
        <w:t>, а Заказчик обязуется рассмотреть и при отсутствии обоснованных замечаний утвердить указанную смету</w:t>
      </w:r>
      <w:r w:rsidR="000D2744" w:rsidRPr="00997B8D">
        <w:t>.</w:t>
      </w:r>
      <w:r w:rsidR="00710D19" w:rsidRPr="00997B8D">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997B8D">
        <w:fldChar w:fldCharType="begin"/>
      </w:r>
      <w:r w:rsidR="00710D19" w:rsidRPr="00997B8D">
        <w:instrText xml:space="preserve"> REF _Ref374960852 \w \h </w:instrText>
      </w:r>
      <w:r w:rsidR="00BF3B6B" w:rsidRPr="00997B8D">
        <w:instrText xml:space="preserve"> \* MERGEFORMAT </w:instrText>
      </w:r>
      <w:r w:rsidR="00710D19" w:rsidRPr="00997B8D">
        <w:fldChar w:fldCharType="separate"/>
      </w:r>
      <w:r w:rsidR="00B7051E">
        <w:t>5.4</w:t>
      </w:r>
      <w:r w:rsidR="00710D19" w:rsidRPr="00997B8D">
        <w:fldChar w:fldCharType="end"/>
      </w:r>
      <w:r w:rsidR="00710D19" w:rsidRPr="00997B8D">
        <w:t xml:space="preserve"> настоящего Договора.</w:t>
      </w:r>
    </w:p>
    <w:p w:rsidR="006D6017" w:rsidRPr="00997B8D" w:rsidRDefault="00A36C4F" w:rsidP="00A45F06">
      <w:pPr>
        <w:pStyle w:val="20"/>
        <w:numPr>
          <w:ilvl w:val="1"/>
          <w:numId w:val="24"/>
        </w:numPr>
        <w:ind w:left="426" w:hanging="426"/>
      </w:pPr>
      <w:r w:rsidRPr="00997B8D">
        <w:lastRenderedPageBreak/>
        <w:t>Подрядчик подтверждает, что Цена договора включает в том числе стоимость Работ, включая их приемку, стоимость Материалов, командировочные,</w:t>
      </w:r>
      <w:r w:rsidR="00AA6145" w:rsidRPr="00997B8D">
        <w:t xml:space="preserve"> транспортные,</w:t>
      </w:r>
      <w:r w:rsidRPr="00997B8D">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997B8D">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инструментов, Материалов (и т.п.) после завершения производства Работ.</w:t>
      </w:r>
    </w:p>
    <w:p w:rsidR="00A36C4F" w:rsidRPr="00997B8D" w:rsidRDefault="00A36C4F" w:rsidP="00A45F06">
      <w:pPr>
        <w:pStyle w:val="20"/>
        <w:numPr>
          <w:ilvl w:val="0"/>
          <w:numId w:val="0"/>
        </w:numPr>
        <w:ind w:left="426"/>
      </w:pPr>
      <w:r w:rsidRPr="00997B8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997B8D">
        <w:t xml:space="preserve">настоящему </w:t>
      </w:r>
      <w:r w:rsidRPr="00997B8D">
        <w:t xml:space="preserve">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6D6017" w:rsidRPr="00997B8D">
        <w:t>увеличения</w:t>
      </w:r>
      <w:r w:rsidRPr="00997B8D">
        <w:t xml:space="preserve"> Цены договора (отдельных ее составляющих) по основаниям, указанным в настоящей статье.</w:t>
      </w:r>
    </w:p>
    <w:p w:rsidR="006D6017" w:rsidRPr="00997B8D" w:rsidRDefault="006D6017" w:rsidP="00A45F06">
      <w:pPr>
        <w:pStyle w:val="20"/>
        <w:numPr>
          <w:ilvl w:val="1"/>
          <w:numId w:val="24"/>
        </w:numPr>
        <w:ind w:left="426" w:hanging="426"/>
      </w:pPr>
      <w:bookmarkStart w:id="32" w:name="_Ref374960852"/>
      <w:r w:rsidRPr="00997B8D">
        <w:t xml:space="preserve">Цена Материалов подтверждается </w:t>
      </w:r>
      <w:r w:rsidR="005673A4" w:rsidRPr="00997B8D">
        <w:t>предоставлением</w:t>
      </w:r>
      <w:r w:rsidR="006A4CE1" w:rsidRPr="00997B8D">
        <w:t xml:space="preserve"> Подрядчиком</w:t>
      </w:r>
      <w:r w:rsidR="005673A4" w:rsidRPr="00997B8D">
        <w:t xml:space="preserve"> </w:t>
      </w:r>
      <w:r w:rsidRPr="00997B8D">
        <w:t>заверенных копий  первичных учетных документов (счетов-фактур, накладных, договоров поставки и т.д.) по факту их приобретения, которы</w:t>
      </w:r>
      <w:r w:rsidR="005673A4" w:rsidRPr="00997B8D">
        <w:t>е</w:t>
      </w:r>
      <w:r w:rsidRPr="00997B8D">
        <w:t xml:space="preserve">  прикладыва</w:t>
      </w:r>
      <w:r w:rsidR="005673A4" w:rsidRPr="00997B8D">
        <w:t>ю</w:t>
      </w:r>
      <w:r w:rsidRPr="00997B8D">
        <w:t>тся к КС-2.</w:t>
      </w:r>
      <w:bookmarkEnd w:id="32"/>
    </w:p>
    <w:p w:rsidR="005C1F20" w:rsidRPr="00997B8D" w:rsidRDefault="009A2A8C" w:rsidP="00A45F06">
      <w:pPr>
        <w:pStyle w:val="20"/>
        <w:numPr>
          <w:ilvl w:val="1"/>
          <w:numId w:val="24"/>
        </w:numPr>
        <w:ind w:left="426" w:hanging="426"/>
      </w:pPr>
      <w:r w:rsidRPr="00997B8D">
        <w:t xml:space="preserve">Указанная </w:t>
      </w:r>
      <w:r w:rsidR="000E25E4" w:rsidRPr="00997B8D">
        <w:t xml:space="preserve">в п. </w:t>
      </w:r>
      <w:r w:rsidR="000E25E4" w:rsidRPr="00997B8D">
        <w:fldChar w:fldCharType="begin"/>
      </w:r>
      <w:r w:rsidR="000E25E4" w:rsidRPr="00997B8D">
        <w:instrText xml:space="preserve"> REF _Ref373350788 \w \h </w:instrText>
      </w:r>
      <w:r w:rsidR="00BF3B6B" w:rsidRPr="00997B8D">
        <w:instrText xml:space="preserve"> \* MERGEFORMAT </w:instrText>
      </w:r>
      <w:r w:rsidR="000E25E4" w:rsidRPr="00997B8D">
        <w:fldChar w:fldCharType="separate"/>
      </w:r>
      <w:r w:rsidR="00B7051E">
        <w:t>5.1</w:t>
      </w:r>
      <w:r w:rsidR="000E25E4" w:rsidRPr="00997B8D">
        <w:fldChar w:fldCharType="end"/>
      </w:r>
      <w:r w:rsidR="000E25E4" w:rsidRPr="00997B8D">
        <w:t xml:space="preserve">. настоящего Договора </w:t>
      </w:r>
      <w:r w:rsidR="00A03028" w:rsidRPr="00997B8D">
        <w:t>Цена д</w:t>
      </w:r>
      <w:r w:rsidR="00EB5743" w:rsidRPr="00997B8D">
        <w:t xml:space="preserve">оговора является </w:t>
      </w:r>
      <w:r w:rsidRPr="00997B8D">
        <w:t xml:space="preserve">предельной </w:t>
      </w:r>
      <w:bookmarkEnd w:id="31"/>
      <w:r w:rsidR="000075D5" w:rsidRPr="00997B8D">
        <w:t xml:space="preserve">и </w:t>
      </w:r>
      <w:r w:rsidRPr="00997B8D">
        <w:t xml:space="preserve"> может быть уменьшена в случаях, если Подрядчик при окончательной приемке </w:t>
      </w:r>
      <w:r w:rsidR="000075D5" w:rsidRPr="00997B8D">
        <w:t xml:space="preserve">Работ </w:t>
      </w:r>
      <w:r w:rsidRPr="00997B8D">
        <w:t xml:space="preserve">не предоставит Заказчику надлежащее обоснование стоимости </w:t>
      </w:r>
      <w:r w:rsidR="000075D5" w:rsidRPr="00997B8D">
        <w:t>выполненных Работ, включая цену Материалов,</w:t>
      </w:r>
      <w:r w:rsidRPr="00997B8D">
        <w:t xml:space="preserve"> использованн</w:t>
      </w:r>
      <w:r w:rsidR="000075D5" w:rsidRPr="00997B8D">
        <w:t>ых</w:t>
      </w:r>
      <w:r w:rsidRPr="00997B8D">
        <w:t xml:space="preserve"> Подрядчиком при выполнении </w:t>
      </w:r>
      <w:r w:rsidR="000075D5" w:rsidRPr="00997B8D">
        <w:t>Работ</w:t>
      </w:r>
      <w:r w:rsidR="006D6017" w:rsidRPr="00997B8D">
        <w:t>, как это предусмотрено п.</w:t>
      </w:r>
      <w:r w:rsidR="006D6017" w:rsidRPr="00997B8D">
        <w:fldChar w:fldCharType="begin"/>
      </w:r>
      <w:r w:rsidR="006D6017" w:rsidRPr="00997B8D">
        <w:instrText xml:space="preserve"> REF _Ref374960852 \r \h </w:instrText>
      </w:r>
      <w:r w:rsidR="00BF3B6B" w:rsidRPr="00997B8D">
        <w:instrText xml:space="preserve"> \* MERGEFORMAT </w:instrText>
      </w:r>
      <w:r w:rsidR="006D6017" w:rsidRPr="00997B8D">
        <w:fldChar w:fldCharType="separate"/>
      </w:r>
      <w:r w:rsidR="00B7051E">
        <w:t>5.4</w:t>
      </w:r>
      <w:r w:rsidR="006D6017" w:rsidRPr="00997B8D">
        <w:fldChar w:fldCharType="end"/>
      </w:r>
      <w:r w:rsidR="006D6017" w:rsidRPr="00997B8D">
        <w:t>. настоящего Договора.</w:t>
      </w:r>
    </w:p>
    <w:p w:rsidR="00905318" w:rsidRPr="00997B8D" w:rsidRDefault="005C1F20" w:rsidP="00A45F06">
      <w:pPr>
        <w:pStyle w:val="20"/>
        <w:numPr>
          <w:ilvl w:val="1"/>
          <w:numId w:val="24"/>
        </w:numPr>
        <w:ind w:left="426" w:hanging="426"/>
      </w:pPr>
      <w:bookmarkStart w:id="33" w:name="_Ref331746084"/>
      <w:r w:rsidRPr="00997B8D">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997B8D" w:rsidRDefault="00A36C4F" w:rsidP="00AC117F">
      <w:pPr>
        <w:pStyle w:val="20"/>
        <w:numPr>
          <w:ilvl w:val="1"/>
          <w:numId w:val="24"/>
        </w:numPr>
        <w:ind w:left="426" w:hanging="426"/>
        <w:rPr>
          <w:b/>
          <w:i/>
        </w:rPr>
      </w:pPr>
      <w:bookmarkStart w:id="34" w:name="_Ref323031208"/>
      <w:r w:rsidRPr="00997B8D">
        <w:rPr>
          <w:b/>
          <w:i/>
        </w:rPr>
        <w:t>Порядок оплаты</w:t>
      </w:r>
    </w:p>
    <w:p w:rsidR="00A36C4F" w:rsidRPr="00997B8D" w:rsidRDefault="00B605CF" w:rsidP="00285A0E">
      <w:pPr>
        <w:pStyle w:val="3"/>
        <w:numPr>
          <w:ilvl w:val="2"/>
          <w:numId w:val="24"/>
        </w:numPr>
        <w:tabs>
          <w:tab w:val="left" w:pos="1560"/>
        </w:tabs>
        <w:ind w:left="426" w:firstLine="425"/>
      </w:pPr>
      <w:r w:rsidRPr="00997B8D">
        <w:t xml:space="preserve">Условия оплаты по настоящему </w:t>
      </w:r>
      <w:r w:rsidR="006A4CE1" w:rsidRPr="00997B8D">
        <w:t>Д</w:t>
      </w:r>
      <w:r w:rsidRPr="00997B8D">
        <w:t xml:space="preserve">оговору, в том числе порядок и условия оплаты </w:t>
      </w:r>
      <w:permStart w:id="1820622065" w:edGrp="everyone"/>
      <w:r w:rsidRPr="00B44E5A">
        <w:t>авансовых платежей (далее – «Авансовые платежи»)</w:t>
      </w:r>
      <w:r w:rsidRPr="00997B8D">
        <w:t>,</w:t>
      </w:r>
      <w:permEnd w:id="1820622065"/>
      <w:r w:rsidRPr="00997B8D">
        <w:t xml:space="preserve"> опла</w:t>
      </w:r>
      <w:r w:rsidR="00B44E5A">
        <w:t>та фактически выполненных Работ</w:t>
      </w:r>
      <w:r w:rsidRPr="00997B8D">
        <w:t xml:space="preserve"> приведены </w:t>
      </w:r>
      <w:r w:rsidR="00A36C4F" w:rsidRPr="00997B8D">
        <w:t xml:space="preserve">в </w:t>
      </w:r>
      <w:permStart w:id="1387160010" w:edGrp="everyone"/>
      <w:r w:rsidR="00A36C4F" w:rsidRPr="00997B8D">
        <w:t xml:space="preserve">Приложении </w:t>
      </w:r>
      <w:r w:rsidR="00B4676E">
        <w:t>5</w:t>
      </w:r>
      <w:permEnd w:id="1387160010"/>
      <w:r w:rsidR="00A36C4F" w:rsidRPr="00997B8D">
        <w:t xml:space="preserve"> к настоящему Договору.</w:t>
      </w:r>
    </w:p>
    <w:p w:rsidR="005E776F" w:rsidRPr="00997B8D" w:rsidRDefault="005E776F" w:rsidP="00285A0E">
      <w:pPr>
        <w:pStyle w:val="3"/>
        <w:numPr>
          <w:ilvl w:val="2"/>
          <w:numId w:val="24"/>
        </w:numPr>
        <w:tabs>
          <w:tab w:val="left" w:pos="1560"/>
        </w:tabs>
        <w:ind w:left="426" w:firstLine="425"/>
      </w:pPr>
      <w:r w:rsidRPr="00997B8D">
        <w:t>Основанием для осуществления платеж</w:t>
      </w:r>
      <w:r w:rsidR="004A446E" w:rsidRPr="00997B8D">
        <w:t>ей</w:t>
      </w:r>
      <w:r w:rsidRPr="00997B8D">
        <w:t xml:space="preserve"> по настоящему Договору явля</w:t>
      </w:r>
      <w:r w:rsidR="004A446E" w:rsidRPr="00997B8D">
        <w:t>ют</w:t>
      </w:r>
      <w:r w:rsidRPr="00997B8D">
        <w:t>ся счет</w:t>
      </w:r>
      <w:r w:rsidR="006A4CE1" w:rsidRPr="00997B8D">
        <w:t>а</w:t>
      </w:r>
      <w:r w:rsidRPr="00997B8D">
        <w:t>, выставленны</w:t>
      </w:r>
      <w:r w:rsidR="006A4CE1" w:rsidRPr="00997B8D">
        <w:t>е</w:t>
      </w:r>
      <w:r w:rsidRPr="00997B8D">
        <w:t xml:space="preserve"> Подрядчиком Заказчику. Счета, выставляемые Подрядчиком Заказчику в соответствии с настоящим Договором, должны содержать </w:t>
      </w:r>
      <w:r w:rsidR="004A446E" w:rsidRPr="00997B8D">
        <w:t>следующую информацию:</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ссылку на реквизиты Договора;</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наименование  и период выполненных Работ;</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банковские реквизиты Подрядчика;</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сумму платежа без учета НДС;</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ставку и сумму НДС;</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сумму платежа с учетом НДС.</w:t>
      </w:r>
    </w:p>
    <w:p w:rsidR="005E776F" w:rsidRPr="00997B8D" w:rsidRDefault="00D82391" w:rsidP="00285A0E">
      <w:pPr>
        <w:pStyle w:val="3"/>
        <w:numPr>
          <w:ilvl w:val="2"/>
          <w:numId w:val="24"/>
        </w:numPr>
        <w:tabs>
          <w:tab w:val="left" w:pos="1560"/>
        </w:tabs>
        <w:ind w:left="426" w:firstLine="425"/>
      </w:pPr>
      <w:r w:rsidRPr="00997B8D">
        <w:t>Любые с</w:t>
      </w:r>
      <w:r w:rsidR="005E776F" w:rsidRPr="00997B8D">
        <w:t xml:space="preserve">уммы, подлежащие уплате в соответствии с настоящим Договором, выплачиваются одной Стороной путем перечисления денежных средств на </w:t>
      </w:r>
      <w:r w:rsidRPr="00997B8D">
        <w:t xml:space="preserve">расчетный </w:t>
      </w:r>
      <w:r w:rsidR="005E776F" w:rsidRPr="00997B8D">
        <w:t xml:space="preserve">счет другой Стороны, реквизиты которого указаны в статье </w:t>
      </w:r>
      <w:r w:rsidR="00665E67" w:rsidRPr="00997B8D">
        <w:fldChar w:fldCharType="begin"/>
      </w:r>
      <w:r w:rsidR="00665E67" w:rsidRPr="00997B8D">
        <w:instrText xml:space="preserve"> REF _Ref364432045 \w \h </w:instrText>
      </w:r>
      <w:r w:rsidR="00BF3B6B" w:rsidRPr="00997B8D">
        <w:instrText xml:space="preserve"> \* MERGEFORMAT </w:instrText>
      </w:r>
      <w:r w:rsidR="00665E67" w:rsidRPr="00997B8D">
        <w:fldChar w:fldCharType="separate"/>
      </w:r>
      <w:r w:rsidR="00B7051E">
        <w:t>14</w:t>
      </w:r>
      <w:r w:rsidR="00665E67" w:rsidRPr="00997B8D">
        <w:fldChar w:fldCharType="end"/>
      </w:r>
      <w:r w:rsidR="00665E67" w:rsidRPr="00997B8D">
        <w:t xml:space="preserve"> </w:t>
      </w:r>
      <w:r w:rsidR="005E776F" w:rsidRPr="00997B8D">
        <w:t xml:space="preserve">настоящего Договора, или на </w:t>
      </w:r>
      <w:r w:rsidRPr="00997B8D">
        <w:t xml:space="preserve">расчетный </w:t>
      </w:r>
      <w:r w:rsidR="005E776F" w:rsidRPr="00997B8D">
        <w:t>счет, реквизиты которого указаны в счете</w:t>
      </w:r>
      <w:r w:rsidRPr="00997B8D">
        <w:t xml:space="preserve"> на оплату</w:t>
      </w:r>
      <w:r w:rsidR="005E776F" w:rsidRPr="00997B8D">
        <w:t xml:space="preserve">, </w:t>
      </w:r>
      <w:r w:rsidRPr="00997B8D">
        <w:t xml:space="preserve">предъявленного </w:t>
      </w:r>
      <w:r w:rsidR="005E776F" w:rsidRPr="00997B8D">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997B8D">
        <w:t>Подрядчик</w:t>
      </w:r>
      <w:r w:rsidR="005E776F" w:rsidRPr="00997B8D">
        <w:t>.</w:t>
      </w:r>
    </w:p>
    <w:p w:rsidR="005E776F" w:rsidRPr="00997B8D" w:rsidRDefault="005E776F" w:rsidP="00285A0E">
      <w:pPr>
        <w:pStyle w:val="3"/>
        <w:numPr>
          <w:ilvl w:val="2"/>
          <w:numId w:val="24"/>
        </w:numPr>
        <w:tabs>
          <w:tab w:val="left" w:pos="1560"/>
        </w:tabs>
        <w:ind w:left="426" w:firstLine="425"/>
      </w:pPr>
      <w:r w:rsidRPr="00997B8D">
        <w:lastRenderedPageBreak/>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997B8D" w:rsidRDefault="005E776F" w:rsidP="00285A0E">
      <w:pPr>
        <w:pStyle w:val="3"/>
        <w:numPr>
          <w:ilvl w:val="2"/>
          <w:numId w:val="24"/>
        </w:numPr>
        <w:tabs>
          <w:tab w:val="left" w:pos="1560"/>
        </w:tabs>
        <w:ind w:left="426" w:firstLine="425"/>
      </w:pPr>
      <w:r w:rsidRPr="00997B8D">
        <w:t xml:space="preserve">Уплата всех налогов, предусмотренных Законодательством, связанных с исполнением обязательств по </w:t>
      </w:r>
      <w:r w:rsidR="00865F28" w:rsidRPr="00997B8D">
        <w:t xml:space="preserve">настоящему </w:t>
      </w:r>
      <w:r w:rsidRPr="00997B8D">
        <w:t>Договору, осуществляется Сторонами самостоятельно.</w:t>
      </w:r>
    </w:p>
    <w:p w:rsidR="009638D1" w:rsidRPr="00997B8D" w:rsidRDefault="009638D1" w:rsidP="00285A0E">
      <w:pPr>
        <w:pStyle w:val="3"/>
        <w:numPr>
          <w:ilvl w:val="2"/>
          <w:numId w:val="24"/>
        </w:numPr>
        <w:tabs>
          <w:tab w:val="left" w:pos="1560"/>
        </w:tabs>
        <w:ind w:left="426" w:firstLine="425"/>
      </w:pPr>
      <w:r w:rsidRPr="00997B8D">
        <w:t xml:space="preserve">Платежи за Работы должны быть основаны на </w:t>
      </w:r>
      <w:r w:rsidR="0032740A" w:rsidRPr="00997B8D">
        <w:t>фактическом объеме выполненных</w:t>
      </w:r>
      <w:r w:rsidRPr="00997B8D">
        <w:t xml:space="preserve"> Работ и включать в себя оплату Материал</w:t>
      </w:r>
      <w:r w:rsidR="00B44E5A">
        <w:t>ов</w:t>
      </w:r>
      <w:r w:rsidRPr="00997B8D">
        <w:t>, использованны</w:t>
      </w:r>
      <w:r w:rsidR="00A51D57">
        <w:t>х</w:t>
      </w:r>
      <w:r w:rsidRPr="00997B8D">
        <w:t xml:space="preserve"> в </w:t>
      </w:r>
      <w:r w:rsidR="00665E67" w:rsidRPr="00997B8D">
        <w:t>Р</w:t>
      </w:r>
      <w:r w:rsidRPr="00997B8D">
        <w:t>аботах.</w:t>
      </w:r>
    </w:p>
    <w:p w:rsidR="009638D1" w:rsidRPr="00997B8D" w:rsidRDefault="009638D1" w:rsidP="00285A0E">
      <w:pPr>
        <w:pStyle w:val="3"/>
        <w:numPr>
          <w:ilvl w:val="2"/>
          <w:numId w:val="24"/>
        </w:numPr>
        <w:tabs>
          <w:tab w:val="left" w:pos="1560"/>
        </w:tabs>
        <w:ind w:left="426" w:firstLine="425"/>
      </w:pPr>
      <w:r w:rsidRPr="00997B8D">
        <w:t>Все платежи по настоящему Договору осуществляются в рублях.</w:t>
      </w:r>
    </w:p>
    <w:p w:rsidR="00CA4CB9" w:rsidRPr="00997B8D" w:rsidRDefault="00F74D31" w:rsidP="00285A0E">
      <w:pPr>
        <w:pStyle w:val="3"/>
        <w:numPr>
          <w:ilvl w:val="2"/>
          <w:numId w:val="24"/>
        </w:numPr>
        <w:tabs>
          <w:tab w:val="left" w:pos="1560"/>
        </w:tabs>
        <w:ind w:left="426" w:firstLine="425"/>
      </w:pPr>
      <w:r w:rsidRPr="00997B8D">
        <w:t>Каждая Сторона самостоятельно оплачивает сборы и комиссии обслуживающего ее банка.</w:t>
      </w:r>
    </w:p>
    <w:p w:rsidR="00587FB3" w:rsidRPr="00997B8D" w:rsidRDefault="00587FB3" w:rsidP="00A45F06">
      <w:pPr>
        <w:pStyle w:val="1"/>
        <w:numPr>
          <w:ilvl w:val="0"/>
          <w:numId w:val="24"/>
        </w:numPr>
        <w:ind w:left="426" w:hanging="426"/>
      </w:pPr>
      <w:bookmarkStart w:id="35" w:name="_Toc332207522"/>
      <w:bookmarkStart w:id="36" w:name="_Toc332265607"/>
      <w:bookmarkStart w:id="37" w:name="_Ref323037220"/>
      <w:bookmarkStart w:id="38" w:name="_Toc332296426"/>
      <w:bookmarkEnd w:id="34"/>
      <w:bookmarkEnd w:id="35"/>
      <w:bookmarkEnd w:id="36"/>
      <w:r w:rsidRPr="00997B8D">
        <w:t>ПРИЕМКА РЕЗУЛЬТАТОВ РАБОТ</w:t>
      </w:r>
      <w:r w:rsidR="009F5E62" w:rsidRPr="00997B8D">
        <w:t>. ПЕРЕХОД РИСКОВ</w:t>
      </w:r>
    </w:p>
    <w:p w:rsidR="009F5E62" w:rsidRPr="00997B8D" w:rsidRDefault="009F5E62" w:rsidP="00A45F06">
      <w:pPr>
        <w:pStyle w:val="20"/>
        <w:numPr>
          <w:ilvl w:val="1"/>
          <w:numId w:val="24"/>
        </w:numPr>
        <w:ind w:left="426" w:hanging="426"/>
      </w:pPr>
      <w:bookmarkStart w:id="39" w:name="_Ref375074967"/>
      <w:r w:rsidRPr="00997B8D">
        <w:t xml:space="preserve">Предварительная приемка выполненных </w:t>
      </w:r>
      <w:r w:rsidR="00EB1117" w:rsidRPr="00997B8D">
        <w:t xml:space="preserve">Работ </w:t>
      </w:r>
      <w:r w:rsidRPr="00997B8D">
        <w:t xml:space="preserve">осуществляется в порядке, предусмотренном Приложением </w:t>
      </w:r>
      <w:r w:rsidR="00B4676E">
        <w:t>6</w:t>
      </w:r>
      <w:r w:rsidR="00A25363" w:rsidRPr="00997B8D">
        <w:t xml:space="preserve"> </w:t>
      </w:r>
      <w:r w:rsidRPr="00997B8D">
        <w:t>к настоящему Договору</w:t>
      </w:r>
      <w:bookmarkEnd w:id="39"/>
      <w:r w:rsidR="00865F28" w:rsidRPr="00997B8D">
        <w:t>.</w:t>
      </w:r>
    </w:p>
    <w:p w:rsidR="00F743BA" w:rsidRPr="00997B8D" w:rsidRDefault="00A012AD" w:rsidP="00A45F06">
      <w:pPr>
        <w:pStyle w:val="20"/>
        <w:numPr>
          <w:ilvl w:val="1"/>
          <w:numId w:val="24"/>
        </w:numPr>
        <w:ind w:left="426" w:hanging="426"/>
        <w:rPr>
          <w:b/>
          <w:i/>
        </w:rPr>
      </w:pPr>
      <w:bookmarkStart w:id="40" w:name="_Ref374525913"/>
      <w:bookmarkStart w:id="41" w:name="_Ref354591352"/>
      <w:bookmarkStart w:id="42" w:name="_Ref364430887"/>
      <w:r w:rsidRPr="00997B8D">
        <w:rPr>
          <w:b/>
          <w:i/>
        </w:rPr>
        <w:t xml:space="preserve">Приемка </w:t>
      </w:r>
      <w:r w:rsidR="006A4CE1" w:rsidRPr="00997B8D">
        <w:rPr>
          <w:b/>
          <w:i/>
        </w:rPr>
        <w:t>Проектных р</w:t>
      </w:r>
      <w:r w:rsidRPr="00997B8D">
        <w:rPr>
          <w:b/>
          <w:i/>
        </w:rPr>
        <w:t>абот:</w:t>
      </w:r>
      <w:bookmarkEnd w:id="40"/>
    </w:p>
    <w:p w:rsidR="00EB1117" w:rsidRPr="00997B8D" w:rsidRDefault="00EB1117" w:rsidP="00A45F06">
      <w:pPr>
        <w:pStyle w:val="3"/>
        <w:numPr>
          <w:ilvl w:val="2"/>
          <w:numId w:val="24"/>
        </w:numPr>
        <w:tabs>
          <w:tab w:val="left" w:pos="1560"/>
        </w:tabs>
        <w:ind w:left="426" w:firstLine="425"/>
      </w:pPr>
      <w:bookmarkStart w:id="43" w:name="_Ref323031074"/>
      <w:r w:rsidRPr="00997B8D">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997B8D">
        <w:t>П</w:t>
      </w:r>
      <w:r w:rsidRPr="00997B8D">
        <w:t>роектной документации</w:t>
      </w:r>
      <w:r w:rsidR="00EE6B1E" w:rsidRPr="00997B8D">
        <w:t>, если это необходимо.</w:t>
      </w:r>
    </w:p>
    <w:p w:rsidR="00EB1117" w:rsidRPr="00997B8D" w:rsidRDefault="002E4E0D" w:rsidP="00A45F06">
      <w:pPr>
        <w:pStyle w:val="3"/>
        <w:numPr>
          <w:ilvl w:val="2"/>
          <w:numId w:val="24"/>
        </w:numPr>
        <w:tabs>
          <w:tab w:val="left" w:pos="1560"/>
        </w:tabs>
        <w:ind w:left="426" w:firstLine="425"/>
      </w:pPr>
      <w:bookmarkStart w:id="44" w:name="_Ref375144742"/>
      <w:r w:rsidRPr="00997B8D">
        <w:t>Подрядчик</w:t>
      </w:r>
      <w:r w:rsidR="00CD33FE" w:rsidRPr="00997B8D">
        <w:t>,</w:t>
      </w:r>
      <w:r w:rsidRPr="00997B8D">
        <w:t xml:space="preserve"> при отсутствии Недостатков, а в случае наличия Недостатков, то после их полного устранения</w:t>
      </w:r>
      <w:r w:rsidR="00CD33FE" w:rsidRPr="00997B8D">
        <w:t>,</w:t>
      </w:r>
      <w:r w:rsidR="00EB1117" w:rsidRPr="00997B8D">
        <w:t xml:space="preserve"> направляет </w:t>
      </w:r>
      <w:r w:rsidRPr="00997B8D">
        <w:t xml:space="preserve">Заказчику </w:t>
      </w:r>
      <w:r w:rsidR="00EB1117" w:rsidRPr="00997B8D">
        <w:t>подписанны</w:t>
      </w:r>
      <w:r w:rsidR="00B049AE" w:rsidRPr="00997B8D">
        <w:t>й</w:t>
      </w:r>
      <w:r w:rsidR="00EB1117" w:rsidRPr="00997B8D">
        <w:t xml:space="preserve"> со </w:t>
      </w:r>
      <w:r w:rsidRPr="00997B8D">
        <w:t xml:space="preserve">своей </w:t>
      </w:r>
      <w:r w:rsidR="00EB1117" w:rsidRPr="00997B8D">
        <w:t xml:space="preserve">стороны Акт </w:t>
      </w:r>
      <w:r w:rsidR="009F7663" w:rsidRPr="00997B8D">
        <w:t>сдачи-</w:t>
      </w:r>
      <w:r w:rsidR="00AB432F" w:rsidRPr="00997B8D">
        <w:t xml:space="preserve">приемки </w:t>
      </w:r>
      <w:r w:rsidR="00B049AE" w:rsidRPr="00997B8D">
        <w:t xml:space="preserve">проектных </w:t>
      </w:r>
      <w:r w:rsidR="009F7663" w:rsidRPr="00997B8D">
        <w:t>р</w:t>
      </w:r>
      <w:r w:rsidR="00EB1117" w:rsidRPr="00997B8D">
        <w:t>абот</w:t>
      </w:r>
      <w:r w:rsidR="00411111" w:rsidRPr="00997B8D">
        <w:t>, составленны</w:t>
      </w:r>
      <w:r w:rsidR="00B049AE" w:rsidRPr="00997B8D">
        <w:t>й</w:t>
      </w:r>
      <w:r w:rsidR="00411111" w:rsidRPr="00997B8D">
        <w:t xml:space="preserve"> по форме, приведенной </w:t>
      </w:r>
      <w:r w:rsidR="00411111" w:rsidRPr="001B758E">
        <w:t xml:space="preserve">в Приложении </w:t>
      </w:r>
      <w:r w:rsidR="00B4676E">
        <w:t>6</w:t>
      </w:r>
      <w:r w:rsidR="00411111" w:rsidRPr="00997B8D">
        <w:t xml:space="preserve"> к </w:t>
      </w:r>
      <w:r w:rsidR="006102E3" w:rsidRPr="00997B8D">
        <w:t xml:space="preserve">настоящему </w:t>
      </w:r>
      <w:r w:rsidR="00411111" w:rsidRPr="00997B8D">
        <w:t>Договору,</w:t>
      </w:r>
      <w:r w:rsidR="00B049AE" w:rsidRPr="00997B8D">
        <w:t xml:space="preserve"> в двух экземплярах, </w:t>
      </w:r>
      <w:r w:rsidR="00EB1117" w:rsidRPr="00997B8D">
        <w:t>а также счет-фактуру</w:t>
      </w:r>
      <w:r w:rsidR="009F7663" w:rsidRPr="00997B8D">
        <w:t>, оформленн</w:t>
      </w:r>
      <w:r w:rsidR="00A51D57">
        <w:t>ый в соответствии с требованиями З</w:t>
      </w:r>
      <w:r w:rsidR="009F7663" w:rsidRPr="00997B8D">
        <w:t>аконодательства</w:t>
      </w:r>
      <w:r w:rsidR="00EB1117" w:rsidRPr="00997B8D">
        <w:t>.</w:t>
      </w:r>
      <w:bookmarkEnd w:id="44"/>
    </w:p>
    <w:p w:rsidR="00EB1117" w:rsidRPr="00997B8D" w:rsidRDefault="00EB1117" w:rsidP="00A45F06">
      <w:pPr>
        <w:pStyle w:val="3"/>
        <w:numPr>
          <w:ilvl w:val="2"/>
          <w:numId w:val="24"/>
        </w:numPr>
        <w:tabs>
          <w:tab w:val="left" w:pos="1560"/>
        </w:tabs>
        <w:ind w:left="426" w:firstLine="425"/>
      </w:pPr>
      <w:r w:rsidRPr="00997B8D">
        <w:t xml:space="preserve">В течение 15 (пятнадцати) рабочих дней после получения документов, указанных в пункте </w:t>
      </w:r>
      <w:r w:rsidRPr="00997B8D">
        <w:fldChar w:fldCharType="begin"/>
      </w:r>
      <w:r w:rsidRPr="00997B8D">
        <w:instrText xml:space="preserve"> REF _Ref375074559 \w \h </w:instrText>
      </w:r>
      <w:r w:rsidR="00BF3B6B" w:rsidRPr="00997B8D">
        <w:instrText xml:space="preserve"> \* MERGEFORMAT </w:instrText>
      </w:r>
      <w:r w:rsidRPr="00997B8D">
        <w:fldChar w:fldCharType="separate"/>
      </w:r>
      <w:r w:rsidR="00B7051E">
        <w:t>6.3.1</w:t>
      </w:r>
      <w:r w:rsidRPr="00997B8D">
        <w:fldChar w:fldCharType="end"/>
      </w:r>
      <w:r w:rsidRPr="00997B8D">
        <w:t xml:space="preserve"> </w:t>
      </w:r>
      <w:r w:rsidR="006102E3" w:rsidRPr="00997B8D">
        <w:t xml:space="preserve">настоящего </w:t>
      </w:r>
      <w:r w:rsidRPr="00997B8D">
        <w:t xml:space="preserve">Договора и в Приложении </w:t>
      </w:r>
      <w:r w:rsidR="00B4676E">
        <w:t>6</w:t>
      </w:r>
      <w:r w:rsidRPr="00997B8D">
        <w:t xml:space="preserve"> к Договору (в совокупности), Заказчик подписывает Акты </w:t>
      </w:r>
      <w:r w:rsidR="009F7663" w:rsidRPr="00997B8D">
        <w:t xml:space="preserve"> сдачи-</w:t>
      </w:r>
      <w:r w:rsidR="0091716A" w:rsidRPr="00997B8D">
        <w:t xml:space="preserve">приемки </w:t>
      </w:r>
      <w:r w:rsidR="00B049AE" w:rsidRPr="00997B8D">
        <w:t xml:space="preserve">проектных </w:t>
      </w:r>
      <w:r w:rsidR="009F7663" w:rsidRPr="00997B8D">
        <w:t>р</w:t>
      </w:r>
      <w:r w:rsidRPr="00997B8D">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w:instrText>
      </w:r>
      <w:r w:rsidR="00BF3B6B" w:rsidRPr="00997B8D">
        <w:instrText xml:space="preserve"> \* MERGEFORMAT </w:instrText>
      </w:r>
      <w:r w:rsidRPr="00997B8D">
        <w:fldChar w:fldCharType="separate"/>
      </w:r>
      <w:r w:rsidR="00B7051E">
        <w:t>6.3.1</w:t>
      </w:r>
      <w:r w:rsidRPr="00997B8D">
        <w:fldChar w:fldCharType="end"/>
      </w:r>
      <w:r w:rsidRPr="00997B8D">
        <w:t xml:space="preserve"> Договора и в Приложении </w:t>
      </w:r>
      <w:r w:rsidR="00B4676E">
        <w:t>6</w:t>
      </w:r>
      <w:r w:rsidRPr="00997B8D">
        <w:t xml:space="preserve"> настоящего Договора. Положения настоящей статьи применяются до тех пор, пока Заказчик не подпишет соответствующие Акты о приемке </w:t>
      </w:r>
      <w:r w:rsidR="00B049AE" w:rsidRPr="00997B8D">
        <w:t>проектных р</w:t>
      </w:r>
      <w:r w:rsidRPr="00997B8D">
        <w:t>абот.</w:t>
      </w:r>
    </w:p>
    <w:p w:rsidR="00A012AD" w:rsidRPr="00997B8D" w:rsidRDefault="00F743BA" w:rsidP="00A45F06">
      <w:pPr>
        <w:pStyle w:val="20"/>
        <w:numPr>
          <w:ilvl w:val="1"/>
          <w:numId w:val="24"/>
        </w:numPr>
        <w:ind w:left="426" w:hanging="426"/>
        <w:rPr>
          <w:b/>
          <w:i/>
        </w:rPr>
      </w:pPr>
      <w:bookmarkStart w:id="45" w:name="_Ref375074558"/>
      <w:bookmarkEnd w:id="43"/>
      <w:r w:rsidRPr="00997B8D">
        <w:rPr>
          <w:b/>
          <w:i/>
        </w:rPr>
        <w:t>Приемка работ</w:t>
      </w:r>
      <w:r w:rsidR="00EB1117" w:rsidRPr="00997B8D">
        <w:rPr>
          <w:b/>
          <w:i/>
        </w:rPr>
        <w:t xml:space="preserve">, указанных в п. </w:t>
      </w:r>
      <w:r w:rsidR="00C115EE" w:rsidRPr="00997B8D">
        <w:rPr>
          <w:b/>
          <w:i/>
        </w:rPr>
        <w:t>2.2.</w:t>
      </w:r>
      <w:r w:rsidR="00A51D57">
        <w:rPr>
          <w:b/>
          <w:i/>
        </w:rPr>
        <w:t>1</w:t>
      </w:r>
      <w:r w:rsidR="00C115EE" w:rsidRPr="00997B8D">
        <w:rPr>
          <w:b/>
          <w:i/>
        </w:rPr>
        <w:t>.</w:t>
      </w:r>
      <w:r w:rsidR="00A51D57">
        <w:rPr>
          <w:b/>
          <w:i/>
        </w:rPr>
        <w:t>,</w:t>
      </w:r>
      <w:r w:rsidR="00CD33FE" w:rsidRPr="00997B8D">
        <w:rPr>
          <w:b/>
          <w:i/>
        </w:rPr>
        <w:t xml:space="preserve"> </w:t>
      </w:r>
      <w:permStart w:id="136588550" w:edGrp="everyone"/>
      <w:r w:rsidR="00A51D57">
        <w:rPr>
          <w:b/>
          <w:i/>
        </w:rPr>
        <w:t>2.2.3.</w:t>
      </w:r>
      <w:r w:rsidR="00A012AD" w:rsidRPr="00997B8D">
        <w:rPr>
          <w:b/>
          <w:i/>
        </w:rPr>
        <w:t>:</w:t>
      </w:r>
      <w:bookmarkEnd w:id="45"/>
      <w:permEnd w:id="136588550"/>
    </w:p>
    <w:p w:rsidR="00587FB3" w:rsidRPr="00997B8D" w:rsidRDefault="002E4E0D" w:rsidP="00A45F06">
      <w:pPr>
        <w:pStyle w:val="3"/>
        <w:numPr>
          <w:ilvl w:val="2"/>
          <w:numId w:val="24"/>
        </w:numPr>
        <w:tabs>
          <w:tab w:val="left" w:pos="1560"/>
        </w:tabs>
        <w:ind w:left="426" w:firstLine="425"/>
      </w:pPr>
      <w:bookmarkStart w:id="46" w:name="_Ref375074559"/>
      <w:r w:rsidRPr="00997B8D">
        <w:t>Подрядчик при отсутствии Недостатков, а в случае наличия Недостатков, то после их полного устранения,</w:t>
      </w:r>
      <w:r w:rsidR="00587FB3" w:rsidRPr="00997B8D">
        <w:t xml:space="preserve"> направляет </w:t>
      </w:r>
      <w:r w:rsidRPr="00997B8D">
        <w:t xml:space="preserve">Заказчику </w:t>
      </w:r>
      <w:r w:rsidR="00587FB3" w:rsidRPr="00997B8D">
        <w:t xml:space="preserve">подписанные со </w:t>
      </w:r>
      <w:r w:rsidRPr="00997B8D">
        <w:t xml:space="preserve">своей </w:t>
      </w:r>
      <w:r w:rsidR="00587FB3" w:rsidRPr="00997B8D">
        <w:t xml:space="preserve">стороны Акты о приемке выполненных работ (по форме КС-2) (в двух экземплярах), Справки о стоимости выполненных работ </w:t>
      </w:r>
      <w:r w:rsidR="00B049AE" w:rsidRPr="00997B8D">
        <w:t xml:space="preserve">и затрат </w:t>
      </w:r>
      <w:r w:rsidR="00587FB3" w:rsidRPr="00997B8D">
        <w:t xml:space="preserve">(по форме КС-3) (в двух экземплярах) в отношении выполненных Работ, основанные на Исполнительной документации, </w:t>
      </w:r>
      <w:r w:rsidR="00B049AE" w:rsidRPr="00997B8D">
        <w:t xml:space="preserve">заверенные копии документов, согласно п.5.4.настоящего Договора, </w:t>
      </w:r>
      <w:r w:rsidR="00587FB3" w:rsidRPr="00997B8D">
        <w:t>а также счет-фактуру</w:t>
      </w:r>
      <w:r w:rsidR="009F7663" w:rsidRPr="00997B8D">
        <w:t>, оформленн</w:t>
      </w:r>
      <w:r w:rsidR="00A51D57">
        <w:t>ый</w:t>
      </w:r>
      <w:r w:rsidR="009F7663" w:rsidRPr="00997B8D">
        <w:t xml:space="preserve"> в соответствии с требованиями </w:t>
      </w:r>
      <w:r w:rsidR="00A51D57">
        <w:t>З</w:t>
      </w:r>
      <w:r w:rsidR="009F7663" w:rsidRPr="00997B8D">
        <w:t>аконодательства</w:t>
      </w:r>
      <w:r w:rsidR="00587FB3" w:rsidRPr="00997B8D">
        <w:t>.</w:t>
      </w:r>
      <w:bookmarkEnd w:id="41"/>
      <w:bookmarkEnd w:id="42"/>
      <w:bookmarkEnd w:id="46"/>
    </w:p>
    <w:p w:rsidR="009F5E62" w:rsidRPr="00997B8D" w:rsidRDefault="00587FB3" w:rsidP="00A45F06">
      <w:pPr>
        <w:pStyle w:val="3"/>
        <w:numPr>
          <w:ilvl w:val="2"/>
          <w:numId w:val="24"/>
        </w:numPr>
        <w:tabs>
          <w:tab w:val="left" w:pos="1560"/>
        </w:tabs>
        <w:ind w:left="426" w:firstLine="425"/>
      </w:pPr>
      <w:r w:rsidRPr="00997B8D">
        <w:t>В течение 1</w:t>
      </w:r>
      <w:r w:rsidR="00684541" w:rsidRPr="00997B8D">
        <w:t>0</w:t>
      </w:r>
      <w:r w:rsidRPr="00997B8D">
        <w:t xml:space="preserve"> (</w:t>
      </w:r>
      <w:r w:rsidR="00684541" w:rsidRPr="00997B8D">
        <w:t>деся</w:t>
      </w:r>
      <w:r w:rsidRPr="00997B8D">
        <w:t xml:space="preserve">ти) рабочих дней после получения документов, указанных в </w:t>
      </w:r>
      <w:r w:rsidR="0032740A" w:rsidRPr="00997B8D">
        <w:t xml:space="preserve">пункте </w:t>
      </w:r>
      <w:r w:rsidR="00F743BA" w:rsidRPr="00997B8D">
        <w:fldChar w:fldCharType="begin"/>
      </w:r>
      <w:r w:rsidR="00F743BA" w:rsidRPr="00997B8D">
        <w:instrText xml:space="preserve"> REF _Ref375074559 \w \h </w:instrText>
      </w:r>
      <w:r w:rsidR="00BF3B6B" w:rsidRPr="00997B8D">
        <w:instrText xml:space="preserve"> \* MERGEFORMAT </w:instrText>
      </w:r>
      <w:r w:rsidR="00F743BA" w:rsidRPr="00997B8D">
        <w:fldChar w:fldCharType="separate"/>
      </w:r>
      <w:r w:rsidR="00B7051E">
        <w:t>6.3.1</w:t>
      </w:r>
      <w:r w:rsidR="00F743BA" w:rsidRPr="00997B8D">
        <w:fldChar w:fldCharType="end"/>
      </w:r>
      <w:r w:rsidR="0032740A" w:rsidRPr="00997B8D">
        <w:t xml:space="preserve"> </w:t>
      </w:r>
      <w:r w:rsidR="006102E3" w:rsidRPr="00997B8D">
        <w:t xml:space="preserve">настоящего </w:t>
      </w:r>
      <w:r w:rsidR="0032740A" w:rsidRPr="00997B8D">
        <w:t>Договора и в П</w:t>
      </w:r>
      <w:r w:rsidRPr="00997B8D">
        <w:t xml:space="preserve">риложении </w:t>
      </w:r>
      <w:r w:rsidR="00B4676E">
        <w:t>6</w:t>
      </w:r>
      <w:r w:rsidR="00A25363" w:rsidRPr="00997B8D">
        <w:t xml:space="preserve"> </w:t>
      </w:r>
      <w:r w:rsidR="0032740A" w:rsidRPr="00997B8D">
        <w:t>к Договору (в совокупности)</w:t>
      </w:r>
      <w:r w:rsidRPr="00997B8D">
        <w:t xml:space="preserve">, Заказчик подписывает Акты о приемке выполненных работ и Справки о стоимости выполненных работ </w:t>
      </w:r>
      <w:r w:rsidR="00B049AE" w:rsidRPr="00997B8D">
        <w:t xml:space="preserve">и затрат </w:t>
      </w:r>
      <w:r w:rsidRPr="00997B8D">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997B8D">
        <w:t xml:space="preserve">в пункте </w:t>
      </w:r>
      <w:r w:rsidR="00F743BA" w:rsidRPr="00997B8D">
        <w:fldChar w:fldCharType="begin"/>
      </w:r>
      <w:r w:rsidR="00F743BA" w:rsidRPr="00997B8D">
        <w:instrText xml:space="preserve"> REF _Ref375074559 \w \h </w:instrText>
      </w:r>
      <w:r w:rsidR="00BF3B6B" w:rsidRPr="00997B8D">
        <w:instrText xml:space="preserve"> \* MERGEFORMAT </w:instrText>
      </w:r>
      <w:r w:rsidR="00F743BA" w:rsidRPr="00997B8D">
        <w:fldChar w:fldCharType="separate"/>
      </w:r>
      <w:r w:rsidR="00B7051E">
        <w:t>6.3.1</w:t>
      </w:r>
      <w:r w:rsidR="00F743BA" w:rsidRPr="00997B8D">
        <w:fldChar w:fldCharType="end"/>
      </w:r>
      <w:r w:rsidR="0032740A" w:rsidRPr="00997B8D">
        <w:t xml:space="preserve"> Договора и в </w:t>
      </w:r>
      <w:r w:rsidRPr="00997B8D">
        <w:t xml:space="preserve">Приложении </w:t>
      </w:r>
      <w:r w:rsidR="00B4676E">
        <w:t>6</w:t>
      </w:r>
      <w:r w:rsidR="00A25363" w:rsidRPr="00997B8D">
        <w:t xml:space="preserve"> </w:t>
      </w:r>
      <w:r w:rsidRPr="00997B8D">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997B8D">
        <w:t xml:space="preserve"> и затрат</w:t>
      </w:r>
      <w:r w:rsidR="009F5E62" w:rsidRPr="00997B8D">
        <w:t>.</w:t>
      </w:r>
    </w:p>
    <w:p w:rsidR="00587FB3" w:rsidRPr="00997B8D" w:rsidRDefault="00587FB3" w:rsidP="00A45F06">
      <w:pPr>
        <w:pStyle w:val="20"/>
        <w:numPr>
          <w:ilvl w:val="1"/>
          <w:numId w:val="24"/>
        </w:numPr>
        <w:ind w:left="426" w:hanging="426"/>
      </w:pPr>
      <w:r w:rsidRPr="00997B8D">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997B8D">
        <w:t xml:space="preserve">приемки </w:t>
      </w:r>
      <w:r w:rsidR="00831FD0" w:rsidRPr="00997B8D">
        <w:t>Работ по Объекту.</w:t>
      </w:r>
    </w:p>
    <w:p w:rsidR="009F5E62" w:rsidRPr="00997B8D" w:rsidRDefault="009F5E62" w:rsidP="00436D98">
      <w:pPr>
        <w:pStyle w:val="20"/>
        <w:numPr>
          <w:ilvl w:val="1"/>
          <w:numId w:val="24"/>
        </w:numPr>
        <w:ind w:left="426" w:hanging="426"/>
        <w:rPr>
          <w:b/>
          <w:i/>
        </w:rPr>
      </w:pPr>
      <w:r w:rsidRPr="00997B8D">
        <w:rPr>
          <w:b/>
          <w:i/>
        </w:rPr>
        <w:t>Переход рисков</w:t>
      </w:r>
    </w:p>
    <w:p w:rsidR="009F5E62" w:rsidRPr="00997B8D" w:rsidRDefault="009F5E62" w:rsidP="00436D98">
      <w:pPr>
        <w:pStyle w:val="3"/>
        <w:numPr>
          <w:ilvl w:val="2"/>
          <w:numId w:val="24"/>
        </w:numPr>
        <w:tabs>
          <w:tab w:val="left" w:pos="1560"/>
        </w:tabs>
        <w:ind w:left="426" w:firstLine="425"/>
      </w:pPr>
      <w:r w:rsidRPr="00997B8D">
        <w:lastRenderedPageBreak/>
        <w:t>Подрядчик несет ответственность за риск случайной гибели или случайного повреждения результата Работ, Объекта,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997B8D" w:rsidRDefault="009F5E62" w:rsidP="00436D98">
      <w:pPr>
        <w:pStyle w:val="3"/>
        <w:numPr>
          <w:ilvl w:val="2"/>
          <w:numId w:val="24"/>
        </w:numPr>
        <w:tabs>
          <w:tab w:val="left" w:pos="1560"/>
        </w:tabs>
        <w:ind w:left="426" w:firstLine="425"/>
      </w:pPr>
      <w:r w:rsidRPr="00997B8D">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w:t>
      </w:r>
      <w:r w:rsidR="00436D98" w:rsidRPr="00997B8D">
        <w:t>новленными настоящим Договором.</w:t>
      </w:r>
    </w:p>
    <w:p w:rsidR="00EB5743" w:rsidRPr="00997B8D" w:rsidRDefault="00EB5743" w:rsidP="00A45F06">
      <w:pPr>
        <w:pStyle w:val="1"/>
        <w:numPr>
          <w:ilvl w:val="0"/>
          <w:numId w:val="24"/>
        </w:numPr>
        <w:ind w:left="426" w:hanging="426"/>
      </w:pPr>
      <w:bookmarkStart w:id="47" w:name="_Toc332207526"/>
      <w:bookmarkStart w:id="48" w:name="_Toc332265611"/>
      <w:bookmarkStart w:id="49" w:name="_Toc332191311"/>
      <w:bookmarkStart w:id="50" w:name="_Toc332207527"/>
      <w:bookmarkStart w:id="51" w:name="_Toc332265612"/>
      <w:bookmarkStart w:id="52" w:name="_Toc332296428"/>
      <w:bookmarkEnd w:id="37"/>
      <w:bookmarkEnd w:id="38"/>
      <w:bookmarkEnd w:id="47"/>
      <w:bookmarkEnd w:id="48"/>
      <w:bookmarkEnd w:id="49"/>
      <w:bookmarkEnd w:id="50"/>
      <w:bookmarkEnd w:id="51"/>
      <w:r w:rsidRPr="00997B8D">
        <w:t>ПРАВА И ОБЯЗАННОСТИ СТОРОН</w:t>
      </w:r>
      <w:bookmarkEnd w:id="52"/>
    </w:p>
    <w:p w:rsidR="00EB5743" w:rsidRPr="00997B8D" w:rsidRDefault="00EB5743" w:rsidP="00750B63">
      <w:pPr>
        <w:pStyle w:val="20"/>
        <w:numPr>
          <w:ilvl w:val="1"/>
          <w:numId w:val="24"/>
        </w:numPr>
        <w:rPr>
          <w:b/>
          <w:i/>
        </w:rPr>
      </w:pPr>
      <w:bookmarkStart w:id="53" w:name="_Ref331746099"/>
      <w:r w:rsidRPr="00997B8D">
        <w:rPr>
          <w:b/>
          <w:i/>
        </w:rPr>
        <w:t>Заказчик имеет право:</w:t>
      </w:r>
      <w:bookmarkEnd w:id="53"/>
      <w:r w:rsidRPr="00997B8D">
        <w:rPr>
          <w:b/>
          <w:i/>
        </w:rPr>
        <w:tab/>
      </w:r>
    </w:p>
    <w:p w:rsidR="00EB5743" w:rsidRPr="00997B8D" w:rsidRDefault="00EB5743" w:rsidP="00A45F06">
      <w:pPr>
        <w:pStyle w:val="3"/>
        <w:numPr>
          <w:ilvl w:val="2"/>
          <w:numId w:val="24"/>
        </w:numPr>
        <w:tabs>
          <w:tab w:val="left" w:pos="1560"/>
        </w:tabs>
        <w:ind w:left="426" w:firstLine="425"/>
      </w:pPr>
      <w:r w:rsidRPr="00997B8D">
        <w:t xml:space="preserve">в любое время проверять объем и качество Работ, выполняемых по настоящему Договору, а также </w:t>
      </w:r>
      <w:r w:rsidR="00B37671" w:rsidRPr="00997B8D">
        <w:t>Материалы</w:t>
      </w:r>
      <w:r w:rsidRPr="00997B8D">
        <w:t>, используемое Подрядчиком при выполнении Работ;</w:t>
      </w:r>
    </w:p>
    <w:p w:rsidR="00EB5743" w:rsidRPr="00997B8D" w:rsidRDefault="00EB5743" w:rsidP="00A45F06">
      <w:pPr>
        <w:pStyle w:val="3"/>
        <w:numPr>
          <w:ilvl w:val="2"/>
          <w:numId w:val="24"/>
        </w:numPr>
        <w:tabs>
          <w:tab w:val="left" w:pos="1560"/>
        </w:tabs>
        <w:ind w:left="426" w:firstLine="425"/>
      </w:pPr>
      <w:r w:rsidRPr="00997B8D">
        <w:t>потребовать замены лица, действующего в качестве Представителя подрядчика;</w:t>
      </w:r>
    </w:p>
    <w:p w:rsidR="00EB5743" w:rsidRPr="00997B8D" w:rsidRDefault="00EB5743" w:rsidP="00A45F06">
      <w:pPr>
        <w:pStyle w:val="3"/>
        <w:numPr>
          <w:ilvl w:val="2"/>
          <w:numId w:val="24"/>
        </w:numPr>
        <w:tabs>
          <w:tab w:val="left" w:pos="1560"/>
        </w:tabs>
        <w:ind w:left="426" w:firstLine="425"/>
      </w:pPr>
      <w:r w:rsidRPr="00997B8D">
        <w:t>требовать от Подрядчика устранения любых Недостатков, обнаруженных в ходе выполнения Работ и в течение Гарантийного срока;</w:t>
      </w:r>
      <w:r w:rsidRPr="00997B8D">
        <w:tab/>
      </w:r>
    </w:p>
    <w:p w:rsidR="00B37671" w:rsidRPr="00997B8D" w:rsidRDefault="00B37671" w:rsidP="00A45F06">
      <w:pPr>
        <w:pStyle w:val="3"/>
        <w:numPr>
          <w:ilvl w:val="2"/>
          <w:numId w:val="24"/>
        </w:numPr>
        <w:tabs>
          <w:tab w:val="left" w:pos="1560"/>
        </w:tabs>
        <w:ind w:left="426" w:firstLine="425"/>
      </w:pPr>
      <w:r w:rsidRPr="00997B8D">
        <w:t>привлечь для осуществления контроля за проведением Работ третье лицо;</w:t>
      </w:r>
    </w:p>
    <w:p w:rsidR="00EB5743" w:rsidRPr="00997B8D" w:rsidRDefault="00133190" w:rsidP="00A45F06">
      <w:pPr>
        <w:pStyle w:val="3"/>
        <w:numPr>
          <w:ilvl w:val="2"/>
          <w:numId w:val="24"/>
        </w:numPr>
        <w:tabs>
          <w:tab w:val="left" w:pos="1560"/>
        </w:tabs>
        <w:ind w:left="426" w:firstLine="425"/>
      </w:pPr>
      <w:r w:rsidRPr="00997B8D">
        <w:t xml:space="preserve">контролировать выполнение Работ </w:t>
      </w:r>
      <w:r w:rsidR="00EB5743" w:rsidRPr="00997B8D">
        <w:t>самостоятельно или совместно с третьими лицами</w:t>
      </w:r>
      <w:r w:rsidRPr="00997B8D">
        <w:t>, которые имеют право в соответствии с Законодательством либо заключенным ими с Заказчиком договором</w:t>
      </w:r>
      <w:r w:rsidR="00EB5743" w:rsidRPr="00997B8D">
        <w:t xml:space="preserve"> контролировать выполнение Работ;</w:t>
      </w:r>
    </w:p>
    <w:p w:rsidR="00EB5743" w:rsidRPr="00997B8D" w:rsidRDefault="00EB5743" w:rsidP="00A45F06">
      <w:pPr>
        <w:pStyle w:val="3"/>
        <w:numPr>
          <w:ilvl w:val="2"/>
          <w:numId w:val="24"/>
        </w:numPr>
        <w:tabs>
          <w:tab w:val="left" w:pos="1560"/>
        </w:tabs>
        <w:ind w:left="426" w:firstLine="425"/>
      </w:pPr>
      <w:r w:rsidRPr="00997B8D">
        <w:t xml:space="preserve">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w:t>
      </w:r>
      <w:r w:rsidR="00587FB3" w:rsidRPr="00997B8D">
        <w:t>3</w:t>
      </w:r>
      <w:r w:rsidRPr="00997B8D">
        <w:t xml:space="preserve"> (</w:t>
      </w:r>
      <w:r w:rsidR="00587FB3" w:rsidRPr="00997B8D">
        <w:t>трех</w:t>
      </w:r>
      <w:r w:rsidRPr="00997B8D">
        <w:t xml:space="preserve">) </w:t>
      </w:r>
      <w:r w:rsidR="00BE51BC" w:rsidRPr="00997B8D">
        <w:t xml:space="preserve">рабочих </w:t>
      </w:r>
      <w:r w:rsidRPr="00997B8D">
        <w:t>дней;</w:t>
      </w:r>
    </w:p>
    <w:p w:rsidR="00EB5743" w:rsidRPr="00997B8D" w:rsidRDefault="00EB5743" w:rsidP="00A45F06">
      <w:pPr>
        <w:pStyle w:val="3"/>
        <w:numPr>
          <w:ilvl w:val="2"/>
          <w:numId w:val="24"/>
        </w:numPr>
        <w:tabs>
          <w:tab w:val="left" w:pos="1560"/>
        </w:tabs>
        <w:ind w:left="426" w:firstLine="425"/>
      </w:pPr>
      <w:r w:rsidRPr="00997B8D">
        <w:t xml:space="preserve">обязать Подрядчика удалить с </w:t>
      </w:r>
      <w:r w:rsidR="008F7D47" w:rsidRPr="00997B8D">
        <w:t>Объекта</w:t>
      </w:r>
      <w:r w:rsidRPr="00997B8D">
        <w:t xml:space="preserve">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997B8D" w:rsidRDefault="00EB5743" w:rsidP="00A45F06">
      <w:pPr>
        <w:pStyle w:val="3"/>
        <w:numPr>
          <w:ilvl w:val="2"/>
          <w:numId w:val="24"/>
        </w:numPr>
        <w:tabs>
          <w:tab w:val="left" w:pos="1560"/>
        </w:tabs>
        <w:ind w:left="426" w:firstLine="425"/>
      </w:pPr>
      <w:r w:rsidRPr="00997B8D">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997B8D" w:rsidRDefault="00EB5743" w:rsidP="00A45F06">
      <w:pPr>
        <w:pStyle w:val="3"/>
        <w:numPr>
          <w:ilvl w:val="2"/>
          <w:numId w:val="24"/>
        </w:numPr>
        <w:tabs>
          <w:tab w:val="left" w:pos="1560"/>
        </w:tabs>
        <w:ind w:left="426" w:firstLine="425"/>
      </w:pPr>
      <w:r w:rsidRPr="00997B8D">
        <w:t xml:space="preserve">обязать Подрядчика выполнить любые работы, которые срочно необходимы для обеспечения безопасности на </w:t>
      </w:r>
      <w:r w:rsidR="008F7D47" w:rsidRPr="00997B8D">
        <w:t>Объект</w:t>
      </w:r>
      <w:r w:rsidR="00ED286C" w:rsidRPr="00997B8D">
        <w:t>е</w:t>
      </w:r>
      <w:r w:rsidRPr="00997B8D">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997B8D" w:rsidRDefault="00EB5743" w:rsidP="00A45F06">
      <w:pPr>
        <w:pStyle w:val="3"/>
        <w:numPr>
          <w:ilvl w:val="2"/>
          <w:numId w:val="24"/>
        </w:numPr>
        <w:tabs>
          <w:tab w:val="left" w:pos="1560"/>
        </w:tabs>
        <w:ind w:left="426" w:firstLine="425"/>
      </w:pPr>
      <w:r w:rsidRPr="00997B8D">
        <w:t xml:space="preserve">размещать на </w:t>
      </w:r>
      <w:r w:rsidR="008F7D47" w:rsidRPr="00997B8D">
        <w:t>Объекте</w:t>
      </w:r>
      <w:r w:rsidRPr="00997B8D">
        <w:t xml:space="preserve"> любые информационные и рекламные щиты по своему усмотрению;</w:t>
      </w:r>
    </w:p>
    <w:p w:rsidR="00EB5743" w:rsidRPr="00997B8D" w:rsidRDefault="00EB5743" w:rsidP="00A45F06">
      <w:pPr>
        <w:pStyle w:val="3"/>
        <w:numPr>
          <w:ilvl w:val="2"/>
          <w:numId w:val="24"/>
        </w:numPr>
        <w:tabs>
          <w:tab w:val="left" w:pos="1560"/>
        </w:tabs>
        <w:ind w:left="426" w:firstLine="425"/>
      </w:pPr>
      <w:r w:rsidRPr="00997B8D">
        <w:t xml:space="preserve">удалить с </w:t>
      </w:r>
      <w:r w:rsidR="008F7D47" w:rsidRPr="00997B8D">
        <w:t>Объекта и территории Центра</w:t>
      </w:r>
      <w:r w:rsidRPr="00997B8D">
        <w:t xml:space="preserve">  любое лицо, являющееся сотрудником (или действующее от имени) Подрядчика и/или его </w:t>
      </w:r>
      <w:r w:rsidR="008C64AE" w:rsidRPr="00997B8D">
        <w:t>С</w:t>
      </w:r>
      <w:r w:rsidRPr="00997B8D">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997B8D">
        <w:t xml:space="preserve"> или</w:t>
      </w:r>
      <w:r w:rsidRPr="00997B8D">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997B8D">
        <w:t xml:space="preserve">Объекта и территории Центра </w:t>
      </w:r>
      <w:r w:rsidRPr="00997B8D">
        <w:t xml:space="preserve">сразу после получения устного </w:t>
      </w:r>
      <w:r w:rsidR="0013223B" w:rsidRPr="00997B8D">
        <w:t xml:space="preserve">указания </w:t>
      </w:r>
      <w:r w:rsidRPr="00997B8D">
        <w:t xml:space="preserve">Заказчика и назначить (в случае необходимости) необходимое лицо для замены. Удаление любого лица с </w:t>
      </w:r>
      <w:r w:rsidR="008F7D47" w:rsidRPr="00997B8D">
        <w:t xml:space="preserve">Объекта и территории Центра </w:t>
      </w:r>
      <w:r w:rsidRPr="00997B8D">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997B8D">
        <w:t xml:space="preserve">Объекта и территорию Центра </w:t>
      </w:r>
      <w:r w:rsidRPr="00997B8D">
        <w:t>является окончательным; Подрядчик не имеет права требовать увеличения сроков Работ по Договору и/или изменения Цены договора (</w:t>
      </w:r>
      <w:r w:rsidR="00313953" w:rsidRPr="00997B8D">
        <w:t>дополнительных платежей со стороны Заказчика</w:t>
      </w:r>
      <w:r w:rsidRPr="00997B8D">
        <w:t xml:space="preserve">) в случае, если его сотрудники будут удалены с </w:t>
      </w:r>
      <w:r w:rsidR="008F7D47" w:rsidRPr="00997B8D">
        <w:t xml:space="preserve">Объекта и территории Центра </w:t>
      </w:r>
      <w:r w:rsidRPr="00997B8D">
        <w:t>в соответствии с положениями настоящей статьи Договора;</w:t>
      </w:r>
    </w:p>
    <w:p w:rsidR="000D2812" w:rsidRPr="00997B8D" w:rsidRDefault="000D2812" w:rsidP="00A45F06">
      <w:pPr>
        <w:pStyle w:val="3"/>
        <w:numPr>
          <w:ilvl w:val="2"/>
          <w:numId w:val="24"/>
        </w:numPr>
        <w:tabs>
          <w:tab w:val="left" w:pos="1560"/>
        </w:tabs>
        <w:ind w:left="426" w:firstLine="425"/>
      </w:pPr>
      <w:r w:rsidRPr="00997B8D">
        <w:lastRenderedPageBreak/>
        <w:t xml:space="preserve">привлечь по договору юридическое </w:t>
      </w:r>
      <w:r w:rsidR="00C37FB9" w:rsidRPr="00997B8D">
        <w:t xml:space="preserve">лицо </w:t>
      </w:r>
      <w:r w:rsidRPr="00997B8D">
        <w:t xml:space="preserve">или индивидуального предпринимателя для оказания Заказчику услуг по управлению </w:t>
      </w:r>
      <w:r w:rsidR="002E4E0D" w:rsidRPr="00997B8D">
        <w:t xml:space="preserve">ходом выполнения Работ на Объекте </w:t>
      </w:r>
      <w:r w:rsidR="009C1093" w:rsidRPr="00997B8D">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997B8D">
        <w:t>;</w:t>
      </w:r>
    </w:p>
    <w:p w:rsidR="00FB372D" w:rsidRPr="00997B8D" w:rsidRDefault="00FB372D" w:rsidP="00A45F06">
      <w:pPr>
        <w:pStyle w:val="3"/>
        <w:numPr>
          <w:ilvl w:val="2"/>
          <w:numId w:val="24"/>
        </w:numPr>
        <w:tabs>
          <w:tab w:val="left" w:pos="1560"/>
        </w:tabs>
        <w:ind w:left="426" w:firstLine="425"/>
      </w:pPr>
      <w:r w:rsidRPr="00997B8D">
        <w:t xml:space="preserve">в одностороннем порядке внести изменения в </w:t>
      </w:r>
      <w:r w:rsidR="00ED286C" w:rsidRPr="00997B8D">
        <w:t xml:space="preserve">Исходные </w:t>
      </w:r>
      <w:r w:rsidR="00D53E27" w:rsidRPr="00997B8D">
        <w:t xml:space="preserve">данные </w:t>
      </w:r>
      <w:r w:rsidRPr="00997B8D">
        <w:t>путем направления Подрядчику уточненн</w:t>
      </w:r>
      <w:r w:rsidR="00D53E27" w:rsidRPr="00997B8D">
        <w:t>ых Исходных данных</w:t>
      </w:r>
      <w:r w:rsidRPr="00997B8D">
        <w:t>, и (или) Указания заказчика;</w:t>
      </w:r>
      <w:r w:rsidR="00DE5744" w:rsidRPr="00997B8D">
        <w:t xml:space="preserve"> </w:t>
      </w:r>
    </w:p>
    <w:p w:rsidR="00EB5743" w:rsidRPr="00997B8D" w:rsidRDefault="00EB5743" w:rsidP="00A45F06">
      <w:pPr>
        <w:pStyle w:val="3"/>
        <w:numPr>
          <w:ilvl w:val="2"/>
          <w:numId w:val="24"/>
        </w:numPr>
        <w:tabs>
          <w:tab w:val="left" w:pos="1560"/>
        </w:tabs>
        <w:ind w:left="426" w:firstLine="425"/>
      </w:pPr>
      <w:r w:rsidRPr="00997B8D">
        <w:t>осуществлять права, предусмотренные настоящим Договором</w:t>
      </w:r>
      <w:r w:rsidR="00AB5E8B" w:rsidRPr="00997B8D">
        <w:t xml:space="preserve"> и </w:t>
      </w:r>
      <w:r w:rsidR="004072BF" w:rsidRPr="00997B8D">
        <w:t>Законодательством</w:t>
      </w:r>
      <w:r w:rsidR="00A45F06" w:rsidRPr="00997B8D">
        <w:t>.</w:t>
      </w:r>
    </w:p>
    <w:p w:rsidR="00A45F06" w:rsidRPr="00997B8D" w:rsidRDefault="00A45F06" w:rsidP="00A45F06">
      <w:pPr>
        <w:pStyle w:val="4"/>
        <w:numPr>
          <w:ilvl w:val="0"/>
          <w:numId w:val="0"/>
        </w:numPr>
        <w:ind w:left="1701"/>
      </w:pPr>
    </w:p>
    <w:p w:rsidR="00EB5743" w:rsidRPr="00997B8D" w:rsidRDefault="00EB5743" w:rsidP="00A45F06">
      <w:pPr>
        <w:pStyle w:val="20"/>
        <w:numPr>
          <w:ilvl w:val="1"/>
          <w:numId w:val="24"/>
        </w:numPr>
        <w:tabs>
          <w:tab w:val="clear" w:pos="1276"/>
          <w:tab w:val="left" w:pos="567"/>
        </w:tabs>
        <w:rPr>
          <w:b/>
          <w:i/>
        </w:rPr>
      </w:pPr>
      <w:r w:rsidRPr="00997B8D">
        <w:rPr>
          <w:b/>
          <w:i/>
        </w:rPr>
        <w:t>Заказчик обязан:</w:t>
      </w:r>
      <w:r w:rsidRPr="00997B8D">
        <w:rPr>
          <w:b/>
          <w:i/>
        </w:rPr>
        <w:tab/>
      </w:r>
    </w:p>
    <w:p w:rsidR="00180B42" w:rsidRPr="00997B8D" w:rsidRDefault="00180B42" w:rsidP="00A45F06">
      <w:pPr>
        <w:pStyle w:val="3"/>
        <w:numPr>
          <w:ilvl w:val="2"/>
          <w:numId w:val="24"/>
        </w:numPr>
        <w:ind w:left="426" w:firstLine="425"/>
      </w:pPr>
      <w:bookmarkStart w:id="54" w:name="_Ref331732697"/>
      <w:r w:rsidRPr="00997B8D">
        <w:t xml:space="preserve">передать Подрядчику </w:t>
      </w:r>
      <w:r w:rsidR="00D53E27" w:rsidRPr="00997B8D">
        <w:t>Объект</w:t>
      </w:r>
      <w:r w:rsidRPr="00997B8D">
        <w:t xml:space="preserve"> для выполнения </w:t>
      </w:r>
      <w:r w:rsidR="00A51D57">
        <w:t xml:space="preserve">Работ </w:t>
      </w:r>
      <w:r w:rsidRPr="00997B8D">
        <w:t xml:space="preserve">в течение </w:t>
      </w:r>
      <w:r w:rsidR="00DD703B" w:rsidRPr="00997B8D">
        <w:t>10</w:t>
      </w:r>
      <w:r w:rsidR="00B9343F" w:rsidRPr="00997B8D">
        <w:t xml:space="preserve"> (десяти)</w:t>
      </w:r>
      <w:r w:rsidR="00DD703B" w:rsidRPr="00997B8D">
        <w:t xml:space="preserve"> </w:t>
      </w:r>
      <w:r w:rsidR="002E4E0D" w:rsidRPr="00997B8D">
        <w:t xml:space="preserve">рабочих </w:t>
      </w:r>
      <w:r w:rsidRPr="00997B8D">
        <w:t xml:space="preserve">дней с даты </w:t>
      </w:r>
      <w:r w:rsidR="0090448C" w:rsidRPr="00997B8D">
        <w:t>подписания настоящего Договора</w:t>
      </w:r>
      <w:r w:rsidR="00D4494B" w:rsidRPr="00997B8D">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997B8D">
        <w:t>;</w:t>
      </w:r>
      <w:bookmarkEnd w:id="54"/>
      <w:r w:rsidRPr="00997B8D">
        <w:t xml:space="preserve"> </w:t>
      </w:r>
    </w:p>
    <w:p w:rsidR="00EB5743" w:rsidRPr="00997B8D" w:rsidRDefault="00EB5743" w:rsidP="00A45F06">
      <w:pPr>
        <w:pStyle w:val="3"/>
        <w:numPr>
          <w:ilvl w:val="2"/>
          <w:numId w:val="24"/>
        </w:numPr>
        <w:ind w:left="426" w:firstLine="425"/>
      </w:pPr>
      <w:r w:rsidRPr="00997B8D">
        <w:t>своевременно отвечать на все запросы Подрядчика, связанные с исполнением настоящего Договора;</w:t>
      </w:r>
    </w:p>
    <w:p w:rsidR="00EB5743" w:rsidRPr="00997B8D" w:rsidRDefault="00EB5743" w:rsidP="00A45F06">
      <w:pPr>
        <w:pStyle w:val="3"/>
        <w:numPr>
          <w:ilvl w:val="2"/>
          <w:numId w:val="24"/>
        </w:numPr>
        <w:ind w:left="426" w:firstLine="425"/>
      </w:pPr>
      <w:r w:rsidRPr="00997B8D">
        <w:t>содействовать Подрядчику в выполнении Работ в случаях, в объеме и в порядке, предусмотренном настоящим Договором;</w:t>
      </w:r>
    </w:p>
    <w:p w:rsidR="00EB5743" w:rsidRPr="00997B8D" w:rsidRDefault="00EB5743" w:rsidP="00A45F06">
      <w:pPr>
        <w:pStyle w:val="3"/>
        <w:numPr>
          <w:ilvl w:val="2"/>
          <w:numId w:val="24"/>
        </w:numPr>
        <w:ind w:left="426" w:firstLine="425"/>
      </w:pPr>
      <w:r w:rsidRPr="00997B8D">
        <w:t xml:space="preserve">принимать выполненные Работы (при условии их соответствия положениям настоящего Договора) в соответствии со статьей </w:t>
      </w:r>
      <w:r w:rsidR="00DE18BA" w:rsidRPr="00997B8D">
        <w:fldChar w:fldCharType="begin"/>
      </w:r>
      <w:r w:rsidR="00DE18BA" w:rsidRPr="00997B8D">
        <w:instrText xml:space="preserve"> REF _Ref323037220 \r \h  \* MERGEFORMAT </w:instrText>
      </w:r>
      <w:r w:rsidR="00DE18BA" w:rsidRPr="00997B8D">
        <w:fldChar w:fldCharType="separate"/>
      </w:r>
      <w:r w:rsidR="00B7051E">
        <w:t>6</w:t>
      </w:r>
      <w:r w:rsidR="00DE18BA" w:rsidRPr="00997B8D">
        <w:fldChar w:fldCharType="end"/>
      </w:r>
      <w:r w:rsidRPr="00997B8D">
        <w:t xml:space="preserve"> настоящего Договора;</w:t>
      </w:r>
    </w:p>
    <w:p w:rsidR="00EB5743" w:rsidRPr="00997B8D" w:rsidRDefault="00EB5743" w:rsidP="00A45F06">
      <w:pPr>
        <w:pStyle w:val="3"/>
        <w:numPr>
          <w:ilvl w:val="2"/>
          <w:numId w:val="24"/>
        </w:numPr>
        <w:ind w:left="426" w:firstLine="425"/>
      </w:pPr>
      <w:r w:rsidRPr="00997B8D">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997B8D" w:rsidRDefault="00EB5743" w:rsidP="00A45F06">
      <w:pPr>
        <w:pStyle w:val="3"/>
        <w:numPr>
          <w:ilvl w:val="2"/>
          <w:numId w:val="24"/>
        </w:numPr>
        <w:ind w:left="426" w:firstLine="425"/>
      </w:pPr>
      <w:r w:rsidRPr="00997B8D">
        <w:t>исполнять иные обязанности, предусмотренные настоящим Договором.</w:t>
      </w:r>
    </w:p>
    <w:p w:rsidR="00A45F06" w:rsidRPr="00997B8D" w:rsidRDefault="00A45F06" w:rsidP="00A45F06">
      <w:pPr>
        <w:pStyle w:val="4"/>
        <w:numPr>
          <w:ilvl w:val="0"/>
          <w:numId w:val="0"/>
        </w:numPr>
        <w:ind w:left="1701"/>
      </w:pPr>
    </w:p>
    <w:p w:rsidR="00EB5743" w:rsidRPr="00997B8D" w:rsidRDefault="00EB5743" w:rsidP="00A45F06">
      <w:pPr>
        <w:pStyle w:val="20"/>
        <w:numPr>
          <w:ilvl w:val="1"/>
          <w:numId w:val="24"/>
        </w:numPr>
        <w:ind w:left="426" w:hanging="426"/>
        <w:rPr>
          <w:b/>
          <w:i/>
        </w:rPr>
      </w:pPr>
      <w:r w:rsidRPr="00997B8D">
        <w:rPr>
          <w:b/>
          <w:i/>
        </w:rPr>
        <w:t>Подрядчик имеет право:</w:t>
      </w:r>
    </w:p>
    <w:p w:rsidR="00EB5743" w:rsidRPr="00997B8D" w:rsidRDefault="00EB5743" w:rsidP="00A45F06">
      <w:pPr>
        <w:pStyle w:val="3"/>
        <w:numPr>
          <w:ilvl w:val="2"/>
          <w:numId w:val="24"/>
        </w:numPr>
        <w:ind w:left="426" w:firstLine="425"/>
      </w:pPr>
      <w:r w:rsidRPr="00997B8D">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997B8D" w:rsidRDefault="00EB5743" w:rsidP="00A45F06">
      <w:pPr>
        <w:pStyle w:val="3"/>
        <w:numPr>
          <w:ilvl w:val="2"/>
          <w:numId w:val="24"/>
        </w:numPr>
        <w:ind w:left="426" w:firstLine="425"/>
      </w:pPr>
      <w:r w:rsidRPr="00997B8D">
        <w:t xml:space="preserve">требовать подписания </w:t>
      </w:r>
      <w:r w:rsidR="00665E67" w:rsidRPr="00997B8D">
        <w:t>Акта о приемке выполненных работ</w:t>
      </w:r>
      <w:r w:rsidR="00665E67" w:rsidRPr="00997B8D" w:rsidDel="00665E67">
        <w:t xml:space="preserve"> </w:t>
      </w:r>
      <w:r w:rsidRPr="00997B8D">
        <w:t xml:space="preserve">и других документов в соответствии </w:t>
      </w:r>
      <w:r w:rsidR="008D1CDF" w:rsidRPr="00997B8D">
        <w:t xml:space="preserve">с </w:t>
      </w:r>
      <w:r w:rsidR="00B83DB6" w:rsidRPr="00997B8D">
        <w:t>статьей</w:t>
      </w:r>
      <w:r w:rsidRPr="00997B8D">
        <w:t xml:space="preserve"> </w:t>
      </w:r>
      <w:r w:rsidR="00DE18BA" w:rsidRPr="00997B8D">
        <w:fldChar w:fldCharType="begin"/>
      </w:r>
      <w:r w:rsidR="00DE18BA" w:rsidRPr="00997B8D">
        <w:instrText xml:space="preserve"> REF _Ref323037220 \r \h  \* MERGEFORMAT </w:instrText>
      </w:r>
      <w:r w:rsidR="00DE18BA" w:rsidRPr="00997B8D">
        <w:fldChar w:fldCharType="separate"/>
      </w:r>
      <w:r w:rsidR="00B7051E">
        <w:t>6</w:t>
      </w:r>
      <w:r w:rsidR="00DE18BA" w:rsidRPr="00997B8D">
        <w:fldChar w:fldCharType="end"/>
      </w:r>
      <w:r w:rsidR="00C41FCE" w:rsidRPr="00997B8D">
        <w:t xml:space="preserve"> </w:t>
      </w:r>
      <w:r w:rsidRPr="00997B8D">
        <w:t>настоящего Договора, при условии надлежащего исполнения Подрядчиком своих</w:t>
      </w:r>
      <w:r w:rsidR="00133190" w:rsidRPr="00997B8D">
        <w:t xml:space="preserve"> соответствующих</w:t>
      </w:r>
      <w:r w:rsidRPr="00997B8D">
        <w:t xml:space="preserve"> обязательств, предусмотренных настоящим Договором;</w:t>
      </w:r>
    </w:p>
    <w:p w:rsidR="00EB5743" w:rsidRPr="00997B8D" w:rsidRDefault="00EB5743" w:rsidP="00A45F06">
      <w:pPr>
        <w:pStyle w:val="3"/>
        <w:numPr>
          <w:ilvl w:val="2"/>
          <w:numId w:val="24"/>
        </w:numPr>
        <w:ind w:left="426" w:firstLine="425"/>
      </w:pPr>
      <w:r w:rsidRPr="00997B8D">
        <w:t>осуществлять иные права, предусмотренные настоящим Договором.</w:t>
      </w:r>
      <w:r w:rsidRPr="00997B8D">
        <w:tab/>
      </w:r>
      <w:r w:rsidR="00436D98" w:rsidRPr="00997B8D">
        <w:t>.</w:t>
      </w:r>
    </w:p>
    <w:p w:rsidR="00A45F06" w:rsidRPr="00997B8D" w:rsidRDefault="00A45F06" w:rsidP="00A45F06">
      <w:pPr>
        <w:pStyle w:val="4"/>
        <w:numPr>
          <w:ilvl w:val="0"/>
          <w:numId w:val="0"/>
        </w:numPr>
        <w:ind w:left="1701"/>
      </w:pPr>
    </w:p>
    <w:p w:rsidR="00EB5743" w:rsidRPr="00997B8D" w:rsidRDefault="00EB5743" w:rsidP="00750B63">
      <w:pPr>
        <w:pStyle w:val="20"/>
        <w:numPr>
          <w:ilvl w:val="1"/>
          <w:numId w:val="24"/>
        </w:numPr>
        <w:rPr>
          <w:b/>
          <w:i/>
        </w:rPr>
      </w:pPr>
      <w:bookmarkStart w:id="55" w:name="_Ref325722117"/>
      <w:r w:rsidRPr="00997B8D">
        <w:rPr>
          <w:b/>
          <w:i/>
        </w:rPr>
        <w:t>Подрядчик обязан:</w:t>
      </w:r>
      <w:bookmarkEnd w:id="55"/>
      <w:r w:rsidRPr="00997B8D">
        <w:rPr>
          <w:b/>
          <w:i/>
        </w:rPr>
        <w:tab/>
      </w:r>
    </w:p>
    <w:p w:rsidR="00CF1104" w:rsidRPr="00997B8D" w:rsidRDefault="00821FEE" w:rsidP="00A45F06">
      <w:pPr>
        <w:pStyle w:val="3"/>
        <w:numPr>
          <w:ilvl w:val="2"/>
          <w:numId w:val="24"/>
        </w:numPr>
        <w:tabs>
          <w:tab w:val="left" w:pos="1560"/>
        </w:tabs>
        <w:ind w:left="426" w:firstLine="425"/>
      </w:pPr>
      <w:r w:rsidRPr="00997B8D">
        <w:t xml:space="preserve">обеспечить </w:t>
      </w:r>
      <w:r w:rsidR="00EB5743" w:rsidRPr="00997B8D">
        <w:t>выполн</w:t>
      </w:r>
      <w:r w:rsidRPr="00997B8D">
        <w:t>ение</w:t>
      </w:r>
      <w:r w:rsidR="00EB5743" w:rsidRPr="00997B8D">
        <w:t xml:space="preserve"> все</w:t>
      </w:r>
      <w:r w:rsidRPr="00997B8D">
        <w:t>х</w:t>
      </w:r>
      <w:r w:rsidR="00750C13" w:rsidRPr="00997B8D">
        <w:t xml:space="preserve"> мероприятий для завершения</w:t>
      </w:r>
      <w:r w:rsidR="00EB5743" w:rsidRPr="00997B8D">
        <w:t xml:space="preserve"> </w:t>
      </w:r>
      <w:r w:rsidRPr="00997B8D">
        <w:t>Р</w:t>
      </w:r>
      <w:r w:rsidR="00EB5743" w:rsidRPr="00997B8D">
        <w:t>абот</w:t>
      </w:r>
      <w:r w:rsidR="00750C13" w:rsidRPr="00997B8D">
        <w:t xml:space="preserve"> в полном объеме</w:t>
      </w:r>
      <w:r w:rsidR="00CF1104" w:rsidRPr="00997B8D">
        <w:t>;</w:t>
      </w:r>
    </w:p>
    <w:p w:rsidR="00B37671" w:rsidRPr="00997B8D" w:rsidRDefault="00B37671" w:rsidP="00A45F06">
      <w:pPr>
        <w:pStyle w:val="3"/>
        <w:numPr>
          <w:ilvl w:val="2"/>
          <w:numId w:val="24"/>
        </w:numPr>
        <w:tabs>
          <w:tab w:val="left" w:pos="1560"/>
        </w:tabs>
        <w:ind w:left="426" w:firstLine="425"/>
      </w:pPr>
      <w:r w:rsidRPr="00997B8D">
        <w:t>своевременно и квалифицированно выполнять Работы для Заказчика;</w:t>
      </w:r>
    </w:p>
    <w:p w:rsidR="00EB5743" w:rsidRPr="00997B8D" w:rsidRDefault="00EB5743" w:rsidP="00A45F06">
      <w:pPr>
        <w:pStyle w:val="3"/>
        <w:numPr>
          <w:ilvl w:val="2"/>
          <w:numId w:val="24"/>
        </w:numPr>
        <w:tabs>
          <w:tab w:val="left" w:pos="1560"/>
        </w:tabs>
        <w:ind w:left="426" w:firstLine="425"/>
      </w:pPr>
      <w:r w:rsidRPr="00997B8D">
        <w:t xml:space="preserve">принять </w:t>
      </w:r>
      <w:r w:rsidR="00D53E27" w:rsidRPr="00997B8D">
        <w:t xml:space="preserve">Объект </w:t>
      </w:r>
      <w:r w:rsidRPr="00997B8D">
        <w:t xml:space="preserve">для выполнения Работ по </w:t>
      </w:r>
      <w:r w:rsidR="00665E67" w:rsidRPr="00997B8D">
        <w:t>А</w:t>
      </w:r>
      <w:r w:rsidRPr="00997B8D">
        <w:t>кту</w:t>
      </w:r>
      <w:r w:rsidR="007C488E" w:rsidRPr="00997B8D">
        <w:t xml:space="preserve"> передачи объекта </w:t>
      </w:r>
      <w:r w:rsidR="004910C3" w:rsidRPr="00997B8D">
        <w:t>Подрядчику</w:t>
      </w:r>
      <w:r w:rsidR="00665E67" w:rsidRPr="00997B8D">
        <w:t xml:space="preserve"> </w:t>
      </w:r>
      <w:r w:rsidR="007C488E" w:rsidRPr="00997B8D">
        <w:t>в течение 10 (десяти) рабочих дней с</w:t>
      </w:r>
      <w:r w:rsidR="0090448C" w:rsidRPr="00997B8D">
        <w:t xml:space="preserve"> даты подписания настоящего Договора</w:t>
      </w:r>
      <w:r w:rsidRPr="00997B8D">
        <w:t>;</w:t>
      </w:r>
    </w:p>
    <w:p w:rsidR="00EB5743" w:rsidRPr="00997B8D" w:rsidRDefault="00EB5743" w:rsidP="00A45F06">
      <w:pPr>
        <w:pStyle w:val="3"/>
        <w:numPr>
          <w:ilvl w:val="2"/>
          <w:numId w:val="24"/>
        </w:numPr>
        <w:tabs>
          <w:tab w:val="left" w:pos="1560"/>
        </w:tabs>
        <w:ind w:left="426" w:firstLine="425"/>
      </w:pPr>
      <w:bookmarkStart w:id="56" w:name="_Ref323032502"/>
      <w:r w:rsidRPr="00997B8D">
        <w:t>обеспечить непосредственное участие представителя Подрядчика</w:t>
      </w:r>
      <w:r w:rsidR="00133190" w:rsidRPr="00997B8D">
        <w:t xml:space="preserve"> </w:t>
      </w:r>
      <w:r w:rsidRPr="00997B8D">
        <w:t>(«</w:t>
      </w:r>
      <w:r w:rsidRPr="00997B8D">
        <w:rPr>
          <w:b/>
        </w:rPr>
        <w:t>Представитель подрядчика</w:t>
      </w:r>
      <w:r w:rsidRPr="00997B8D">
        <w:t xml:space="preserve">») в выполнении </w:t>
      </w:r>
      <w:r w:rsidR="00CF4E5B" w:rsidRPr="00997B8D">
        <w:t>и сдач</w:t>
      </w:r>
      <w:r w:rsidR="00665E67" w:rsidRPr="00997B8D">
        <w:t>е</w:t>
      </w:r>
      <w:r w:rsidR="00CF4E5B" w:rsidRPr="00997B8D">
        <w:t>-приемк</w:t>
      </w:r>
      <w:r w:rsidR="00665E67" w:rsidRPr="00997B8D">
        <w:t>е</w:t>
      </w:r>
      <w:r w:rsidR="00CF4E5B" w:rsidRPr="00997B8D">
        <w:t xml:space="preserve"> </w:t>
      </w:r>
      <w:r w:rsidRPr="00997B8D">
        <w:t xml:space="preserve">Работ, а также </w:t>
      </w:r>
      <w:r w:rsidR="00AA1447" w:rsidRPr="00997B8D">
        <w:t xml:space="preserve">их </w:t>
      </w:r>
      <w:r w:rsidRPr="00997B8D">
        <w:t>подготовленность и осведомленность по вопросам, которые могут возникнуть в ходе исполнения настоящего Договора</w:t>
      </w:r>
      <w:r w:rsidR="00AA1447" w:rsidRPr="00997B8D">
        <w:t>.</w:t>
      </w:r>
      <w:r w:rsidRPr="00997B8D">
        <w:t xml:space="preserve"> Представителем подрядчика является </w:t>
      </w:r>
      <w:permStart w:id="1662283268" w:edGrp="everyone"/>
      <w:r w:rsidR="00137951" w:rsidRPr="00B7051E">
        <w:rPr>
          <w:b/>
          <w:i/>
        </w:rPr>
        <w:t>[</w:t>
      </w:r>
      <w:r w:rsidR="00665E67" w:rsidRPr="00997B8D">
        <w:rPr>
          <w:b/>
          <w:i/>
        </w:rPr>
        <w:t>_________________</w:t>
      </w:r>
      <w:r w:rsidR="00137951" w:rsidRPr="00B7051E">
        <w:rPr>
          <w:b/>
          <w:i/>
        </w:rPr>
        <w:t>]</w:t>
      </w:r>
      <w:permEnd w:id="1662283268"/>
      <w:r w:rsidR="003C0F69" w:rsidRPr="00997B8D">
        <w:t>;</w:t>
      </w:r>
      <w:bookmarkEnd w:id="56"/>
    </w:p>
    <w:p w:rsidR="00EB5743" w:rsidRPr="00997B8D" w:rsidRDefault="00EB5743" w:rsidP="00A45F06">
      <w:pPr>
        <w:pStyle w:val="3"/>
        <w:numPr>
          <w:ilvl w:val="2"/>
          <w:numId w:val="24"/>
        </w:numPr>
        <w:tabs>
          <w:tab w:val="left" w:pos="1560"/>
        </w:tabs>
        <w:ind w:left="426" w:firstLine="425"/>
      </w:pPr>
      <w:r w:rsidRPr="00997B8D">
        <w:t xml:space="preserve">соблюдать правила охраны окружающей среды, </w:t>
      </w:r>
      <w:r w:rsidR="00B37671" w:rsidRPr="00997B8D">
        <w:t>охраны труда и техники безопасности, санитарные нормы и правила, установленные Законодательством</w:t>
      </w:r>
      <w:r w:rsidR="00FE07B4" w:rsidRPr="00997B8D">
        <w:t>;</w:t>
      </w:r>
    </w:p>
    <w:p w:rsidR="00EB5743" w:rsidRPr="00997B8D" w:rsidRDefault="00EB5743" w:rsidP="00A45F06">
      <w:pPr>
        <w:pStyle w:val="3"/>
        <w:numPr>
          <w:ilvl w:val="2"/>
          <w:numId w:val="24"/>
        </w:numPr>
        <w:tabs>
          <w:tab w:val="left" w:pos="1560"/>
        </w:tabs>
        <w:ind w:left="426" w:firstLine="425"/>
      </w:pPr>
      <w:r w:rsidRPr="00997B8D">
        <w:t xml:space="preserve">в течение </w:t>
      </w:r>
      <w:permStart w:id="1580877253" w:edGrp="everyone"/>
      <w:r w:rsidR="00180627">
        <w:t>5</w:t>
      </w:r>
      <w:r w:rsidR="00AA1447" w:rsidRPr="00A51D57">
        <w:t xml:space="preserve"> </w:t>
      </w:r>
      <w:r w:rsidRPr="00A51D57">
        <w:t>(</w:t>
      </w:r>
      <w:r w:rsidR="00180627">
        <w:t>пяти</w:t>
      </w:r>
      <w:r w:rsidRPr="00A51D57">
        <w:t>) рабочих дней</w:t>
      </w:r>
      <w:permEnd w:id="1580877253"/>
      <w:r w:rsidRPr="00997B8D">
        <w:t xml:space="preserve"> после получения соответствующего Указания </w:t>
      </w:r>
      <w:r w:rsidR="00180627">
        <w:t>З</w:t>
      </w:r>
      <w:r w:rsidRPr="00997B8D">
        <w:t>аказчика устранить за свой счет Недостатки;</w:t>
      </w:r>
    </w:p>
    <w:p w:rsidR="00EB5743" w:rsidRPr="00997B8D" w:rsidRDefault="00EB5743" w:rsidP="00A45F06">
      <w:pPr>
        <w:pStyle w:val="3"/>
        <w:numPr>
          <w:ilvl w:val="2"/>
          <w:numId w:val="24"/>
        </w:numPr>
        <w:tabs>
          <w:tab w:val="left" w:pos="1560"/>
        </w:tabs>
        <w:ind w:left="426" w:firstLine="425"/>
      </w:pPr>
      <w:r w:rsidRPr="00997B8D">
        <w:lastRenderedPageBreak/>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997B8D">
        <w:t>при наличии</w:t>
      </w:r>
      <w:r w:rsidRPr="00997B8D">
        <w:t xml:space="preserve"> </w:t>
      </w:r>
      <w:r w:rsidR="00DD4329" w:rsidRPr="00997B8D">
        <w:t>у</w:t>
      </w:r>
      <w:r w:rsidRPr="00997B8D">
        <w:t xml:space="preserve"> Подрядчик</w:t>
      </w:r>
      <w:r w:rsidR="00DD4329" w:rsidRPr="00997B8D">
        <w:t>а</w:t>
      </w:r>
      <w:r w:rsidRPr="00997B8D">
        <w:t xml:space="preserve"> необходимых лицензий и (или) специальных разрешений и в течение срока их действия;</w:t>
      </w:r>
    </w:p>
    <w:p w:rsidR="00EB5743" w:rsidRPr="00997B8D" w:rsidRDefault="00EB5743" w:rsidP="00A45F06">
      <w:pPr>
        <w:pStyle w:val="3"/>
        <w:numPr>
          <w:ilvl w:val="2"/>
          <w:numId w:val="24"/>
        </w:numPr>
        <w:tabs>
          <w:tab w:val="left" w:pos="1560"/>
        </w:tabs>
        <w:ind w:left="426" w:firstLine="425"/>
      </w:pPr>
      <w:r w:rsidRPr="00997B8D">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997B8D">
        <w:t>, о котором Подрядчику станет известно</w:t>
      </w:r>
      <w:r w:rsidRPr="00997B8D">
        <w:t>;</w:t>
      </w:r>
      <w:r w:rsidRPr="00997B8D">
        <w:tab/>
      </w:r>
    </w:p>
    <w:p w:rsidR="00EB5743" w:rsidRPr="00997B8D" w:rsidRDefault="00EB5743" w:rsidP="00A45F06">
      <w:pPr>
        <w:pStyle w:val="3"/>
        <w:numPr>
          <w:ilvl w:val="2"/>
          <w:numId w:val="24"/>
        </w:numPr>
        <w:tabs>
          <w:tab w:val="left" w:pos="1560"/>
        </w:tabs>
        <w:ind w:left="426" w:firstLine="425"/>
      </w:pPr>
      <w:r w:rsidRPr="00997B8D">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997B8D">
        <w:t>2</w:t>
      </w:r>
      <w:r w:rsidRPr="00997B8D">
        <w:t xml:space="preserve"> (</w:t>
      </w:r>
      <w:r w:rsidR="00F607D0" w:rsidRPr="00997B8D">
        <w:t>двух</w:t>
      </w:r>
      <w:r w:rsidRPr="00997B8D">
        <w:t>) лет после даты заключения настоящего Договора, и предоставлять их Заказчику по письменному запросу Заказчика;</w:t>
      </w:r>
    </w:p>
    <w:p w:rsidR="00EB5743" w:rsidRPr="00997B8D" w:rsidRDefault="00EB5743" w:rsidP="00A45F06">
      <w:pPr>
        <w:pStyle w:val="3"/>
        <w:numPr>
          <w:ilvl w:val="2"/>
          <w:numId w:val="24"/>
        </w:numPr>
        <w:tabs>
          <w:tab w:val="left" w:pos="1560"/>
        </w:tabs>
        <w:ind w:left="426" w:firstLine="425"/>
      </w:pPr>
      <w:r w:rsidRPr="00997B8D">
        <w:t xml:space="preserve">перед направлением Заказчику Акта </w:t>
      </w:r>
      <w:r w:rsidR="00665E67" w:rsidRPr="00997B8D">
        <w:t>о приемке работ</w:t>
      </w:r>
      <w:r w:rsidR="00662F19" w:rsidRPr="00997B8D">
        <w:t xml:space="preserve"> по Объекту</w:t>
      </w:r>
      <w:r w:rsidR="00665E67" w:rsidRPr="00997B8D" w:rsidDel="00665E67">
        <w:t xml:space="preserve"> </w:t>
      </w:r>
      <w:r w:rsidRPr="00997B8D">
        <w:t xml:space="preserve">освободить </w:t>
      </w:r>
      <w:r w:rsidR="008F7D47" w:rsidRPr="00997B8D">
        <w:t>Объект</w:t>
      </w:r>
      <w:r w:rsidRPr="00997B8D">
        <w:t xml:space="preserve"> от </w:t>
      </w:r>
      <w:r w:rsidR="00665E67" w:rsidRPr="00997B8D">
        <w:t>М</w:t>
      </w:r>
      <w:r w:rsidRPr="00997B8D">
        <w:t>атериалов, мусора и отходов;</w:t>
      </w:r>
    </w:p>
    <w:p w:rsidR="00EB5743" w:rsidRPr="00997B8D" w:rsidRDefault="00EB5743" w:rsidP="00A45F06">
      <w:pPr>
        <w:pStyle w:val="3"/>
        <w:numPr>
          <w:ilvl w:val="2"/>
          <w:numId w:val="24"/>
        </w:numPr>
        <w:tabs>
          <w:tab w:val="left" w:pos="1560"/>
        </w:tabs>
        <w:ind w:left="426" w:firstLine="425"/>
      </w:pPr>
      <w:r w:rsidRPr="00997B8D">
        <w:t xml:space="preserve">сообщать Заказчику о любых Дефектах или повреждениях </w:t>
      </w:r>
      <w:r w:rsidR="00C37FB9" w:rsidRPr="00997B8D">
        <w:t>Объекта</w:t>
      </w:r>
      <w:r w:rsidRPr="00997B8D">
        <w:t>, о которых стало известно Подрядчику в ходе выполнения Работ;</w:t>
      </w:r>
    </w:p>
    <w:p w:rsidR="00B37671" w:rsidRPr="00997B8D" w:rsidRDefault="00B37671" w:rsidP="00A45F06">
      <w:pPr>
        <w:pStyle w:val="3"/>
        <w:numPr>
          <w:ilvl w:val="2"/>
          <w:numId w:val="24"/>
        </w:numPr>
        <w:tabs>
          <w:tab w:val="left" w:pos="1560"/>
        </w:tabs>
        <w:ind w:left="426" w:firstLine="425"/>
      </w:pPr>
      <w:bookmarkStart w:id="57" w:name="_Ref374719928"/>
      <w:r w:rsidRPr="00997B8D">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bookmarkEnd w:id="57"/>
    <w:p w:rsidR="002E05DD" w:rsidRPr="00997B8D" w:rsidRDefault="00AB5E8B" w:rsidP="00A45F06">
      <w:pPr>
        <w:pStyle w:val="3"/>
        <w:numPr>
          <w:ilvl w:val="2"/>
          <w:numId w:val="24"/>
        </w:numPr>
        <w:tabs>
          <w:tab w:val="left" w:pos="1560"/>
        </w:tabs>
        <w:ind w:left="426" w:firstLine="425"/>
      </w:pPr>
      <w:r w:rsidRPr="00997B8D">
        <w:t>исполнять иные обязанности, предусмотренные настоящим Договором и Законодательством.</w:t>
      </w:r>
    </w:p>
    <w:p w:rsidR="00EB5743" w:rsidRPr="00997B8D" w:rsidRDefault="005E776F" w:rsidP="00750B63">
      <w:pPr>
        <w:pStyle w:val="1"/>
        <w:numPr>
          <w:ilvl w:val="0"/>
          <w:numId w:val="24"/>
        </w:numPr>
      </w:pPr>
      <w:bookmarkStart w:id="58" w:name="_Toc332296429"/>
      <w:r w:rsidRPr="00997B8D">
        <w:t xml:space="preserve"> </w:t>
      </w:r>
      <w:r w:rsidR="00EB5743" w:rsidRPr="00997B8D">
        <w:t xml:space="preserve">ПРЕКРАЩЕНИЕ ДОГОВОРА </w:t>
      </w:r>
      <w:bookmarkEnd w:id="58"/>
    </w:p>
    <w:p w:rsidR="00EB5743" w:rsidRPr="00997B8D" w:rsidRDefault="00EB5743" w:rsidP="00A45F06">
      <w:pPr>
        <w:pStyle w:val="20"/>
        <w:numPr>
          <w:ilvl w:val="1"/>
          <w:numId w:val="24"/>
        </w:numPr>
        <w:ind w:left="426" w:hanging="426"/>
        <w:rPr>
          <w:b/>
          <w:i/>
        </w:rPr>
      </w:pPr>
      <w:r w:rsidRPr="00997B8D">
        <w:rPr>
          <w:b/>
          <w:i/>
        </w:rPr>
        <w:t>Прекращение Договора по соглашению Сторон</w:t>
      </w:r>
      <w:r w:rsidRPr="00997B8D">
        <w:rPr>
          <w:b/>
          <w:i/>
        </w:rPr>
        <w:tab/>
      </w:r>
    </w:p>
    <w:p w:rsidR="00EB5743" w:rsidRPr="00997B8D" w:rsidRDefault="00EB5743" w:rsidP="00A45F06">
      <w:pPr>
        <w:pStyle w:val="210"/>
        <w:tabs>
          <w:tab w:val="left" w:pos="113"/>
          <w:tab w:val="left" w:pos="1560"/>
        </w:tabs>
        <w:spacing w:before="0" w:after="0"/>
        <w:ind w:left="426" w:firstLine="425"/>
        <w:rPr>
          <w:sz w:val="24"/>
          <w:szCs w:val="24"/>
          <w:lang w:val="ru-RU"/>
        </w:rPr>
      </w:pPr>
      <w:r w:rsidRPr="00997B8D">
        <w:rPr>
          <w:sz w:val="24"/>
          <w:szCs w:val="24"/>
          <w:lang w:val="ru-RU"/>
        </w:rPr>
        <w:t xml:space="preserve">Стороны вправе расторгнуть </w:t>
      </w:r>
      <w:r w:rsidR="00D40C94" w:rsidRPr="00997B8D">
        <w:rPr>
          <w:sz w:val="24"/>
          <w:szCs w:val="24"/>
          <w:lang w:val="ru-RU"/>
        </w:rPr>
        <w:t xml:space="preserve">настоящий </w:t>
      </w:r>
      <w:r w:rsidRPr="00997B8D">
        <w:rPr>
          <w:sz w:val="24"/>
          <w:szCs w:val="24"/>
          <w:lang w:val="ru-RU"/>
        </w:rPr>
        <w:t>Договор по соглашению Сторон в соответствии с частью 1 статьи 450 Гражданского кодекса Российской Федерации.</w:t>
      </w:r>
      <w:r w:rsidRPr="00997B8D">
        <w:rPr>
          <w:sz w:val="24"/>
          <w:szCs w:val="24"/>
          <w:lang w:val="ru-RU"/>
        </w:rPr>
        <w:tab/>
      </w:r>
    </w:p>
    <w:p w:rsidR="00D82391" w:rsidRPr="00997B8D" w:rsidRDefault="00D82391" w:rsidP="003352CC">
      <w:pPr>
        <w:pStyle w:val="210"/>
        <w:tabs>
          <w:tab w:val="left" w:pos="113"/>
          <w:tab w:val="left" w:pos="1560"/>
        </w:tabs>
        <w:spacing w:before="0" w:after="0"/>
        <w:ind w:left="0" w:firstLine="709"/>
        <w:rPr>
          <w:sz w:val="24"/>
          <w:szCs w:val="24"/>
          <w:lang w:val="ru-RU"/>
        </w:rPr>
      </w:pPr>
    </w:p>
    <w:p w:rsidR="00EB5743" w:rsidRPr="00997B8D" w:rsidRDefault="00EB5743" w:rsidP="00750B63">
      <w:pPr>
        <w:pStyle w:val="20"/>
        <w:numPr>
          <w:ilvl w:val="1"/>
          <w:numId w:val="24"/>
        </w:numPr>
        <w:rPr>
          <w:b/>
          <w:i/>
        </w:rPr>
      </w:pPr>
      <w:bookmarkStart w:id="59" w:name="_Ref372275005"/>
      <w:r w:rsidRPr="00997B8D">
        <w:rPr>
          <w:b/>
          <w:i/>
        </w:rPr>
        <w:t>Прекращение Договора по инициативе Заказчика</w:t>
      </w:r>
      <w:bookmarkEnd w:id="59"/>
      <w:r w:rsidRPr="00997B8D">
        <w:rPr>
          <w:b/>
          <w:i/>
        </w:rPr>
        <w:tab/>
      </w:r>
    </w:p>
    <w:p w:rsidR="00EB5743" w:rsidRPr="00997B8D" w:rsidRDefault="00EB5743" w:rsidP="00A45F06">
      <w:pPr>
        <w:pStyle w:val="3"/>
        <w:numPr>
          <w:ilvl w:val="2"/>
          <w:numId w:val="24"/>
        </w:numPr>
        <w:ind w:left="426" w:firstLine="425"/>
      </w:pPr>
      <w:bookmarkStart w:id="60" w:name="_Ref323035647"/>
      <w:r w:rsidRPr="00997B8D">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997B8D">
        <w:t xml:space="preserve">14 </w:t>
      </w:r>
      <w:r w:rsidRPr="00997B8D">
        <w:t>(</w:t>
      </w:r>
      <w:r w:rsidR="00CB38BC" w:rsidRPr="00997B8D">
        <w:t>четырнадцать</w:t>
      </w:r>
      <w:r w:rsidRPr="00997B8D">
        <w:t xml:space="preserve">) </w:t>
      </w:r>
      <w:r w:rsidR="005E6982" w:rsidRPr="00997B8D">
        <w:t xml:space="preserve">дней </w:t>
      </w:r>
      <w:r w:rsidRPr="00997B8D">
        <w:t>до даты предполагаемого прекращения.</w:t>
      </w:r>
      <w:bookmarkEnd w:id="60"/>
      <w:r w:rsidRPr="00997B8D">
        <w:tab/>
      </w:r>
    </w:p>
    <w:p w:rsidR="0076385E" w:rsidRPr="00997B8D" w:rsidRDefault="00EB5743" w:rsidP="00A45F06">
      <w:pPr>
        <w:pStyle w:val="3"/>
        <w:numPr>
          <w:ilvl w:val="2"/>
          <w:numId w:val="24"/>
        </w:numPr>
        <w:ind w:left="426" w:firstLine="425"/>
      </w:pPr>
      <w:bookmarkStart w:id="61" w:name="_Ref374979349"/>
      <w:bookmarkStart w:id="62" w:name="_Ref323038924"/>
      <w:r w:rsidRPr="00997B8D">
        <w:t xml:space="preserve">В случае прекращения Договора в соответствии </w:t>
      </w:r>
      <w:r w:rsidR="0060331E" w:rsidRPr="00997B8D">
        <w:t>с пунктом</w:t>
      </w:r>
      <w:r w:rsidR="00D82391" w:rsidRPr="00997B8D">
        <w:t xml:space="preserve"> </w:t>
      </w:r>
      <w:r w:rsidR="004910C3" w:rsidRPr="00997B8D">
        <w:fldChar w:fldCharType="begin"/>
      </w:r>
      <w:r w:rsidR="004910C3" w:rsidRPr="00997B8D">
        <w:instrText xml:space="preserve"> REF _Ref323035647 \w \h </w:instrText>
      </w:r>
      <w:r w:rsidR="00BF3B6B" w:rsidRPr="00997B8D">
        <w:instrText xml:space="preserve"> \* MERGEFORMAT </w:instrText>
      </w:r>
      <w:r w:rsidR="004910C3" w:rsidRPr="00997B8D">
        <w:fldChar w:fldCharType="separate"/>
      </w:r>
      <w:r w:rsidR="00B7051E">
        <w:t>8.2.1</w:t>
      </w:r>
      <w:r w:rsidR="004910C3" w:rsidRPr="00997B8D">
        <w:fldChar w:fldCharType="end"/>
      </w:r>
      <w:r w:rsidR="00242F82" w:rsidRPr="00997B8D">
        <w:t xml:space="preserve"> </w:t>
      </w:r>
      <w:r w:rsidRPr="00997B8D">
        <w:t>настоящего Договора</w:t>
      </w:r>
      <w:r w:rsidR="0076385E" w:rsidRPr="00997B8D">
        <w:t>:</w:t>
      </w:r>
      <w:bookmarkEnd w:id="61"/>
    </w:p>
    <w:p w:rsidR="0076385E" w:rsidRPr="00997B8D" w:rsidRDefault="0076385E" w:rsidP="00A45F06">
      <w:pPr>
        <w:pStyle w:val="4"/>
        <w:numPr>
          <w:ilvl w:val="3"/>
          <w:numId w:val="24"/>
        </w:numPr>
        <w:tabs>
          <w:tab w:val="left" w:pos="1701"/>
        </w:tabs>
        <w:ind w:left="851" w:firstLine="567"/>
      </w:pPr>
      <w:r w:rsidRPr="00997B8D">
        <w:t xml:space="preserve">Подрядчик обязан не позднее </w:t>
      </w:r>
      <w:r w:rsidR="004910C3" w:rsidRPr="00997B8D">
        <w:t xml:space="preserve">1 </w:t>
      </w:r>
      <w:r w:rsidR="00ED286C" w:rsidRPr="00997B8D">
        <w:t>(</w:t>
      </w:r>
      <w:r w:rsidR="004910C3" w:rsidRPr="00997B8D">
        <w:t>одного</w:t>
      </w:r>
      <w:r w:rsidR="00ED286C" w:rsidRPr="00997B8D">
        <w:t>)</w:t>
      </w:r>
      <w:r w:rsidRPr="00997B8D">
        <w:t xml:space="preserve"> рабоч</w:t>
      </w:r>
      <w:r w:rsidR="004910C3" w:rsidRPr="00997B8D">
        <w:t>его</w:t>
      </w:r>
      <w:r w:rsidRPr="00997B8D">
        <w:t xml:space="preserve"> дн</w:t>
      </w:r>
      <w:r w:rsidR="004910C3" w:rsidRPr="00997B8D">
        <w:t>я</w:t>
      </w:r>
      <w:r w:rsidRPr="00997B8D">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997B8D" w:rsidRDefault="00EB5743" w:rsidP="00A45F06">
      <w:pPr>
        <w:pStyle w:val="4"/>
        <w:numPr>
          <w:ilvl w:val="3"/>
          <w:numId w:val="24"/>
        </w:numPr>
        <w:tabs>
          <w:tab w:val="left" w:pos="1701"/>
        </w:tabs>
        <w:ind w:left="851" w:firstLine="567"/>
      </w:pPr>
      <w:bookmarkStart w:id="63" w:name="_Ref374979525"/>
      <w:r w:rsidRPr="00997B8D">
        <w:rPr>
          <w:bCs w:val="0"/>
          <w:iCs w:val="0"/>
        </w:rPr>
        <w:t>Заказчик обязан</w:t>
      </w:r>
      <w:bookmarkStart w:id="64" w:name="_Ref332194367"/>
      <w:r w:rsidR="005E776F" w:rsidRPr="00997B8D">
        <w:t xml:space="preserve"> </w:t>
      </w:r>
      <w:r w:rsidRPr="00997B8D">
        <w:t>уплатить Подрядчику стоимост</w:t>
      </w:r>
      <w:r w:rsidR="009060C6" w:rsidRPr="00997B8D">
        <w:t>ь</w:t>
      </w:r>
      <w:r w:rsidRPr="00997B8D">
        <w:t xml:space="preserve"> Работ, фактически выполненн</w:t>
      </w:r>
      <w:r w:rsidR="009060C6" w:rsidRPr="00997B8D">
        <w:t>ых</w:t>
      </w:r>
      <w:r w:rsidRPr="00997B8D">
        <w:t xml:space="preserve"> Подрядчиком до получения уведомления об отказе Заказчика от исполнения настоящего Договора</w:t>
      </w:r>
      <w:r w:rsidR="00AB5E8B" w:rsidRPr="00997B8D">
        <w:t xml:space="preserve"> и принят</w:t>
      </w:r>
      <w:r w:rsidR="009060C6" w:rsidRPr="00997B8D">
        <w:t>ых</w:t>
      </w:r>
      <w:r w:rsidR="00AB5E8B" w:rsidRPr="00997B8D">
        <w:t xml:space="preserve"> Заказчиком</w:t>
      </w:r>
      <w:r w:rsidRPr="00997B8D">
        <w:t xml:space="preserve">, за вычетом </w:t>
      </w:r>
      <w:r w:rsidR="00153C3F" w:rsidRPr="00997B8D">
        <w:t xml:space="preserve">уплаченного </w:t>
      </w:r>
      <w:permStart w:id="10622516" w:edGrp="everyone"/>
      <w:r w:rsidR="00153C3F" w:rsidRPr="00180627">
        <w:t>Авансового платежа</w:t>
      </w:r>
      <w:bookmarkEnd w:id="63"/>
      <w:permEnd w:id="10622516"/>
      <w:r w:rsidR="00180627">
        <w:t>.</w:t>
      </w:r>
    </w:p>
    <w:p w:rsidR="00EB5743" w:rsidRPr="00997B8D" w:rsidRDefault="00EB5743" w:rsidP="00A45F06">
      <w:pPr>
        <w:pStyle w:val="4"/>
        <w:numPr>
          <w:ilvl w:val="0"/>
          <w:numId w:val="0"/>
        </w:numPr>
        <w:tabs>
          <w:tab w:val="left" w:pos="1701"/>
        </w:tabs>
        <w:ind w:left="851" w:firstLine="567"/>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997B8D">
        <w:t>.</w:t>
      </w:r>
    </w:p>
    <w:p w:rsidR="00EB5743" w:rsidRPr="00997B8D" w:rsidRDefault="00EB5743" w:rsidP="001930F1">
      <w:pPr>
        <w:pStyle w:val="20"/>
        <w:numPr>
          <w:ilvl w:val="1"/>
          <w:numId w:val="24"/>
        </w:numPr>
        <w:ind w:left="426" w:hanging="426"/>
        <w:rPr>
          <w:b/>
          <w:i/>
        </w:rPr>
      </w:pPr>
      <w:bookmarkStart w:id="65" w:name="_Ref324853078"/>
      <w:bookmarkStart w:id="66" w:name="_Ref331741743"/>
      <w:r w:rsidRPr="00997B8D">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997B8D" w:rsidRDefault="00EB5743" w:rsidP="00A45F06">
      <w:pPr>
        <w:pStyle w:val="3"/>
        <w:numPr>
          <w:ilvl w:val="2"/>
          <w:numId w:val="24"/>
        </w:numPr>
        <w:tabs>
          <w:tab w:val="left" w:pos="1560"/>
        </w:tabs>
        <w:ind w:left="426" w:firstLine="425"/>
      </w:pPr>
      <w:bookmarkStart w:id="67" w:name="_Ref323038942"/>
      <w:r w:rsidRPr="00997B8D">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997B8D">
        <w:t xml:space="preserve">любом из </w:t>
      </w:r>
      <w:r w:rsidRPr="00997B8D">
        <w:t>следующих случа</w:t>
      </w:r>
      <w:r w:rsidR="00EA07B2" w:rsidRPr="00997B8D">
        <w:t>ев</w:t>
      </w:r>
      <w:r w:rsidRPr="00997B8D">
        <w:t>:</w:t>
      </w:r>
      <w:bookmarkEnd w:id="67"/>
      <w:r w:rsidRPr="00997B8D">
        <w:tab/>
      </w:r>
    </w:p>
    <w:p w:rsidR="00EB5743" w:rsidRPr="00997B8D" w:rsidRDefault="00EB5743" w:rsidP="001930F1">
      <w:pPr>
        <w:pStyle w:val="4"/>
        <w:numPr>
          <w:ilvl w:val="3"/>
          <w:numId w:val="24"/>
        </w:numPr>
        <w:tabs>
          <w:tab w:val="left" w:pos="2268"/>
        </w:tabs>
        <w:ind w:left="851" w:firstLine="567"/>
      </w:pPr>
      <w:bookmarkStart w:id="68" w:name="_Ref374718432"/>
      <w:bookmarkStart w:id="69" w:name="_Ref323728228"/>
      <w:r w:rsidRPr="00997B8D">
        <w:t>Подрядчик допускает нарушение сроков выполнения Работ,</w:t>
      </w:r>
      <w:r w:rsidR="000D2812" w:rsidRPr="00997B8D">
        <w:t xml:space="preserve"> указанных в статье </w:t>
      </w:r>
      <w:r w:rsidR="00DE18BA" w:rsidRPr="00997B8D">
        <w:fldChar w:fldCharType="begin"/>
      </w:r>
      <w:r w:rsidR="00DE18BA" w:rsidRPr="00997B8D">
        <w:instrText xml:space="preserve"> REF _Ref331739211 \w \h  \* MERGEFORMAT </w:instrText>
      </w:r>
      <w:r w:rsidR="00DE18BA" w:rsidRPr="00997B8D">
        <w:fldChar w:fldCharType="separate"/>
      </w:r>
      <w:r w:rsidR="00B7051E">
        <w:t>4</w:t>
      </w:r>
      <w:r w:rsidR="00DE18BA" w:rsidRPr="00997B8D">
        <w:fldChar w:fldCharType="end"/>
      </w:r>
      <w:r w:rsidR="000D2812" w:rsidRPr="00997B8D">
        <w:t xml:space="preserve"> настоящего Договора</w:t>
      </w:r>
      <w:r w:rsidRPr="00997B8D">
        <w:t>;</w:t>
      </w:r>
      <w:r w:rsidR="000D6B17" w:rsidRPr="00997B8D">
        <w:t xml:space="preserve"> и (или)</w:t>
      </w:r>
      <w:bookmarkEnd w:id="68"/>
      <w:r w:rsidRPr="00997B8D">
        <w:t xml:space="preserve"> </w:t>
      </w:r>
      <w:bookmarkEnd w:id="69"/>
    </w:p>
    <w:p w:rsidR="000D2812" w:rsidRPr="00997B8D" w:rsidRDefault="000D2812" w:rsidP="001930F1">
      <w:pPr>
        <w:pStyle w:val="4"/>
        <w:numPr>
          <w:ilvl w:val="3"/>
          <w:numId w:val="24"/>
        </w:numPr>
        <w:tabs>
          <w:tab w:val="left" w:pos="2268"/>
        </w:tabs>
        <w:ind w:left="851" w:firstLine="567"/>
      </w:pPr>
      <w:r w:rsidRPr="00997B8D">
        <w:lastRenderedPageBreak/>
        <w:t xml:space="preserve">Подрядчик нарушает промежуточные сроки выполнения Работ, указанные в Графике выполнения </w:t>
      </w:r>
      <w:r w:rsidR="007305ED" w:rsidRPr="00997B8D">
        <w:t>Р</w:t>
      </w:r>
      <w:r w:rsidRPr="00997B8D">
        <w:t>абот</w:t>
      </w:r>
      <w:r w:rsidR="004864A5" w:rsidRPr="00997B8D">
        <w:t xml:space="preserve">, </w:t>
      </w:r>
      <w:r w:rsidRPr="00997B8D">
        <w:t xml:space="preserve">более чем на </w:t>
      </w:r>
      <w:r w:rsidR="00CB38BC" w:rsidRPr="00997B8D">
        <w:t xml:space="preserve">15 (пятнадцать) </w:t>
      </w:r>
      <w:r w:rsidRPr="00997B8D">
        <w:t>дней; и (или)</w:t>
      </w:r>
    </w:p>
    <w:p w:rsidR="00EB5743" w:rsidRPr="00997B8D" w:rsidRDefault="00EB5743" w:rsidP="001930F1">
      <w:pPr>
        <w:pStyle w:val="4"/>
        <w:numPr>
          <w:ilvl w:val="3"/>
          <w:numId w:val="24"/>
        </w:numPr>
        <w:tabs>
          <w:tab w:val="left" w:pos="2268"/>
        </w:tabs>
        <w:ind w:left="851" w:firstLine="567"/>
      </w:pPr>
      <w:r w:rsidRPr="00997B8D">
        <w:t>Подрядчик не приступает к выполнению Работ в срок, предусмотренный настоящим Договором; и (или)</w:t>
      </w:r>
    </w:p>
    <w:p w:rsidR="00EB5743" w:rsidRPr="00997B8D" w:rsidRDefault="00EB5743" w:rsidP="001930F1">
      <w:pPr>
        <w:pStyle w:val="4"/>
        <w:numPr>
          <w:ilvl w:val="3"/>
          <w:numId w:val="24"/>
        </w:numPr>
        <w:tabs>
          <w:tab w:val="left" w:pos="2268"/>
        </w:tabs>
        <w:ind w:left="851" w:firstLine="567"/>
      </w:pPr>
      <w:r w:rsidRPr="00997B8D">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997B8D" w:rsidRDefault="00EB5743" w:rsidP="001930F1">
      <w:pPr>
        <w:pStyle w:val="4"/>
        <w:numPr>
          <w:ilvl w:val="3"/>
          <w:numId w:val="24"/>
        </w:numPr>
        <w:tabs>
          <w:tab w:val="left" w:pos="2268"/>
        </w:tabs>
        <w:ind w:left="851" w:firstLine="567"/>
      </w:pPr>
      <w:bookmarkStart w:id="70" w:name="_Ref331739503"/>
      <w:r w:rsidRPr="00997B8D">
        <w:t>Подрядчик не исполняет Указания заказчика</w:t>
      </w:r>
      <w:r w:rsidR="005E6982" w:rsidRPr="00997B8D">
        <w:t xml:space="preserve">, если такие указания не противоречат Законодательству или </w:t>
      </w:r>
      <w:r w:rsidR="007305ED" w:rsidRPr="00997B8D">
        <w:t xml:space="preserve">настоящему </w:t>
      </w:r>
      <w:r w:rsidR="005E6982" w:rsidRPr="00997B8D">
        <w:t>Договору, два и более раз подряд</w:t>
      </w:r>
      <w:r w:rsidRPr="00997B8D">
        <w:t>; и (или)</w:t>
      </w:r>
      <w:bookmarkEnd w:id="70"/>
    </w:p>
    <w:p w:rsidR="00EB5743" w:rsidRPr="00997B8D" w:rsidRDefault="00EB5743" w:rsidP="001930F1">
      <w:pPr>
        <w:pStyle w:val="4"/>
        <w:numPr>
          <w:ilvl w:val="3"/>
          <w:numId w:val="24"/>
        </w:numPr>
        <w:tabs>
          <w:tab w:val="left" w:pos="2268"/>
        </w:tabs>
        <w:ind w:left="851" w:firstLine="567"/>
      </w:pPr>
      <w:bookmarkStart w:id="71" w:name="_Ref331739505"/>
      <w:r w:rsidRPr="00997B8D">
        <w:t xml:space="preserve">Подрядчик не исполняет или ненадлежащим образом исполняет какие-либо иные </w:t>
      </w:r>
      <w:r w:rsidR="000D2812" w:rsidRPr="00997B8D">
        <w:t xml:space="preserve">существенные </w:t>
      </w:r>
      <w:r w:rsidRPr="00997B8D">
        <w:t>обязательства Подрядчика по настоящему Договору; и (или)</w:t>
      </w:r>
      <w:bookmarkEnd w:id="71"/>
      <w:r w:rsidRPr="00997B8D">
        <w:tab/>
      </w:r>
    </w:p>
    <w:p w:rsidR="00EB5743" w:rsidRPr="00997B8D" w:rsidRDefault="00EB5743" w:rsidP="001930F1">
      <w:pPr>
        <w:pStyle w:val="4"/>
        <w:numPr>
          <w:ilvl w:val="3"/>
          <w:numId w:val="24"/>
        </w:numPr>
        <w:tabs>
          <w:tab w:val="left" w:pos="2268"/>
        </w:tabs>
        <w:ind w:left="851" w:firstLine="567"/>
      </w:pPr>
      <w:r w:rsidRPr="00997B8D">
        <w:t>Подрядчик в соответствии с Законодательством или иным применимым законодательством</w:t>
      </w:r>
      <w:r w:rsidR="00D40C94" w:rsidRPr="00997B8D">
        <w:t xml:space="preserve"> РФ</w:t>
      </w:r>
      <w:r w:rsidRPr="00997B8D">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97B8D">
        <w:tab/>
      </w:r>
    </w:p>
    <w:p w:rsidR="00EB5743" w:rsidRPr="00997B8D" w:rsidRDefault="00EB5743" w:rsidP="001930F1">
      <w:pPr>
        <w:pStyle w:val="4"/>
        <w:numPr>
          <w:ilvl w:val="3"/>
          <w:numId w:val="24"/>
        </w:numPr>
        <w:tabs>
          <w:tab w:val="left" w:pos="2268"/>
        </w:tabs>
        <w:ind w:left="851" w:firstLine="567"/>
      </w:pPr>
      <w:bookmarkStart w:id="72" w:name="_Ref327865438"/>
      <w:r w:rsidRPr="00997B8D">
        <w:t>Подрядчик ликвидирован или иным образом прекращает свое существование; и (или)</w:t>
      </w:r>
      <w:bookmarkEnd w:id="72"/>
    </w:p>
    <w:p w:rsidR="00EB5743" w:rsidRPr="00997B8D" w:rsidRDefault="005433A5" w:rsidP="001930F1">
      <w:pPr>
        <w:pStyle w:val="4"/>
        <w:numPr>
          <w:ilvl w:val="3"/>
          <w:numId w:val="24"/>
        </w:numPr>
        <w:tabs>
          <w:tab w:val="left" w:pos="2268"/>
        </w:tabs>
        <w:ind w:left="851" w:firstLine="567"/>
      </w:pPr>
      <w:bookmarkStart w:id="73" w:name="_Ref331739511"/>
      <w:r w:rsidRPr="00997B8D">
        <w:t xml:space="preserve">У </w:t>
      </w:r>
      <w:r w:rsidR="00EB5743" w:rsidRPr="00997B8D">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3"/>
    </w:p>
    <w:p w:rsidR="000D2812" w:rsidRPr="00997B8D" w:rsidRDefault="00EB5743" w:rsidP="001930F1">
      <w:pPr>
        <w:pStyle w:val="4"/>
        <w:numPr>
          <w:ilvl w:val="3"/>
          <w:numId w:val="24"/>
        </w:numPr>
        <w:tabs>
          <w:tab w:val="left" w:pos="2268"/>
        </w:tabs>
        <w:ind w:left="851" w:firstLine="567"/>
      </w:pPr>
      <w:bookmarkStart w:id="74" w:name="_Ref374979070"/>
      <w:r w:rsidRPr="00997B8D">
        <w:t>деятельность Подрядчика приостановлена по решению суда или иного уполномоченного Государственного орган</w:t>
      </w:r>
      <w:r w:rsidR="000D2812" w:rsidRPr="00997B8D">
        <w:t>а</w:t>
      </w:r>
      <w:bookmarkEnd w:id="74"/>
      <w:r w:rsidR="00180627">
        <w:t>,</w:t>
      </w:r>
    </w:p>
    <w:p w:rsidR="000D2812" w:rsidRPr="00997B8D" w:rsidRDefault="000D2812" w:rsidP="001930F1">
      <w:pPr>
        <w:pStyle w:val="4"/>
        <w:numPr>
          <w:ilvl w:val="0"/>
          <w:numId w:val="0"/>
        </w:numPr>
        <w:ind w:left="426"/>
      </w:pPr>
      <w:r w:rsidRPr="00997B8D">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997B8D">
        <w:t>пунктах</w:t>
      </w:r>
      <w:r w:rsidR="00BA6FD3" w:rsidRPr="00997B8D">
        <w:t xml:space="preserve"> </w:t>
      </w:r>
      <w:r w:rsidRPr="00997B8D">
        <w:t xml:space="preserve"> </w:t>
      </w:r>
      <w:r w:rsidR="002746D7" w:rsidRPr="00997B8D">
        <w:fldChar w:fldCharType="begin"/>
      </w:r>
      <w:r w:rsidRPr="00997B8D">
        <w:instrText xml:space="preserve"> REF _Ref331739503 \w \h </w:instrText>
      </w:r>
      <w:r w:rsidR="00DC68E6" w:rsidRPr="00997B8D">
        <w:instrText xml:space="preserve"> \* MERGEFORMAT </w:instrText>
      </w:r>
      <w:r w:rsidR="002746D7" w:rsidRPr="00997B8D">
        <w:fldChar w:fldCharType="separate"/>
      </w:r>
      <w:r w:rsidR="00B7051E">
        <w:t>8.3.1.5</w:t>
      </w:r>
      <w:r w:rsidR="002746D7" w:rsidRPr="00997B8D">
        <w:fldChar w:fldCharType="end"/>
      </w:r>
      <w:r w:rsidRPr="00997B8D">
        <w:t xml:space="preserve">, </w:t>
      </w:r>
      <w:r w:rsidR="002746D7" w:rsidRPr="00997B8D">
        <w:fldChar w:fldCharType="begin"/>
      </w:r>
      <w:r w:rsidRPr="00997B8D">
        <w:instrText xml:space="preserve"> REF _Ref331739505 \w \h </w:instrText>
      </w:r>
      <w:r w:rsidR="00DC68E6" w:rsidRPr="00997B8D">
        <w:instrText xml:space="preserve"> \* MERGEFORMAT </w:instrText>
      </w:r>
      <w:r w:rsidR="002746D7" w:rsidRPr="00997B8D">
        <w:fldChar w:fldCharType="separate"/>
      </w:r>
      <w:r w:rsidR="00B7051E">
        <w:t>8.3.1.6</w:t>
      </w:r>
      <w:r w:rsidR="002746D7" w:rsidRPr="00997B8D">
        <w:fldChar w:fldCharType="end"/>
      </w:r>
      <w:r w:rsidR="002E05DD" w:rsidRPr="00997B8D">
        <w:t xml:space="preserve">, </w:t>
      </w:r>
      <w:r w:rsidR="002746D7" w:rsidRPr="00997B8D">
        <w:fldChar w:fldCharType="begin"/>
      </w:r>
      <w:r w:rsidRPr="00997B8D">
        <w:instrText xml:space="preserve"> REF _Ref331739511 \w \h </w:instrText>
      </w:r>
      <w:r w:rsidR="00DC68E6" w:rsidRPr="00997B8D">
        <w:instrText xml:space="preserve"> \* MERGEFORMAT </w:instrText>
      </w:r>
      <w:r w:rsidR="002746D7" w:rsidRPr="00997B8D">
        <w:fldChar w:fldCharType="separate"/>
      </w:r>
      <w:r w:rsidR="00B7051E">
        <w:t>8.3.1.9</w:t>
      </w:r>
      <w:r w:rsidR="002746D7" w:rsidRPr="00997B8D">
        <w:fldChar w:fldCharType="end"/>
      </w:r>
      <w:r w:rsidR="00B605CF" w:rsidRPr="00997B8D">
        <w:t xml:space="preserve">, </w:t>
      </w:r>
      <w:r w:rsidR="00B605CF" w:rsidRPr="00997B8D">
        <w:fldChar w:fldCharType="begin"/>
      </w:r>
      <w:r w:rsidR="00B605CF" w:rsidRPr="00997B8D">
        <w:instrText xml:space="preserve"> REF _Ref374979070 \w \h </w:instrText>
      </w:r>
      <w:r w:rsidR="00BF3B6B" w:rsidRPr="00997B8D">
        <w:instrText xml:space="preserve"> \* MERGEFORMAT </w:instrText>
      </w:r>
      <w:r w:rsidR="00B605CF" w:rsidRPr="00997B8D">
        <w:fldChar w:fldCharType="separate"/>
      </w:r>
      <w:r w:rsidR="00B7051E">
        <w:t>8.3.1.10</w:t>
      </w:r>
      <w:r w:rsidR="00B605CF" w:rsidRPr="00997B8D">
        <w:fldChar w:fldCharType="end"/>
      </w:r>
      <w:r w:rsidR="00B605CF" w:rsidRPr="00997B8D">
        <w:t xml:space="preserve"> </w:t>
      </w:r>
      <w:r w:rsidRPr="00997B8D">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997B8D">
        <w:t>разумный срок</w:t>
      </w:r>
      <w:r w:rsidRPr="00997B8D">
        <w:t xml:space="preserve"> </w:t>
      </w:r>
      <w:r w:rsidR="000B2D64" w:rsidRPr="00997B8D">
        <w:t xml:space="preserve">(но не свыше </w:t>
      </w:r>
      <w:r w:rsidR="004F367B" w:rsidRPr="00997B8D">
        <w:t>14</w:t>
      </w:r>
      <w:r w:rsidR="000B2D64" w:rsidRPr="00997B8D">
        <w:t xml:space="preserve"> дней) </w:t>
      </w:r>
      <w:r w:rsidRPr="00997B8D">
        <w:t>для устранения нарушения.</w:t>
      </w:r>
    </w:p>
    <w:p w:rsidR="00916B69" w:rsidRPr="00997B8D" w:rsidRDefault="00EB5743" w:rsidP="006A6239">
      <w:pPr>
        <w:pStyle w:val="3"/>
        <w:numPr>
          <w:ilvl w:val="2"/>
          <w:numId w:val="24"/>
        </w:numPr>
        <w:ind w:left="426" w:firstLine="425"/>
      </w:pPr>
      <w:bookmarkStart w:id="75" w:name="_Ref323038966"/>
      <w:r w:rsidRPr="00997B8D">
        <w:t xml:space="preserve">В случае прекращения настоящего Договора в соответствии </w:t>
      </w:r>
      <w:r w:rsidR="00CA577A" w:rsidRPr="00997B8D">
        <w:t>с пу</w:t>
      </w:r>
      <w:r w:rsidR="0060331E" w:rsidRPr="00997B8D">
        <w:t>н</w:t>
      </w:r>
      <w:r w:rsidR="00CA577A" w:rsidRPr="00997B8D">
        <w:t>к</w:t>
      </w:r>
      <w:r w:rsidR="0060331E" w:rsidRPr="00997B8D">
        <w:t xml:space="preserve">том </w:t>
      </w:r>
      <w:r w:rsidR="002746D7" w:rsidRPr="00997B8D">
        <w:fldChar w:fldCharType="begin"/>
      </w:r>
      <w:r w:rsidR="00242F82" w:rsidRPr="00997B8D">
        <w:instrText xml:space="preserve"> REF _Ref323038942 \w \h </w:instrText>
      </w:r>
      <w:r w:rsidR="00DC68E6" w:rsidRPr="00997B8D">
        <w:instrText xml:space="preserve"> \* MERGEFORMAT </w:instrText>
      </w:r>
      <w:r w:rsidR="002746D7" w:rsidRPr="00997B8D">
        <w:fldChar w:fldCharType="separate"/>
      </w:r>
      <w:r w:rsidR="00B7051E">
        <w:t>8.3.1</w:t>
      </w:r>
      <w:r w:rsidR="002746D7" w:rsidRPr="00997B8D">
        <w:fldChar w:fldCharType="end"/>
      </w:r>
      <w:r w:rsidR="00242F82" w:rsidRPr="00997B8D">
        <w:t xml:space="preserve"> </w:t>
      </w:r>
      <w:r w:rsidRPr="00997B8D">
        <w:t>настоящего Договора</w:t>
      </w:r>
      <w:r w:rsidR="00916B69" w:rsidRPr="00997B8D">
        <w:t>:</w:t>
      </w:r>
    </w:p>
    <w:p w:rsidR="00916B69" w:rsidRPr="00997B8D" w:rsidRDefault="00916B69" w:rsidP="006A6239">
      <w:pPr>
        <w:pStyle w:val="4"/>
        <w:numPr>
          <w:ilvl w:val="3"/>
          <w:numId w:val="24"/>
        </w:numPr>
        <w:tabs>
          <w:tab w:val="left" w:pos="2268"/>
        </w:tabs>
        <w:ind w:left="851" w:firstLine="567"/>
      </w:pPr>
      <w:r w:rsidRPr="00997B8D">
        <w:t xml:space="preserve">Подрядчик обязан не позднее </w:t>
      </w:r>
      <w:r w:rsidR="004910C3" w:rsidRPr="00997B8D">
        <w:t>1 (одного) рабочего дня</w:t>
      </w:r>
      <w:r w:rsidRPr="00997B8D">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997B8D" w:rsidRDefault="005433A5" w:rsidP="006A6239">
      <w:pPr>
        <w:pStyle w:val="4"/>
        <w:numPr>
          <w:ilvl w:val="3"/>
          <w:numId w:val="24"/>
        </w:numPr>
        <w:tabs>
          <w:tab w:val="left" w:pos="2268"/>
        </w:tabs>
        <w:ind w:left="851" w:firstLine="567"/>
      </w:pPr>
      <w:bookmarkStart w:id="76" w:name="_Ref374979531"/>
      <w:r w:rsidRPr="00997B8D">
        <w:rPr>
          <w:bCs w:val="0"/>
          <w:iCs w:val="0"/>
        </w:rPr>
        <w:t>Заказчик обязан</w:t>
      </w:r>
      <w:r w:rsidRPr="00997B8D">
        <w:t xml:space="preserve"> уплатить Подрядчику стоимость Работ, фактически выполненных Подрядчиком до получения уведомления Заказчика о</w:t>
      </w:r>
      <w:r w:rsidR="007305ED" w:rsidRPr="00997B8D">
        <w:t>б</w:t>
      </w:r>
      <w:r w:rsidRPr="00997B8D">
        <w:t xml:space="preserve"> отказе от исполнения настоящего Договора и принятых Заказчиком, за вычетом </w:t>
      </w:r>
      <w:r w:rsidR="00B605CF" w:rsidRPr="00997B8D">
        <w:t xml:space="preserve">уплаченных </w:t>
      </w:r>
      <w:permStart w:id="1738433521" w:edGrp="everyone"/>
      <w:proofErr w:type="gramStart"/>
      <w:r w:rsidRPr="00180627">
        <w:t>Авансов</w:t>
      </w:r>
      <w:r w:rsidR="00B605CF" w:rsidRPr="00180627">
        <w:t>ых</w:t>
      </w:r>
      <w:r w:rsidRPr="00180627">
        <w:t xml:space="preserve"> платеж</w:t>
      </w:r>
      <w:r w:rsidR="00B605CF" w:rsidRPr="00180627">
        <w:t>ей</w:t>
      </w:r>
      <w:r w:rsidR="00180627">
        <w:t>,</w:t>
      </w:r>
      <w:r w:rsidRPr="00180627">
        <w:t xml:space="preserve"> </w:t>
      </w:r>
      <w:permEnd w:id="1738433521"/>
      <w:r w:rsidRPr="00997B8D">
        <w:t xml:space="preserve">в отношении </w:t>
      </w:r>
      <w:r w:rsidR="00527DEF" w:rsidRPr="00997B8D">
        <w:t>Р</w:t>
      </w:r>
      <w:r w:rsidRPr="00997B8D">
        <w:t>абот фактически выполненных Под</w:t>
      </w:r>
      <w:r w:rsidR="00180627">
        <w:t>рядчиком и принятых Заказчиком</w:t>
      </w:r>
      <w:r w:rsidR="004910C3" w:rsidRPr="00997B8D">
        <w:t>,</w:t>
      </w:r>
      <w:r w:rsidRPr="00997B8D">
        <w:t xml:space="preserve"> и уменьшенную на сумму реального ущерба и неустойки, предусмотренной Договором.</w:t>
      </w:r>
      <w:bookmarkEnd w:id="76"/>
      <w:proofErr w:type="gramEnd"/>
    </w:p>
    <w:p w:rsidR="00EB5743" w:rsidRPr="00997B8D" w:rsidRDefault="00EB5743" w:rsidP="001930F1">
      <w:pPr>
        <w:pStyle w:val="4"/>
        <w:numPr>
          <w:ilvl w:val="0"/>
          <w:numId w:val="0"/>
        </w:numPr>
        <w:tabs>
          <w:tab w:val="left" w:pos="851"/>
        </w:tabs>
        <w:ind w:left="426" w:firstLine="425"/>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5"/>
      <w:r w:rsidR="00916B69"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997B8D">
        <w:t xml:space="preserve"> при условии соблюдения требований Договора по порядку: (а) осуществления расчетов за фактически выполненные Работы, (</w:t>
      </w:r>
      <w:r w:rsidR="005433A5" w:rsidRPr="00997B8D">
        <w:rPr>
          <w:lang w:val="en-US"/>
        </w:rPr>
        <w:t>b</w:t>
      </w:r>
      <w:r w:rsidR="005433A5" w:rsidRPr="00997B8D">
        <w:t>) подписанию документов о приемке работ, (</w:t>
      </w:r>
      <w:r w:rsidR="005433A5" w:rsidRPr="00997B8D">
        <w:rPr>
          <w:lang w:val="en-US"/>
        </w:rPr>
        <w:t>c</w:t>
      </w:r>
      <w:r w:rsidR="005433A5" w:rsidRPr="00997B8D">
        <w:t>) выставлению счета на оплату за фактически выполненные и принятые работы.</w:t>
      </w:r>
    </w:p>
    <w:p w:rsidR="00177A66" w:rsidRPr="00997B8D" w:rsidRDefault="00177A66" w:rsidP="006A6239">
      <w:pPr>
        <w:pStyle w:val="20"/>
        <w:numPr>
          <w:ilvl w:val="1"/>
          <w:numId w:val="24"/>
        </w:numPr>
        <w:ind w:left="426" w:hanging="426"/>
        <w:rPr>
          <w:b/>
          <w:i/>
        </w:rPr>
      </w:pPr>
      <w:bookmarkStart w:id="77" w:name="_Ref372278549"/>
      <w:r w:rsidRPr="00997B8D">
        <w:rPr>
          <w:b/>
          <w:i/>
        </w:rPr>
        <w:t>Односторонний отказ Подрядчика от исполнения Договора в связи с нарушением Заказчиком своих обязательств</w:t>
      </w:r>
      <w:bookmarkEnd w:id="77"/>
    </w:p>
    <w:p w:rsidR="005433A5" w:rsidRPr="00997B8D" w:rsidRDefault="005433A5" w:rsidP="006A6239">
      <w:pPr>
        <w:pStyle w:val="3"/>
        <w:numPr>
          <w:ilvl w:val="2"/>
          <w:numId w:val="21"/>
        </w:numPr>
        <w:tabs>
          <w:tab w:val="left" w:pos="1276"/>
        </w:tabs>
        <w:ind w:left="426" w:firstLine="425"/>
      </w:pPr>
      <w:bookmarkStart w:id="78" w:name="_Ref331743016"/>
      <w:r w:rsidRPr="00997B8D">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997B8D">
        <w:fldChar w:fldCharType="begin"/>
      </w:r>
      <w:r w:rsidRPr="00997B8D">
        <w:instrText xml:space="preserve"> REF _Ref331732697 \w \h  \* MERGEFORMAT </w:instrText>
      </w:r>
      <w:r w:rsidRPr="00997B8D">
        <w:fldChar w:fldCharType="separate"/>
      </w:r>
      <w:r w:rsidR="00B7051E">
        <w:t>7.2.1</w:t>
      </w:r>
      <w:r w:rsidRPr="00997B8D">
        <w:fldChar w:fldCharType="end"/>
      </w:r>
      <w:r w:rsidRPr="00997B8D">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w:t>
      </w:r>
      <w:r w:rsidRPr="00997B8D">
        <w:lastRenderedPageBreak/>
        <w:t>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997B8D" w:rsidRDefault="00BA1474" w:rsidP="006A6239">
      <w:pPr>
        <w:pStyle w:val="3"/>
        <w:numPr>
          <w:ilvl w:val="2"/>
          <w:numId w:val="21"/>
        </w:numPr>
        <w:tabs>
          <w:tab w:val="left" w:pos="993"/>
          <w:tab w:val="left" w:pos="1276"/>
        </w:tabs>
        <w:ind w:left="426" w:firstLine="425"/>
      </w:pPr>
      <w:r w:rsidRPr="00997B8D">
        <w:t xml:space="preserve">В случае прекращения настоящего Договора в соответствии с пунктом </w:t>
      </w:r>
      <w:r w:rsidRPr="00997B8D">
        <w:fldChar w:fldCharType="begin"/>
      </w:r>
      <w:r w:rsidRPr="00997B8D">
        <w:instrText xml:space="preserve"> REF _Ref372278549 \r \h </w:instrText>
      </w:r>
      <w:r w:rsidR="00BF3B6B" w:rsidRPr="00997B8D">
        <w:instrText xml:space="preserve"> \* MERGEFORMAT </w:instrText>
      </w:r>
      <w:r w:rsidRPr="00997B8D">
        <w:fldChar w:fldCharType="separate"/>
      </w:r>
      <w:r w:rsidR="00B7051E">
        <w:t>8.4</w:t>
      </w:r>
      <w:r w:rsidRPr="00997B8D">
        <w:fldChar w:fldCharType="end"/>
      </w:r>
      <w:r w:rsidRPr="00997B8D">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BA1474" w:rsidRPr="00997B8D" w:rsidRDefault="00BA1474" w:rsidP="006A6239">
      <w:pPr>
        <w:pStyle w:val="4"/>
        <w:numPr>
          <w:ilvl w:val="0"/>
          <w:numId w:val="0"/>
        </w:numPr>
        <w:tabs>
          <w:tab w:val="left" w:pos="993"/>
        </w:tabs>
        <w:ind w:firstLine="426"/>
      </w:pPr>
      <w:r w:rsidRPr="00997B8D">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D9324B" w:rsidRDefault="00B605CF" w:rsidP="006A6239">
      <w:pPr>
        <w:pStyle w:val="20"/>
        <w:numPr>
          <w:ilvl w:val="1"/>
          <w:numId w:val="24"/>
        </w:numPr>
        <w:ind w:left="426" w:hanging="426"/>
      </w:pPr>
      <w:permStart w:id="1338995124" w:edGrp="everyone"/>
      <w:proofErr w:type="gramStart"/>
      <w:r w:rsidRPr="00D9324B">
        <w:t>Если сумма уплаченных Авансовых платежей превышает сумму, причитающуюся Подрядчику в соответствии с п.</w:t>
      </w:r>
      <w:r w:rsidRPr="00D9324B">
        <w:fldChar w:fldCharType="begin"/>
      </w:r>
      <w:r w:rsidRPr="00D9324B">
        <w:instrText xml:space="preserve"> REF _Ref374979525 \w \h </w:instrText>
      </w:r>
      <w:r w:rsidR="00137951" w:rsidRPr="00D9324B">
        <w:instrText xml:space="preserve"> \* MERGEFORMAT </w:instrText>
      </w:r>
      <w:r w:rsidRPr="00D9324B">
        <w:fldChar w:fldCharType="separate"/>
      </w:r>
      <w:r w:rsidR="00B7051E" w:rsidRPr="00D9324B">
        <w:t>8.2.2.2</w:t>
      </w:r>
      <w:r w:rsidRPr="00D9324B">
        <w:fldChar w:fldCharType="end"/>
      </w:r>
      <w:r w:rsidRPr="00D9324B">
        <w:t xml:space="preserve"> или п. </w:t>
      </w:r>
      <w:r w:rsidRPr="00D9324B">
        <w:fldChar w:fldCharType="begin"/>
      </w:r>
      <w:r w:rsidRPr="00D9324B">
        <w:instrText xml:space="preserve"> REF _Ref374979531 \w \h </w:instrText>
      </w:r>
      <w:r w:rsidR="00137951" w:rsidRPr="00D9324B">
        <w:instrText xml:space="preserve"> \* MERGEFORMAT </w:instrText>
      </w:r>
      <w:r w:rsidRPr="00D9324B">
        <w:fldChar w:fldCharType="separate"/>
      </w:r>
      <w:r w:rsidR="00B7051E" w:rsidRPr="00D9324B">
        <w:t>8.3.2.2</w:t>
      </w:r>
      <w:r w:rsidRPr="00D9324B">
        <w:fldChar w:fldCharType="end"/>
      </w:r>
      <w:r w:rsidRPr="00D9324B">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D9324B">
        <w:t xml:space="preserve">за фактически выполненные Подрядчиком и принятые Заказчиком Работы </w:t>
      </w:r>
      <w:r w:rsidRPr="00D9324B">
        <w:t>в соответствии с соответствующим пунктом настоящего Договора, в срок, определенный п.</w:t>
      </w:r>
      <w:r w:rsidRPr="00D9324B">
        <w:fldChar w:fldCharType="begin"/>
      </w:r>
      <w:r w:rsidRPr="00D9324B">
        <w:instrText xml:space="preserve"> REF _Ref374979525 \w \h </w:instrText>
      </w:r>
      <w:r w:rsidR="00137951" w:rsidRPr="00D9324B">
        <w:instrText xml:space="preserve"> \* MERGEFORMAT </w:instrText>
      </w:r>
      <w:r w:rsidRPr="00D9324B">
        <w:fldChar w:fldCharType="separate"/>
      </w:r>
      <w:r w:rsidR="00B7051E" w:rsidRPr="00D9324B">
        <w:t>8.2.2.2</w:t>
      </w:r>
      <w:r w:rsidRPr="00D9324B">
        <w:fldChar w:fldCharType="end"/>
      </w:r>
      <w:r w:rsidRPr="00D9324B">
        <w:t xml:space="preserve"> или п. </w:t>
      </w:r>
      <w:r w:rsidRPr="00D9324B">
        <w:fldChar w:fldCharType="begin"/>
      </w:r>
      <w:r w:rsidRPr="00D9324B">
        <w:instrText xml:space="preserve"> REF _Ref374979531 \w \h </w:instrText>
      </w:r>
      <w:r w:rsidR="00137951" w:rsidRPr="00D9324B">
        <w:instrText xml:space="preserve"> \* MERGEFORMAT </w:instrText>
      </w:r>
      <w:r w:rsidRPr="00D9324B">
        <w:fldChar w:fldCharType="separate"/>
      </w:r>
      <w:r w:rsidR="00B7051E" w:rsidRPr="00D9324B">
        <w:t>8.3.2.2</w:t>
      </w:r>
      <w:r w:rsidRPr="00D9324B">
        <w:fldChar w:fldCharType="end"/>
      </w:r>
      <w:r w:rsidRPr="00D9324B">
        <w:t xml:space="preserve"> настоящего Договора соответственно.</w:t>
      </w:r>
      <w:proofErr w:type="gramEnd"/>
    </w:p>
    <w:bookmarkEnd w:id="78"/>
    <w:permEnd w:id="1338995124"/>
    <w:p w:rsidR="006D6017" w:rsidRPr="00997B8D" w:rsidRDefault="006D6017" w:rsidP="00750B63">
      <w:pPr>
        <w:pStyle w:val="1"/>
        <w:numPr>
          <w:ilvl w:val="0"/>
          <w:numId w:val="24"/>
        </w:numPr>
      </w:pPr>
      <w:r w:rsidRPr="00997B8D">
        <w:t>ОТВЕТСТВЕННОСТЬ СТОРОН</w:t>
      </w:r>
    </w:p>
    <w:p w:rsidR="00EB5743" w:rsidRPr="00997B8D" w:rsidRDefault="00EB5743" w:rsidP="00750B63">
      <w:pPr>
        <w:pStyle w:val="20"/>
        <w:numPr>
          <w:ilvl w:val="1"/>
          <w:numId w:val="24"/>
        </w:numPr>
        <w:rPr>
          <w:b/>
          <w:i/>
        </w:rPr>
      </w:pPr>
      <w:r w:rsidRPr="00997B8D">
        <w:rPr>
          <w:b/>
          <w:i/>
        </w:rPr>
        <w:t xml:space="preserve">Ответственность </w:t>
      </w:r>
      <w:r w:rsidR="00415970" w:rsidRPr="00997B8D">
        <w:rPr>
          <w:b/>
          <w:i/>
        </w:rPr>
        <w:t>Подрядчика</w:t>
      </w:r>
    </w:p>
    <w:p w:rsidR="00EB5743" w:rsidRPr="00997B8D" w:rsidRDefault="00EB5743" w:rsidP="001930F1">
      <w:pPr>
        <w:pStyle w:val="3"/>
        <w:numPr>
          <w:ilvl w:val="2"/>
          <w:numId w:val="24"/>
        </w:numPr>
        <w:tabs>
          <w:tab w:val="left" w:pos="1560"/>
        </w:tabs>
        <w:ind w:left="426" w:firstLine="425"/>
      </w:pPr>
      <w:r w:rsidRPr="00997B8D">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997B8D" w:rsidRDefault="00EB5743" w:rsidP="001930F1">
      <w:pPr>
        <w:pStyle w:val="3"/>
        <w:numPr>
          <w:ilvl w:val="2"/>
          <w:numId w:val="24"/>
        </w:numPr>
        <w:tabs>
          <w:tab w:val="left" w:pos="1560"/>
        </w:tabs>
        <w:ind w:left="426" w:firstLine="425"/>
      </w:pPr>
      <w:r w:rsidRPr="00997B8D">
        <w:t xml:space="preserve">Подрядчик обязуется возместить Заказчику </w:t>
      </w:r>
      <w:r w:rsidR="008C7B89" w:rsidRPr="00997B8D">
        <w:t>в полном объеме</w:t>
      </w:r>
      <w:r w:rsidR="008C7B89" w:rsidRPr="00997B8D" w:rsidDel="001B0FA4">
        <w:t xml:space="preserve"> </w:t>
      </w:r>
      <w:r w:rsidR="001B0FA4" w:rsidRPr="00997B8D">
        <w:t>реальный ущерб</w:t>
      </w:r>
      <w:r w:rsidR="008C7B89" w:rsidRPr="00997B8D">
        <w:t xml:space="preserve">, </w:t>
      </w:r>
      <w:r w:rsidRPr="00997B8D">
        <w:t>которы</w:t>
      </w:r>
      <w:r w:rsidR="008C7B89" w:rsidRPr="00997B8D">
        <w:t>й</w:t>
      </w:r>
      <w:r w:rsidRPr="00997B8D">
        <w:t xml:space="preserve"> </w:t>
      </w:r>
      <w:r w:rsidR="008C7B89" w:rsidRPr="00997B8D">
        <w:t xml:space="preserve">может быть причинен </w:t>
      </w:r>
      <w:r w:rsidRPr="00997B8D">
        <w:t>Заказчик</w:t>
      </w:r>
      <w:r w:rsidR="008C7B89" w:rsidRPr="00997B8D">
        <w:t>у</w:t>
      </w:r>
      <w:r w:rsidRPr="00997B8D">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97B8D" w:rsidRDefault="00EB5743" w:rsidP="001930F1">
      <w:pPr>
        <w:pStyle w:val="3"/>
        <w:numPr>
          <w:ilvl w:val="2"/>
          <w:numId w:val="24"/>
        </w:numPr>
        <w:tabs>
          <w:tab w:val="left" w:pos="1560"/>
        </w:tabs>
        <w:ind w:left="426" w:firstLine="425"/>
      </w:pPr>
      <w:r w:rsidRPr="00997B8D">
        <w:t xml:space="preserve">Подрядчик несет ответственность за выбор и обеспечение </w:t>
      </w:r>
      <w:r w:rsidR="004910C3" w:rsidRPr="00997B8D">
        <w:t xml:space="preserve">выполнения Работ </w:t>
      </w:r>
      <w:r w:rsidRPr="00997B8D">
        <w:t>Материалами</w:t>
      </w:r>
      <w:permStart w:id="1082461035" w:edGrp="everyone"/>
      <w:r w:rsidR="00137951" w:rsidRPr="00997B8D">
        <w:rPr>
          <w:b/>
          <w:bCs w:val="0"/>
          <w:i/>
        </w:rPr>
        <w:t>.</w:t>
      </w:r>
    </w:p>
    <w:p w:rsidR="00EB5743" w:rsidRPr="00997B8D" w:rsidRDefault="008C64AE" w:rsidP="001930F1">
      <w:pPr>
        <w:pStyle w:val="3"/>
        <w:numPr>
          <w:ilvl w:val="2"/>
          <w:numId w:val="24"/>
        </w:numPr>
        <w:tabs>
          <w:tab w:val="left" w:pos="1560"/>
        </w:tabs>
        <w:ind w:left="426" w:firstLine="425"/>
      </w:pPr>
      <w:bookmarkStart w:id="79" w:name="_Ref364436470"/>
      <w:permEnd w:id="1082461035"/>
      <w:r w:rsidRPr="00997B8D">
        <w:t>Подрядчик несет ответственность за нарушение сроков выполнения Работ по настоящему Договору:</w:t>
      </w:r>
      <w:bookmarkEnd w:id="79"/>
    </w:p>
    <w:p w:rsidR="008C64AE" w:rsidRPr="00997B8D" w:rsidRDefault="008C64AE" w:rsidP="001930F1">
      <w:pPr>
        <w:pStyle w:val="4"/>
        <w:numPr>
          <w:ilvl w:val="3"/>
          <w:numId w:val="18"/>
        </w:numPr>
        <w:tabs>
          <w:tab w:val="clear" w:pos="2160"/>
          <w:tab w:val="num" w:pos="567"/>
          <w:tab w:val="left" w:pos="1843"/>
        </w:tabs>
        <w:ind w:left="851" w:firstLine="567"/>
      </w:pPr>
      <w:bookmarkStart w:id="80" w:name="_Ref362600776"/>
      <w:r w:rsidRPr="00997B8D">
        <w:t>при нарушении (просрочке) начального</w:t>
      </w:r>
      <w:r w:rsidR="00527DEF" w:rsidRPr="00997B8D">
        <w:t xml:space="preserve"> и/или конечного</w:t>
      </w:r>
      <w:r w:rsidRPr="00997B8D">
        <w:t xml:space="preserve"> срок</w:t>
      </w:r>
      <w:r w:rsidR="00527DEF" w:rsidRPr="00997B8D">
        <w:t>ов</w:t>
      </w:r>
      <w:r w:rsidRPr="00997B8D">
        <w:t xml:space="preserve"> выполнения Работ, </w:t>
      </w:r>
      <w:r w:rsidR="00BA1474" w:rsidRPr="00997B8D">
        <w:t xml:space="preserve">указанных </w:t>
      </w:r>
      <w:r w:rsidRPr="00997B8D">
        <w:t xml:space="preserve">в пункте </w:t>
      </w:r>
      <w:r w:rsidRPr="00997B8D">
        <w:fldChar w:fldCharType="begin"/>
      </w:r>
      <w:r w:rsidRPr="00997B8D">
        <w:instrText xml:space="preserve"> REF _Ref364436161 \w \h </w:instrText>
      </w:r>
      <w:r w:rsidR="00BF3B6B" w:rsidRPr="00997B8D">
        <w:instrText xml:space="preserve"> \* MERGEFORMAT </w:instrText>
      </w:r>
      <w:r w:rsidRPr="00997B8D">
        <w:fldChar w:fldCharType="separate"/>
      </w:r>
      <w:r w:rsidR="00B7051E">
        <w:t>4.2</w:t>
      </w:r>
      <w:r w:rsidRPr="00997B8D">
        <w:fldChar w:fldCharType="end"/>
      </w:r>
      <w:r w:rsidRPr="00997B8D">
        <w:t xml:space="preserve"> настоящего Договора, более чем на 5 (Пять) рабочих дней – Подрядчик обязуется выплатить Заказчику неустойку (пени) в размере </w:t>
      </w:r>
      <w:permStart w:id="880438680" w:edGrp="everyone"/>
      <w:r w:rsidRPr="00D9324B">
        <w:t xml:space="preserve">0,05 % </w:t>
      </w:r>
      <w:r w:rsidR="005433A5" w:rsidRPr="00D9324B">
        <w:t>(Ноль целых пять сотых процента)</w:t>
      </w:r>
      <w:r w:rsidR="005433A5" w:rsidRPr="00997B8D">
        <w:t xml:space="preserve"> </w:t>
      </w:r>
      <w:permEnd w:id="880438680"/>
      <w:r w:rsidRPr="00997B8D">
        <w:t>от Цены договора за каждый день просрочки;</w:t>
      </w:r>
      <w:bookmarkEnd w:id="80"/>
    </w:p>
    <w:p w:rsidR="003F30B2" w:rsidRPr="00997B8D" w:rsidRDefault="008C64AE" w:rsidP="001930F1">
      <w:pPr>
        <w:pStyle w:val="4"/>
        <w:numPr>
          <w:ilvl w:val="3"/>
          <w:numId w:val="18"/>
        </w:numPr>
        <w:tabs>
          <w:tab w:val="clear" w:pos="2160"/>
          <w:tab w:val="num" w:pos="567"/>
          <w:tab w:val="left" w:pos="1843"/>
        </w:tabs>
        <w:ind w:left="851" w:firstLine="567"/>
      </w:pPr>
      <w:bookmarkStart w:id="81" w:name="_Ref362600796"/>
      <w:r w:rsidRPr="00997B8D">
        <w:t xml:space="preserve">при нарушении (просрочке) </w:t>
      </w:r>
      <w:r w:rsidR="00527DEF" w:rsidRPr="00997B8D">
        <w:t xml:space="preserve">начального и/или </w:t>
      </w:r>
      <w:r w:rsidRPr="00997B8D">
        <w:t xml:space="preserve">конечного срока выполнения Работ, указанного в пункте </w:t>
      </w:r>
      <w:r w:rsidR="003F30B2" w:rsidRPr="00997B8D">
        <w:fldChar w:fldCharType="begin"/>
      </w:r>
      <w:r w:rsidR="003F30B2" w:rsidRPr="00997B8D">
        <w:instrText xml:space="preserve"> REF _Ref378700213 \r \h </w:instrText>
      </w:r>
      <w:r w:rsidR="00BF3B6B" w:rsidRPr="00997B8D">
        <w:instrText xml:space="preserve"> \* MERGEFORMAT </w:instrText>
      </w:r>
      <w:r w:rsidR="003F30B2" w:rsidRPr="00997B8D">
        <w:fldChar w:fldCharType="separate"/>
      </w:r>
      <w:r w:rsidR="00B7051E">
        <w:t>4.3</w:t>
      </w:r>
      <w:r w:rsidR="003F30B2" w:rsidRPr="00997B8D">
        <w:fldChar w:fldCharType="end"/>
      </w:r>
      <w:r w:rsidRPr="00997B8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permStart w:id="719872160" w:edGrp="everyone"/>
      <w:r w:rsidRPr="00D9324B">
        <w:t>0,1 %</w:t>
      </w:r>
      <w:r w:rsidR="005433A5" w:rsidRPr="00D9324B">
        <w:t xml:space="preserve"> (Ноль целых одна десятая процента)</w:t>
      </w:r>
      <w:r w:rsidRPr="00997B8D">
        <w:t xml:space="preserve"> </w:t>
      </w:r>
      <w:permEnd w:id="719872160"/>
      <w:r w:rsidRPr="00997B8D">
        <w:t>от Цены договора за каждый день просрочки</w:t>
      </w:r>
      <w:bookmarkEnd w:id="81"/>
      <w:r w:rsidR="001930F1" w:rsidRPr="00997B8D">
        <w:t>.</w:t>
      </w:r>
    </w:p>
    <w:p w:rsidR="004910C3" w:rsidRPr="00997B8D" w:rsidRDefault="008C64AE" w:rsidP="001930F1">
      <w:pPr>
        <w:pStyle w:val="3"/>
        <w:numPr>
          <w:ilvl w:val="2"/>
          <w:numId w:val="24"/>
        </w:numPr>
        <w:tabs>
          <w:tab w:val="left" w:pos="709"/>
          <w:tab w:val="left" w:pos="1560"/>
        </w:tabs>
        <w:ind w:left="426" w:firstLine="425"/>
      </w:pPr>
      <w:r w:rsidRPr="00997B8D">
        <w:t xml:space="preserve">Неустойка (пени), предусмотренная пунктом </w:t>
      </w:r>
      <w:r w:rsidRPr="00997B8D">
        <w:fldChar w:fldCharType="begin"/>
      </w:r>
      <w:r w:rsidRPr="00997B8D">
        <w:instrText xml:space="preserve"> REF _Ref364436470 \w \h </w:instrText>
      </w:r>
      <w:r w:rsidR="00BF3B6B" w:rsidRPr="00997B8D">
        <w:instrText xml:space="preserve"> \* MERGEFORMAT </w:instrText>
      </w:r>
      <w:r w:rsidRPr="00997B8D">
        <w:fldChar w:fldCharType="separate"/>
      </w:r>
      <w:r w:rsidR="00B7051E">
        <w:t>9.1.4</w:t>
      </w:r>
      <w:r w:rsidRPr="00997B8D">
        <w:fldChar w:fldCharType="end"/>
      </w:r>
      <w:r w:rsidRPr="00997B8D">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997B8D">
        <w:t xml:space="preserve">. </w:t>
      </w:r>
      <w:r w:rsidR="00B605CF" w:rsidRPr="00997B8D">
        <w:t>Заказчик вправе удержать сумму неустойки из денежных сумм, подлежащих оплате Подрядчику по настоящему Договору;</w:t>
      </w:r>
    </w:p>
    <w:p w:rsidR="00F43C18" w:rsidRPr="00997B8D" w:rsidRDefault="008C64AE" w:rsidP="001930F1">
      <w:pPr>
        <w:pStyle w:val="3"/>
        <w:numPr>
          <w:ilvl w:val="2"/>
          <w:numId w:val="24"/>
        </w:numPr>
        <w:tabs>
          <w:tab w:val="left" w:pos="709"/>
          <w:tab w:val="left" w:pos="1560"/>
        </w:tabs>
        <w:ind w:left="426" w:firstLine="425"/>
      </w:pPr>
      <w:r w:rsidRPr="00997B8D">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997B8D">
        <w:t>.</w:t>
      </w:r>
    </w:p>
    <w:p w:rsidR="001930F1" w:rsidRPr="00997B8D" w:rsidRDefault="001930F1" w:rsidP="001930F1">
      <w:pPr>
        <w:pStyle w:val="4"/>
        <w:numPr>
          <w:ilvl w:val="0"/>
          <w:numId w:val="0"/>
        </w:numPr>
        <w:ind w:left="1701"/>
      </w:pPr>
    </w:p>
    <w:p w:rsidR="00CE46F4" w:rsidRPr="00997B8D" w:rsidRDefault="00CE46F4" w:rsidP="00750B63">
      <w:pPr>
        <w:pStyle w:val="20"/>
        <w:numPr>
          <w:ilvl w:val="1"/>
          <w:numId w:val="24"/>
        </w:numPr>
        <w:rPr>
          <w:b/>
          <w:i/>
        </w:rPr>
      </w:pPr>
      <w:r w:rsidRPr="00997B8D">
        <w:t xml:space="preserve"> </w:t>
      </w:r>
      <w:r w:rsidRPr="00997B8D">
        <w:rPr>
          <w:b/>
          <w:i/>
        </w:rPr>
        <w:t>Ответственность Заказчика</w:t>
      </w:r>
    </w:p>
    <w:p w:rsidR="00CE46F4" w:rsidRPr="00997B8D" w:rsidRDefault="00CE46F4" w:rsidP="006A6239">
      <w:pPr>
        <w:pStyle w:val="3"/>
        <w:numPr>
          <w:ilvl w:val="2"/>
          <w:numId w:val="24"/>
        </w:numPr>
        <w:tabs>
          <w:tab w:val="left" w:pos="1418"/>
        </w:tabs>
        <w:ind w:left="426" w:firstLine="425"/>
      </w:pPr>
      <w:bookmarkStart w:id="82" w:name="_Ref362602200"/>
      <w:r w:rsidRPr="00997B8D">
        <w:t xml:space="preserve">За нарушение срока оплаты выполненных и принятых Работ, указанного в </w:t>
      </w:r>
      <w:r w:rsidR="00B247E2" w:rsidRPr="00997B8D">
        <w:t xml:space="preserve">Приложении </w:t>
      </w:r>
      <w:r w:rsidR="00B4676E">
        <w:t>5</w:t>
      </w:r>
      <w:r w:rsidR="00C07D62" w:rsidRPr="00997B8D">
        <w:t xml:space="preserve"> </w:t>
      </w:r>
      <w:r w:rsidRPr="00997B8D">
        <w:t xml:space="preserve">настоящего Договора, более чем на 10 (десять) рабочих дней Подрядчик </w:t>
      </w:r>
      <w:r w:rsidRPr="00997B8D">
        <w:lastRenderedPageBreak/>
        <w:t xml:space="preserve">вправе потребовать от Заказчика оплаты неустойки (пени) в размере 0,02% </w:t>
      </w:r>
      <w:r w:rsidR="00870D00" w:rsidRPr="00997B8D">
        <w:t xml:space="preserve">(Ноль целых две сотые процента) </w:t>
      </w:r>
      <w:r w:rsidRPr="00997B8D">
        <w:t xml:space="preserve">от невыплаченной в срок суммы за каждый день просрочки, с учетом ограничений, установленных </w:t>
      </w:r>
      <w:r w:rsidR="00870D00" w:rsidRPr="00997B8D">
        <w:t xml:space="preserve">в </w:t>
      </w:r>
      <w:r w:rsidRPr="00997B8D">
        <w:t xml:space="preserve">пунктах </w:t>
      </w:r>
      <w:r w:rsidRPr="00997B8D">
        <w:fldChar w:fldCharType="begin"/>
      </w:r>
      <w:r w:rsidRPr="00997B8D">
        <w:instrText xml:space="preserve"> REF _Ref362602147 \w \h  \* MERGEFORMAT </w:instrText>
      </w:r>
      <w:r w:rsidRPr="00997B8D">
        <w:fldChar w:fldCharType="separate"/>
      </w:r>
      <w:r w:rsidR="00B7051E">
        <w:t>9.2.2</w:t>
      </w:r>
      <w:r w:rsidRPr="00997B8D">
        <w:fldChar w:fldCharType="end"/>
      </w:r>
      <w:r w:rsidRPr="00997B8D">
        <w:t xml:space="preserve">, </w:t>
      </w:r>
      <w:r w:rsidRPr="00997B8D">
        <w:fldChar w:fldCharType="begin"/>
      </w:r>
      <w:r w:rsidRPr="00997B8D">
        <w:instrText xml:space="preserve"> REF _Ref372550902 \r \h </w:instrText>
      </w:r>
      <w:r w:rsidR="007C488E" w:rsidRPr="00997B8D">
        <w:instrText xml:space="preserve"> \* MERGEFORMAT </w:instrText>
      </w:r>
      <w:r w:rsidRPr="00997B8D">
        <w:fldChar w:fldCharType="separate"/>
      </w:r>
      <w:r w:rsidR="00B7051E">
        <w:t>9.3</w:t>
      </w:r>
      <w:r w:rsidRPr="00997B8D">
        <w:fldChar w:fldCharType="end"/>
      </w:r>
      <w:r w:rsidRPr="00997B8D">
        <w:t xml:space="preserve"> настоящего Договора;</w:t>
      </w:r>
      <w:bookmarkEnd w:id="82"/>
    </w:p>
    <w:p w:rsidR="00CE46F4" w:rsidRPr="00997B8D" w:rsidRDefault="00CE46F4" w:rsidP="006A6239">
      <w:pPr>
        <w:pStyle w:val="3"/>
        <w:numPr>
          <w:ilvl w:val="2"/>
          <w:numId w:val="24"/>
        </w:numPr>
        <w:tabs>
          <w:tab w:val="left" w:pos="1418"/>
        </w:tabs>
        <w:ind w:left="426" w:firstLine="425"/>
      </w:pPr>
      <w:bookmarkStart w:id="83" w:name="_Ref362602147"/>
      <w:r w:rsidRPr="00997B8D">
        <w:t xml:space="preserve">Уплата указанной </w:t>
      </w:r>
      <w:r w:rsidR="007C488E" w:rsidRPr="00997B8D">
        <w:t xml:space="preserve">в пункте </w:t>
      </w:r>
      <w:r w:rsidR="006D6017" w:rsidRPr="00997B8D">
        <w:fldChar w:fldCharType="begin"/>
      </w:r>
      <w:r w:rsidR="006D6017" w:rsidRPr="00997B8D">
        <w:instrText xml:space="preserve"> REF _Ref362602200 \w \h </w:instrText>
      </w:r>
      <w:r w:rsidR="00BF3B6B" w:rsidRPr="00997B8D">
        <w:instrText xml:space="preserve"> \* MERGEFORMAT </w:instrText>
      </w:r>
      <w:r w:rsidR="006D6017" w:rsidRPr="00997B8D">
        <w:fldChar w:fldCharType="separate"/>
      </w:r>
      <w:r w:rsidR="00B7051E">
        <w:t>9.2.1</w:t>
      </w:r>
      <w:r w:rsidR="006D6017" w:rsidRPr="00997B8D">
        <w:fldChar w:fldCharType="end"/>
      </w:r>
      <w:r w:rsidR="007C488E" w:rsidRPr="00997B8D">
        <w:t xml:space="preserve"> </w:t>
      </w:r>
      <w:r w:rsidRPr="00997B8D">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bookmarkEnd w:id="83"/>
      <w:r w:rsidR="001930F1" w:rsidRPr="00997B8D">
        <w:t>.</w:t>
      </w:r>
    </w:p>
    <w:p w:rsidR="001930F1" w:rsidRPr="00997B8D" w:rsidRDefault="001930F1" w:rsidP="001930F1">
      <w:pPr>
        <w:pStyle w:val="4"/>
        <w:numPr>
          <w:ilvl w:val="0"/>
          <w:numId w:val="0"/>
        </w:numPr>
        <w:ind w:left="1701"/>
      </w:pPr>
    </w:p>
    <w:p w:rsidR="00092D50" w:rsidRPr="00997B8D" w:rsidRDefault="00092D50" w:rsidP="00285A0E">
      <w:pPr>
        <w:pStyle w:val="20"/>
        <w:numPr>
          <w:ilvl w:val="1"/>
          <w:numId w:val="24"/>
        </w:numPr>
        <w:tabs>
          <w:tab w:val="left" w:pos="709"/>
        </w:tabs>
        <w:rPr>
          <w:b/>
          <w:i/>
        </w:rPr>
      </w:pPr>
      <w:bookmarkStart w:id="84" w:name="_Ref372550902"/>
      <w:bookmarkStart w:id="85" w:name="_Ref362891299"/>
      <w:bookmarkStart w:id="86" w:name="_Ref362602109"/>
      <w:r w:rsidRPr="00997B8D">
        <w:rPr>
          <w:b/>
          <w:i/>
        </w:rPr>
        <w:t>Ограничение ответственности</w:t>
      </w:r>
      <w:bookmarkEnd w:id="84"/>
    </w:p>
    <w:p w:rsidR="00092D50" w:rsidRPr="00997B8D" w:rsidRDefault="00092D50" w:rsidP="006A6239">
      <w:pPr>
        <w:pStyle w:val="3"/>
        <w:numPr>
          <w:ilvl w:val="2"/>
          <w:numId w:val="24"/>
        </w:numPr>
        <w:tabs>
          <w:tab w:val="left" w:pos="1560"/>
        </w:tabs>
        <w:ind w:left="426" w:firstLine="425"/>
      </w:pPr>
      <w:r w:rsidRPr="00997B8D">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997B8D">
        <w:t xml:space="preserve">(Десять процентов) </w:t>
      </w:r>
      <w:r w:rsidRPr="00997B8D">
        <w:t>от Цены договора. Ограничение, установленное настоящей</w:t>
      </w:r>
      <w:r w:rsidR="00CE46F4" w:rsidRPr="00997B8D">
        <w:t xml:space="preserve"> статьей</w:t>
      </w:r>
      <w:r w:rsidRPr="00997B8D">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997B8D" w:rsidRDefault="00092D50" w:rsidP="006A6239">
      <w:pPr>
        <w:pStyle w:val="20"/>
        <w:numPr>
          <w:ilvl w:val="1"/>
          <w:numId w:val="24"/>
        </w:numPr>
        <w:ind w:left="426" w:hanging="426"/>
      </w:pPr>
      <w:r w:rsidRPr="00997B8D">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997B8D" w:rsidRDefault="005C1F20" w:rsidP="00750B63">
      <w:pPr>
        <w:pStyle w:val="1"/>
        <w:numPr>
          <w:ilvl w:val="0"/>
          <w:numId w:val="24"/>
        </w:numPr>
      </w:pPr>
      <w:r w:rsidRPr="00997B8D">
        <w:t>ОБСТОЯТЕЛЬСТВА НЕПРЕОДОЛИМОЙ СИЛЫ</w:t>
      </w:r>
      <w:r w:rsidRPr="00997B8D">
        <w:tab/>
      </w:r>
    </w:p>
    <w:p w:rsidR="005C1F20" w:rsidRPr="00997B8D" w:rsidRDefault="005C1F20" w:rsidP="001930F1">
      <w:pPr>
        <w:pStyle w:val="20"/>
        <w:numPr>
          <w:ilvl w:val="1"/>
          <w:numId w:val="24"/>
        </w:numPr>
        <w:tabs>
          <w:tab w:val="clear" w:pos="1276"/>
          <w:tab w:val="left" w:pos="709"/>
        </w:tabs>
        <w:ind w:left="567" w:hanging="567"/>
      </w:pPr>
      <w:r w:rsidRPr="00997B8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97B8D">
        <w:tab/>
      </w:r>
    </w:p>
    <w:p w:rsidR="005C1F20" w:rsidRPr="00997B8D" w:rsidRDefault="005C1F20" w:rsidP="001930F1">
      <w:pPr>
        <w:pStyle w:val="20"/>
        <w:numPr>
          <w:ilvl w:val="1"/>
          <w:numId w:val="24"/>
        </w:numPr>
        <w:tabs>
          <w:tab w:val="clear" w:pos="1276"/>
          <w:tab w:val="left" w:pos="709"/>
        </w:tabs>
        <w:ind w:left="567" w:hanging="567"/>
      </w:pPr>
      <w:r w:rsidRPr="00997B8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5D3DC3" w:rsidRPr="00997B8D" w:rsidRDefault="005D3DC3" w:rsidP="00750B63">
      <w:pPr>
        <w:pStyle w:val="1"/>
        <w:numPr>
          <w:ilvl w:val="0"/>
          <w:numId w:val="24"/>
        </w:numPr>
      </w:pPr>
      <w:bookmarkStart w:id="87" w:name="_Toc331745317"/>
      <w:bookmarkStart w:id="88" w:name="_Toc331746822"/>
      <w:bookmarkStart w:id="89" w:name="_Toc332191314"/>
      <w:bookmarkStart w:id="90" w:name="_Toc332207530"/>
      <w:bookmarkStart w:id="91" w:name="_Toc332265615"/>
      <w:bookmarkEnd w:id="85"/>
      <w:bookmarkEnd w:id="86"/>
      <w:bookmarkEnd w:id="87"/>
      <w:bookmarkEnd w:id="88"/>
      <w:bookmarkEnd w:id="89"/>
      <w:bookmarkEnd w:id="90"/>
      <w:bookmarkEnd w:id="91"/>
      <w:r w:rsidRPr="00997B8D">
        <w:t>ПРОЧИЕ УСЛОВИЯ</w:t>
      </w:r>
      <w:r w:rsidRPr="00997B8D">
        <w:tab/>
      </w:r>
    </w:p>
    <w:p w:rsidR="00411111" w:rsidRPr="00997B8D" w:rsidRDefault="0059533D" w:rsidP="006A6239">
      <w:pPr>
        <w:pStyle w:val="20"/>
        <w:numPr>
          <w:ilvl w:val="1"/>
          <w:numId w:val="24"/>
        </w:numPr>
        <w:tabs>
          <w:tab w:val="left" w:pos="709"/>
        </w:tabs>
        <w:rPr>
          <w:b/>
          <w:i/>
        </w:rPr>
      </w:pPr>
      <w:bookmarkStart w:id="92" w:name="_Ref374707656"/>
      <w:r w:rsidRPr="00997B8D">
        <w:rPr>
          <w:b/>
          <w:i/>
        </w:rPr>
        <w:t>Интеллектуальная собственность</w:t>
      </w:r>
    </w:p>
    <w:p w:rsidR="0059533D" w:rsidRPr="00997B8D" w:rsidRDefault="0059533D" w:rsidP="001930F1">
      <w:pPr>
        <w:pStyle w:val="3"/>
        <w:numPr>
          <w:ilvl w:val="2"/>
          <w:numId w:val="24"/>
        </w:numPr>
        <w:tabs>
          <w:tab w:val="left" w:pos="1701"/>
        </w:tabs>
        <w:ind w:left="426" w:firstLine="425"/>
      </w:pPr>
      <w:bookmarkStart w:id="93" w:name="_Ref323031564"/>
      <w:r w:rsidRPr="00997B8D">
        <w:t>Под интеллектуальной собственностью («</w:t>
      </w:r>
      <w:r w:rsidRPr="00997B8D">
        <w:rPr>
          <w:b/>
        </w:rPr>
        <w:t>Интеллектуальной собственностью</w:t>
      </w:r>
      <w:r w:rsidRPr="00997B8D">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997B8D">
        <w:t xml:space="preserve">Проектную </w:t>
      </w:r>
      <w:r w:rsidRPr="00997B8D">
        <w:t>документацию и иные документы, содержащие объекты авторского права.</w:t>
      </w:r>
      <w:bookmarkEnd w:id="93"/>
      <w:r w:rsidRPr="00997B8D">
        <w:tab/>
      </w:r>
      <w:r w:rsidRPr="00997B8D">
        <w:tab/>
      </w:r>
    </w:p>
    <w:p w:rsidR="00475161" w:rsidRPr="00997B8D" w:rsidRDefault="0059533D" w:rsidP="001930F1">
      <w:pPr>
        <w:pStyle w:val="3"/>
        <w:numPr>
          <w:ilvl w:val="2"/>
          <w:numId w:val="24"/>
        </w:numPr>
        <w:tabs>
          <w:tab w:val="left" w:pos="1701"/>
        </w:tabs>
        <w:ind w:left="426" w:firstLine="425"/>
      </w:pPr>
      <w:bookmarkStart w:id="94" w:name="_Ref323037596"/>
      <w:r w:rsidRPr="00997B8D">
        <w:t xml:space="preserve">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w:t>
      </w:r>
      <w:r w:rsidRPr="00997B8D">
        <w:lastRenderedPageBreak/>
        <w:t>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997B8D">
        <w:t>.</w:t>
      </w:r>
    </w:p>
    <w:p w:rsidR="00475161" w:rsidRPr="00997B8D" w:rsidRDefault="00475161" w:rsidP="001930F1">
      <w:pPr>
        <w:pStyle w:val="3"/>
        <w:numPr>
          <w:ilvl w:val="2"/>
          <w:numId w:val="24"/>
        </w:numPr>
        <w:tabs>
          <w:tab w:val="left" w:pos="1701"/>
        </w:tabs>
        <w:ind w:left="426" w:firstLine="425"/>
      </w:pPr>
      <w:r w:rsidRPr="00997B8D">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94"/>
      <w:r w:rsidRPr="00997B8D">
        <w:t xml:space="preserve"> </w:t>
      </w:r>
      <w:r w:rsidR="0059533D" w:rsidRPr="00997B8D">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997B8D">
        <w:t>;</w:t>
      </w:r>
      <w:bookmarkStart w:id="95" w:name="_Ref323032974"/>
    </w:p>
    <w:p w:rsidR="0059533D" w:rsidRPr="00997B8D" w:rsidRDefault="0059533D" w:rsidP="001930F1">
      <w:pPr>
        <w:pStyle w:val="3"/>
        <w:numPr>
          <w:ilvl w:val="2"/>
          <w:numId w:val="24"/>
        </w:numPr>
        <w:tabs>
          <w:tab w:val="left" w:pos="1701"/>
        </w:tabs>
        <w:ind w:left="426" w:firstLine="425"/>
      </w:pPr>
      <w:r w:rsidRPr="00997B8D">
        <w:t xml:space="preserve">Если иное не предусмотрено настоящим Договором, </w:t>
      </w:r>
      <w:bookmarkEnd w:id="95"/>
      <w:r w:rsidRPr="00997B8D">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59533D" w:rsidRPr="00997B8D" w:rsidRDefault="0059533D" w:rsidP="001930F1">
      <w:pPr>
        <w:pStyle w:val="3"/>
        <w:numPr>
          <w:ilvl w:val="2"/>
          <w:numId w:val="24"/>
        </w:numPr>
        <w:tabs>
          <w:tab w:val="left" w:pos="1701"/>
        </w:tabs>
        <w:ind w:left="426" w:firstLine="425"/>
      </w:pPr>
      <w:r w:rsidRPr="00997B8D">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997B8D" w:rsidRDefault="0059533D" w:rsidP="001930F1">
      <w:pPr>
        <w:pStyle w:val="3"/>
        <w:numPr>
          <w:ilvl w:val="2"/>
          <w:numId w:val="24"/>
        </w:numPr>
        <w:tabs>
          <w:tab w:val="left" w:pos="1701"/>
        </w:tabs>
        <w:ind w:left="426" w:firstLine="425"/>
      </w:pPr>
      <w:r w:rsidRPr="00997B8D">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997B8D">
        <w:tab/>
      </w:r>
      <w:r w:rsidRPr="00997B8D">
        <w:tab/>
      </w:r>
    </w:p>
    <w:p w:rsidR="0059533D" w:rsidRPr="00997B8D" w:rsidRDefault="0059533D" w:rsidP="001930F1">
      <w:pPr>
        <w:pStyle w:val="3"/>
        <w:numPr>
          <w:ilvl w:val="2"/>
          <w:numId w:val="24"/>
        </w:numPr>
        <w:tabs>
          <w:tab w:val="left" w:pos="1701"/>
        </w:tabs>
        <w:ind w:left="426" w:firstLine="425"/>
      </w:pPr>
      <w:r w:rsidRPr="00997B8D">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собственности в любой юрисдикции.</w:t>
      </w:r>
      <w:r w:rsidRPr="00997B8D">
        <w:tab/>
      </w:r>
      <w:r w:rsidRPr="00997B8D">
        <w:tab/>
      </w:r>
    </w:p>
    <w:p w:rsidR="0059533D" w:rsidRPr="00997B8D" w:rsidRDefault="0059533D" w:rsidP="001930F1">
      <w:pPr>
        <w:pStyle w:val="3"/>
        <w:numPr>
          <w:ilvl w:val="2"/>
          <w:numId w:val="24"/>
        </w:numPr>
        <w:tabs>
          <w:tab w:val="left" w:pos="1701"/>
        </w:tabs>
        <w:ind w:left="426" w:firstLine="425"/>
      </w:pPr>
      <w:r w:rsidRPr="00997B8D">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997B8D">
        <w:tab/>
      </w:r>
    </w:p>
    <w:p w:rsidR="0059533D" w:rsidRPr="00997B8D" w:rsidRDefault="0059533D" w:rsidP="001930F1">
      <w:pPr>
        <w:pStyle w:val="3"/>
        <w:numPr>
          <w:ilvl w:val="2"/>
          <w:numId w:val="24"/>
        </w:numPr>
        <w:tabs>
          <w:tab w:val="left" w:pos="1701"/>
        </w:tabs>
        <w:ind w:left="426" w:firstLine="425"/>
      </w:pPr>
      <w:r w:rsidRPr="00997B8D">
        <w:t xml:space="preserve">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w:t>
      </w:r>
      <w:r w:rsidRPr="00997B8D">
        <w:lastRenderedPageBreak/>
        <w:t>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997B8D" w:rsidRDefault="0059533D" w:rsidP="001930F1">
      <w:pPr>
        <w:pStyle w:val="3"/>
        <w:numPr>
          <w:ilvl w:val="2"/>
          <w:numId w:val="24"/>
        </w:numPr>
        <w:tabs>
          <w:tab w:val="left" w:pos="1701"/>
        </w:tabs>
        <w:ind w:left="426" w:firstLine="425"/>
      </w:pPr>
      <w:r w:rsidRPr="00997B8D">
        <w:t>Подрядчик также гарантирует и заверяет, что:</w:t>
      </w:r>
    </w:p>
    <w:p w:rsidR="0059533D" w:rsidRPr="00997B8D" w:rsidRDefault="0059533D" w:rsidP="001930F1">
      <w:pPr>
        <w:pStyle w:val="4"/>
        <w:numPr>
          <w:ilvl w:val="3"/>
          <w:numId w:val="24"/>
        </w:numPr>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59533D" w:rsidRPr="00997B8D" w:rsidRDefault="0059533D" w:rsidP="001930F1">
      <w:pPr>
        <w:pStyle w:val="4"/>
        <w:numPr>
          <w:ilvl w:val="3"/>
          <w:numId w:val="24"/>
        </w:numPr>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997B8D" w:rsidRDefault="0059533D" w:rsidP="001930F1">
      <w:pPr>
        <w:pStyle w:val="4"/>
        <w:numPr>
          <w:ilvl w:val="3"/>
          <w:numId w:val="24"/>
        </w:numPr>
        <w:tabs>
          <w:tab w:val="left" w:pos="2410"/>
        </w:tabs>
        <w:ind w:left="851" w:firstLine="425"/>
      </w:pPr>
      <w:r w:rsidRPr="00997B8D">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59533D" w:rsidRPr="00997B8D" w:rsidRDefault="0059533D" w:rsidP="001930F1">
      <w:pPr>
        <w:pStyle w:val="4"/>
        <w:numPr>
          <w:ilvl w:val="3"/>
          <w:numId w:val="24"/>
        </w:numPr>
        <w:tabs>
          <w:tab w:val="left" w:pos="2410"/>
        </w:tabs>
        <w:ind w:left="851" w:firstLine="425"/>
      </w:pPr>
      <w:r w:rsidRPr="00997B8D">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997B8D" w:rsidRDefault="0059533D" w:rsidP="006A6239">
      <w:pPr>
        <w:pStyle w:val="3"/>
        <w:numPr>
          <w:ilvl w:val="2"/>
          <w:numId w:val="24"/>
        </w:numPr>
        <w:tabs>
          <w:tab w:val="left" w:pos="1843"/>
          <w:tab w:val="left" w:pos="2552"/>
        </w:tabs>
        <w:ind w:left="426" w:firstLine="425"/>
      </w:pPr>
      <w:r w:rsidRPr="00997B8D">
        <w:t xml:space="preserve">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Подрядчиком каких-либо из своих обязательств по </w:t>
      </w:r>
      <w:r w:rsidR="00016DEE" w:rsidRPr="00997B8D">
        <w:t xml:space="preserve">настоящему </w:t>
      </w:r>
      <w:r w:rsidRPr="00997B8D">
        <w:t>Договору.</w:t>
      </w:r>
    </w:p>
    <w:p w:rsidR="0059533D" w:rsidRPr="00997B8D" w:rsidRDefault="0059533D" w:rsidP="006A6239">
      <w:pPr>
        <w:pStyle w:val="3"/>
        <w:numPr>
          <w:ilvl w:val="2"/>
          <w:numId w:val="24"/>
        </w:numPr>
        <w:tabs>
          <w:tab w:val="left" w:pos="1843"/>
        </w:tabs>
        <w:ind w:left="426" w:firstLine="425"/>
      </w:pPr>
      <w:r w:rsidRPr="00997B8D">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997B8D" w:rsidRDefault="0059533D" w:rsidP="006A6239">
      <w:pPr>
        <w:pStyle w:val="3"/>
        <w:numPr>
          <w:ilvl w:val="2"/>
          <w:numId w:val="24"/>
        </w:numPr>
        <w:tabs>
          <w:tab w:val="left" w:pos="1843"/>
        </w:tabs>
        <w:ind w:left="426" w:firstLine="425"/>
      </w:pPr>
      <w:r w:rsidRPr="00997B8D">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997B8D">
        <w:t xml:space="preserve">Акта сдачи-приемки проектных работ,  Акта о приемке выполненных работ </w:t>
      </w:r>
      <w:r w:rsidRPr="00997B8D">
        <w:t>или при расторжении настоящего Договора, если настоящим Договором не предусмотрено иное.</w:t>
      </w:r>
    </w:p>
    <w:p w:rsidR="0059533D" w:rsidRPr="00997B8D" w:rsidRDefault="0059533D" w:rsidP="006A6239">
      <w:pPr>
        <w:pStyle w:val="3"/>
        <w:numPr>
          <w:ilvl w:val="2"/>
          <w:numId w:val="24"/>
        </w:numPr>
        <w:tabs>
          <w:tab w:val="left" w:pos="1843"/>
        </w:tabs>
        <w:ind w:left="426" w:firstLine="425"/>
      </w:pPr>
      <w:bookmarkStart w:id="96" w:name="_Ref331750318"/>
      <w:r w:rsidRPr="00997B8D">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997B8D">
        <w:t>ь</w:t>
      </w:r>
      <w:r w:rsidRPr="00997B8D">
        <w:t xml:space="preserve"> процентов) от стоимости </w:t>
      </w:r>
      <w:r w:rsidR="00870D00" w:rsidRPr="00997B8D">
        <w:t xml:space="preserve">Проектных работ и </w:t>
      </w:r>
      <w:r w:rsidRPr="00997B8D">
        <w:t>включено в стоимость Работ по разработке рабочей документации. 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96"/>
    </w:p>
    <w:p w:rsidR="00605DCF" w:rsidRPr="00997B8D" w:rsidRDefault="00605DCF" w:rsidP="00605DCF">
      <w:pPr>
        <w:pStyle w:val="4"/>
        <w:numPr>
          <w:ilvl w:val="0"/>
          <w:numId w:val="0"/>
        </w:numPr>
        <w:ind w:left="1701"/>
      </w:pPr>
    </w:p>
    <w:p w:rsidR="005D3DC3" w:rsidRPr="00997B8D" w:rsidRDefault="005D3DC3" w:rsidP="00605DCF">
      <w:pPr>
        <w:pStyle w:val="20"/>
        <w:numPr>
          <w:ilvl w:val="1"/>
          <w:numId w:val="24"/>
        </w:numPr>
        <w:tabs>
          <w:tab w:val="clear" w:pos="1276"/>
          <w:tab w:val="left" w:pos="709"/>
        </w:tabs>
        <w:ind w:left="426" w:hanging="426"/>
        <w:rPr>
          <w:b/>
          <w:i/>
          <w:lang w:val="en-US"/>
        </w:rPr>
      </w:pPr>
      <w:r w:rsidRPr="00997B8D">
        <w:rPr>
          <w:b/>
          <w:i/>
        </w:rPr>
        <w:t>Уведомления</w:t>
      </w:r>
      <w:bookmarkEnd w:id="92"/>
    </w:p>
    <w:p w:rsidR="005D3DC3" w:rsidRPr="00997B8D" w:rsidRDefault="005D3DC3" w:rsidP="006A6239">
      <w:pPr>
        <w:pStyle w:val="3"/>
        <w:numPr>
          <w:ilvl w:val="2"/>
          <w:numId w:val="24"/>
        </w:numPr>
        <w:tabs>
          <w:tab w:val="left" w:pos="1560"/>
        </w:tabs>
        <w:ind w:left="426" w:firstLine="425"/>
      </w:pPr>
      <w:r w:rsidRPr="00997B8D">
        <w:t>Любое уведомление, требование или другое сообщение («</w:t>
      </w:r>
      <w:r w:rsidRPr="00997B8D">
        <w:rPr>
          <w:b/>
        </w:rPr>
        <w:t>Уведомление</w:t>
      </w:r>
      <w:r w:rsidRPr="00997B8D">
        <w:t>»), направляемое какой-либо Стороной по настоящему Договору или в связи с ним, должно быть оформлено в письменном виде на русском язык</w:t>
      </w:r>
      <w:r w:rsidR="005A5CA5" w:rsidRPr="00997B8D">
        <w:t>е</w:t>
      </w:r>
      <w:r w:rsidRPr="00997B8D">
        <w:t xml:space="preserve">, и должно быть подписано направляющей уведомление Стороной или от ее имени. Любое </w:t>
      </w:r>
      <w:r w:rsidR="005A5CA5" w:rsidRPr="00997B8D">
        <w:t>У</w:t>
      </w:r>
      <w:r w:rsidRPr="00997B8D">
        <w:t>ведомление считается направленным должным образом:</w:t>
      </w:r>
    </w:p>
    <w:p w:rsidR="0095323F" w:rsidRPr="00997B8D" w:rsidRDefault="005D3DC3" w:rsidP="001930F1">
      <w:pPr>
        <w:pStyle w:val="4"/>
        <w:numPr>
          <w:ilvl w:val="3"/>
          <w:numId w:val="24"/>
        </w:numPr>
        <w:tabs>
          <w:tab w:val="left" w:pos="2268"/>
        </w:tabs>
        <w:ind w:left="851" w:firstLine="425"/>
      </w:pPr>
      <w:r w:rsidRPr="00997B8D">
        <w:t xml:space="preserve">в случае направления заказной почтой по адресу, указанному в статье </w:t>
      </w:r>
      <w:r w:rsidRPr="00997B8D">
        <w:fldChar w:fldCharType="begin"/>
      </w:r>
      <w:r w:rsidRPr="00997B8D">
        <w:instrText xml:space="preserve"> REF _Ref323036781 \r \h </w:instrText>
      </w:r>
      <w:r w:rsidR="00BF3B6B" w:rsidRPr="00997B8D">
        <w:instrText xml:space="preserve"> \* MERGEFORMAT </w:instrText>
      </w:r>
      <w:r w:rsidRPr="00997B8D">
        <w:fldChar w:fldCharType="separate"/>
      </w:r>
      <w:r w:rsidR="00B7051E">
        <w:t>14</w:t>
      </w:r>
      <w:r w:rsidRPr="00997B8D">
        <w:fldChar w:fldCharType="end"/>
      </w:r>
      <w:r w:rsidR="005A5CA5" w:rsidRPr="00997B8D">
        <w:t xml:space="preserve"> настоящего Договора</w:t>
      </w:r>
      <w:r w:rsidRPr="00997B8D">
        <w:t>, в момент передачи, указанный в уведомлении о вручении;</w:t>
      </w:r>
      <w:r w:rsidR="0095323F" w:rsidRPr="00997B8D">
        <w:t xml:space="preserve"> или</w:t>
      </w:r>
    </w:p>
    <w:p w:rsidR="0095323F" w:rsidRPr="00997B8D" w:rsidRDefault="005D3DC3" w:rsidP="001930F1">
      <w:pPr>
        <w:pStyle w:val="4"/>
        <w:numPr>
          <w:ilvl w:val="3"/>
          <w:numId w:val="24"/>
        </w:numPr>
        <w:tabs>
          <w:tab w:val="left" w:pos="2268"/>
        </w:tabs>
        <w:ind w:left="851" w:firstLine="425"/>
      </w:pPr>
      <w:r w:rsidRPr="00997B8D">
        <w:tab/>
      </w:r>
      <w:r w:rsidR="0095323F" w:rsidRPr="00997B8D">
        <w:t xml:space="preserve"> </w:t>
      </w:r>
      <w:r w:rsidRPr="00997B8D">
        <w:t>в случае доставки с курьером, в момент доставки,</w:t>
      </w:r>
      <w:r w:rsidR="006A6239" w:rsidRPr="00997B8D">
        <w:t xml:space="preserve"> </w:t>
      </w:r>
    </w:p>
    <w:p w:rsidR="005D3DC3" w:rsidRPr="00997B8D" w:rsidRDefault="005D3DC3" w:rsidP="0095323F">
      <w:pPr>
        <w:pStyle w:val="4"/>
        <w:numPr>
          <w:ilvl w:val="0"/>
          <w:numId w:val="0"/>
        </w:numPr>
        <w:ind w:left="426" w:firstLine="425"/>
      </w:pPr>
      <w:r w:rsidRPr="00997B8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97B8D">
        <w:tab/>
      </w:r>
    </w:p>
    <w:p w:rsidR="005D3DC3" w:rsidRPr="00997B8D" w:rsidRDefault="005D3DC3" w:rsidP="006A6239">
      <w:pPr>
        <w:pStyle w:val="3"/>
        <w:numPr>
          <w:ilvl w:val="2"/>
          <w:numId w:val="24"/>
        </w:numPr>
        <w:ind w:left="426" w:firstLine="425"/>
      </w:pPr>
      <w:r w:rsidRPr="00997B8D">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997B8D">
        <w:t>1</w:t>
      </w:r>
      <w:r w:rsidR="00D9324B">
        <w:t>1</w:t>
      </w:r>
      <w:r w:rsidR="0075793C" w:rsidRPr="00997B8D">
        <w:t>.</w:t>
      </w:r>
      <w:r w:rsidR="005A5CA5" w:rsidRPr="00997B8D">
        <w:t>2 настоящего Договора</w:t>
      </w:r>
      <w:r w:rsidRPr="00997B8D">
        <w:t xml:space="preserve"> при условии, что такое </w:t>
      </w:r>
      <w:r w:rsidR="005A5CA5" w:rsidRPr="00997B8D">
        <w:t>У</w:t>
      </w:r>
      <w:r w:rsidRPr="00997B8D">
        <w:t>ведомление вступает в силу только:</w:t>
      </w:r>
    </w:p>
    <w:p w:rsidR="005D3DC3" w:rsidRPr="00997B8D" w:rsidRDefault="005D3DC3" w:rsidP="00605DCF">
      <w:pPr>
        <w:pStyle w:val="4"/>
        <w:numPr>
          <w:ilvl w:val="3"/>
          <w:numId w:val="24"/>
        </w:numPr>
        <w:ind w:left="851" w:firstLine="425"/>
      </w:pPr>
      <w:r w:rsidRPr="00997B8D">
        <w:t xml:space="preserve">в дату, указанную в </w:t>
      </w:r>
      <w:r w:rsidR="005A5CA5" w:rsidRPr="00997B8D">
        <w:t>У</w:t>
      </w:r>
      <w:r w:rsidRPr="00997B8D">
        <w:t>ведомлении в качестве даты, в которую осуществляется изменение; либо</w:t>
      </w:r>
    </w:p>
    <w:p w:rsidR="005D3DC3" w:rsidRPr="00997B8D" w:rsidRDefault="005D3DC3" w:rsidP="00605DCF">
      <w:pPr>
        <w:pStyle w:val="4"/>
        <w:numPr>
          <w:ilvl w:val="3"/>
          <w:numId w:val="24"/>
        </w:numPr>
        <w:ind w:left="851" w:firstLine="425"/>
      </w:pPr>
      <w:r w:rsidRPr="00997B8D">
        <w:t xml:space="preserve">по прошествии 5 (пяти) рабочих дней после направления </w:t>
      </w:r>
      <w:r w:rsidR="005A5CA5" w:rsidRPr="00997B8D">
        <w:t>У</w:t>
      </w:r>
      <w:r w:rsidRPr="00997B8D">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997B8D">
        <w:t>У</w:t>
      </w:r>
      <w:r w:rsidRPr="00997B8D">
        <w:t>ведомление.</w:t>
      </w:r>
    </w:p>
    <w:p w:rsidR="00605DCF" w:rsidRPr="00997B8D" w:rsidRDefault="00605DCF" w:rsidP="00605DCF">
      <w:pPr>
        <w:pStyle w:val="5"/>
        <w:numPr>
          <w:ilvl w:val="0"/>
          <w:numId w:val="0"/>
        </w:numPr>
        <w:ind w:left="2149"/>
      </w:pPr>
    </w:p>
    <w:p w:rsidR="005D3DC3" w:rsidRPr="00997B8D" w:rsidRDefault="005D3DC3" w:rsidP="00605DCF">
      <w:pPr>
        <w:pStyle w:val="20"/>
        <w:numPr>
          <w:ilvl w:val="1"/>
          <w:numId w:val="24"/>
        </w:numPr>
        <w:tabs>
          <w:tab w:val="clear" w:pos="1276"/>
          <w:tab w:val="left" w:pos="851"/>
        </w:tabs>
        <w:rPr>
          <w:b/>
          <w:i/>
        </w:rPr>
      </w:pPr>
      <w:bookmarkStart w:id="97" w:name="_Ref374968084"/>
      <w:r w:rsidRPr="00997B8D">
        <w:rPr>
          <w:b/>
          <w:i/>
        </w:rPr>
        <w:t>Конфиденциальность</w:t>
      </w:r>
      <w:bookmarkEnd w:id="97"/>
    </w:p>
    <w:p w:rsidR="005D3DC3" w:rsidRPr="00997B8D" w:rsidRDefault="005D3DC3" w:rsidP="00605DCF">
      <w:pPr>
        <w:pStyle w:val="3"/>
        <w:numPr>
          <w:ilvl w:val="2"/>
          <w:numId w:val="24"/>
        </w:numPr>
        <w:ind w:left="426" w:firstLine="425"/>
      </w:pPr>
      <w:r w:rsidRPr="00997B8D">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997B8D">
        <w:rPr>
          <w:b/>
        </w:rPr>
        <w:t>Конфиденциальная информация</w:t>
      </w:r>
      <w:r w:rsidRPr="00997B8D">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997B8D" w:rsidRDefault="005D3DC3" w:rsidP="00605DCF">
      <w:pPr>
        <w:pStyle w:val="3"/>
        <w:numPr>
          <w:ilvl w:val="2"/>
          <w:numId w:val="24"/>
        </w:numPr>
        <w:ind w:left="426" w:firstLine="425"/>
      </w:pPr>
      <w:r w:rsidRPr="00997B8D">
        <w:t>Подрядчик обязуется сохранять Конфиденциальную информацию, в том числе:</w:t>
      </w:r>
    </w:p>
    <w:p w:rsidR="005D3DC3" w:rsidRPr="00997B8D" w:rsidRDefault="005D3DC3" w:rsidP="00605DCF">
      <w:pPr>
        <w:pStyle w:val="4"/>
        <w:numPr>
          <w:ilvl w:val="3"/>
          <w:numId w:val="24"/>
        </w:numPr>
        <w:ind w:left="851" w:firstLine="425"/>
      </w:pPr>
      <w:r w:rsidRPr="00997B8D">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997B8D" w:rsidRDefault="005D3DC3" w:rsidP="00605DCF">
      <w:pPr>
        <w:pStyle w:val="4"/>
        <w:numPr>
          <w:ilvl w:val="3"/>
          <w:numId w:val="24"/>
        </w:numPr>
        <w:ind w:left="851" w:firstLine="425"/>
      </w:pPr>
      <w:r w:rsidRPr="00997B8D">
        <w:t xml:space="preserve">использовать Конфиденциальную информацию только в оговоренных в </w:t>
      </w:r>
      <w:r w:rsidR="002D49E4" w:rsidRPr="00997B8D">
        <w:t xml:space="preserve">настоящем </w:t>
      </w:r>
      <w:r w:rsidRPr="00997B8D">
        <w:t>Договоре целях и никогда не использовать ее в каких-либо иных целях без предварительного письменного разрешения Заказчика</w:t>
      </w:r>
    </w:p>
    <w:p w:rsidR="005D3DC3" w:rsidRPr="00997B8D" w:rsidRDefault="005D3DC3" w:rsidP="00605DCF">
      <w:pPr>
        <w:pStyle w:val="4"/>
        <w:numPr>
          <w:ilvl w:val="3"/>
          <w:numId w:val="24"/>
        </w:numPr>
        <w:ind w:left="851" w:firstLine="425"/>
      </w:pPr>
      <w:r w:rsidRPr="00997B8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97B8D">
        <w:fldChar w:fldCharType="begin"/>
      </w:r>
      <w:r w:rsidR="000C0EB4" w:rsidRPr="00997B8D">
        <w:instrText xml:space="preserve"> REF _Ref375146874 \w \h </w:instrText>
      </w:r>
      <w:r w:rsidR="00BF3B6B" w:rsidRPr="00997B8D">
        <w:instrText xml:space="preserve"> \* MERGEFORMAT </w:instrText>
      </w:r>
      <w:r w:rsidR="000C0EB4" w:rsidRPr="00997B8D">
        <w:fldChar w:fldCharType="separate"/>
      </w:r>
      <w:r w:rsidR="00B7051E">
        <w:t>1</w:t>
      </w:r>
      <w:r w:rsidR="00D9324B">
        <w:t>1</w:t>
      </w:r>
      <w:r w:rsidR="00B7051E">
        <w:t>.3.3</w:t>
      </w:r>
      <w:r w:rsidR="000C0EB4" w:rsidRPr="00997B8D">
        <w:fldChar w:fldCharType="end"/>
      </w:r>
      <w:r w:rsidR="000C0EB4" w:rsidRPr="00997B8D">
        <w:t xml:space="preserve"> </w:t>
      </w:r>
      <w:r w:rsidRPr="00997B8D">
        <w:t>настоящего Договора;</w:t>
      </w:r>
    </w:p>
    <w:p w:rsidR="005D3DC3" w:rsidRPr="00997B8D" w:rsidRDefault="005D3DC3" w:rsidP="00605DCF">
      <w:pPr>
        <w:pStyle w:val="4"/>
        <w:numPr>
          <w:ilvl w:val="3"/>
          <w:numId w:val="24"/>
        </w:numPr>
        <w:ind w:left="851" w:firstLine="425"/>
      </w:pPr>
      <w:r w:rsidRPr="00997B8D">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997B8D">
        <w:t xml:space="preserve">настоящем </w:t>
      </w:r>
      <w:r w:rsidRPr="00997B8D">
        <w:t>Договоре, Подрядчик несет полную ответственность за действия своих работников;</w:t>
      </w:r>
    </w:p>
    <w:p w:rsidR="005D3DC3" w:rsidRPr="00997B8D" w:rsidRDefault="005D3DC3" w:rsidP="00605DCF">
      <w:pPr>
        <w:pStyle w:val="4"/>
        <w:numPr>
          <w:ilvl w:val="3"/>
          <w:numId w:val="24"/>
        </w:numPr>
        <w:ind w:left="851" w:firstLine="425"/>
      </w:pPr>
      <w:r w:rsidRPr="00997B8D">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997B8D" w:rsidRDefault="005D3DC3" w:rsidP="006A6239">
      <w:pPr>
        <w:pStyle w:val="3"/>
        <w:numPr>
          <w:ilvl w:val="2"/>
          <w:numId w:val="24"/>
        </w:numPr>
        <w:tabs>
          <w:tab w:val="left" w:pos="1560"/>
        </w:tabs>
        <w:ind w:left="426" w:firstLine="425"/>
      </w:pPr>
      <w:bookmarkStart w:id="98" w:name="_Ref375146874"/>
      <w:r w:rsidRPr="00997B8D">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997B8D">
        <w:t xml:space="preserve"> РФ</w:t>
      </w:r>
      <w:r w:rsidRPr="00997B8D">
        <w:t xml:space="preserve">, Подрядчик обязуется принять все возможные меры в целях ограничения этой передачи требуемым минимумом и </w:t>
      </w:r>
      <w:r w:rsidRPr="00997B8D">
        <w:lastRenderedPageBreak/>
        <w:t>незамедлительно уведомить Заказчика о сути этой передачи в той максимальной степени, в какой это может быть допустимо в свете обстоятельств.</w:t>
      </w:r>
      <w:bookmarkEnd w:id="98"/>
    </w:p>
    <w:p w:rsidR="005D3DC3" w:rsidRPr="00997B8D" w:rsidRDefault="005D3DC3" w:rsidP="006A6239">
      <w:pPr>
        <w:pStyle w:val="3"/>
        <w:numPr>
          <w:ilvl w:val="2"/>
          <w:numId w:val="24"/>
        </w:numPr>
        <w:tabs>
          <w:tab w:val="left" w:pos="1560"/>
        </w:tabs>
        <w:ind w:left="426" w:firstLine="425"/>
      </w:pPr>
      <w:r w:rsidRPr="00997B8D">
        <w:t xml:space="preserve">Обязательства, указанные в настоящем пункте </w:t>
      </w:r>
      <w:r w:rsidR="00224FE2" w:rsidRPr="00997B8D">
        <w:fldChar w:fldCharType="begin"/>
      </w:r>
      <w:r w:rsidR="00224FE2" w:rsidRPr="00997B8D">
        <w:instrText xml:space="preserve"> REF _Ref374968084 \w \h </w:instrText>
      </w:r>
      <w:r w:rsidR="00BF3B6B" w:rsidRPr="00997B8D">
        <w:instrText xml:space="preserve"> \* MERGEFORMAT </w:instrText>
      </w:r>
      <w:r w:rsidR="00224FE2" w:rsidRPr="00997B8D">
        <w:fldChar w:fldCharType="separate"/>
      </w:r>
      <w:r w:rsidR="00B7051E">
        <w:t>1</w:t>
      </w:r>
      <w:r w:rsidR="00D9324B">
        <w:t>1</w:t>
      </w:r>
      <w:r w:rsidR="00B7051E">
        <w:t>.3</w:t>
      </w:r>
      <w:r w:rsidR="00224FE2" w:rsidRPr="00997B8D">
        <w:fldChar w:fldCharType="end"/>
      </w:r>
      <w:r w:rsidRPr="00997B8D">
        <w:t>, будут оставаться в силе бессрочно, вне зависимости от прекращения действия настоящего Договора.</w:t>
      </w:r>
    </w:p>
    <w:p w:rsidR="005D3DC3" w:rsidRPr="00997B8D" w:rsidRDefault="005D3DC3" w:rsidP="006A6239">
      <w:pPr>
        <w:pStyle w:val="20"/>
        <w:numPr>
          <w:ilvl w:val="1"/>
          <w:numId w:val="24"/>
        </w:numPr>
        <w:tabs>
          <w:tab w:val="clear" w:pos="1276"/>
          <w:tab w:val="left" w:pos="709"/>
        </w:tabs>
        <w:rPr>
          <w:b/>
          <w:i/>
        </w:rPr>
      </w:pPr>
      <w:r w:rsidRPr="00997B8D">
        <w:rPr>
          <w:b/>
          <w:i/>
        </w:rPr>
        <w:t>Срок действия Договора</w:t>
      </w:r>
    </w:p>
    <w:p w:rsidR="005D3DC3" w:rsidRPr="00997B8D" w:rsidRDefault="005D3DC3" w:rsidP="006A6239">
      <w:pPr>
        <w:pStyle w:val="3"/>
        <w:numPr>
          <w:ilvl w:val="2"/>
          <w:numId w:val="24"/>
        </w:numPr>
        <w:tabs>
          <w:tab w:val="left" w:pos="1560"/>
        </w:tabs>
        <w:ind w:left="426" w:firstLine="425"/>
      </w:pPr>
      <w:r w:rsidRPr="00997B8D">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997B8D">
        <w:t xml:space="preserve">настоящим </w:t>
      </w:r>
      <w:r w:rsidRPr="00997B8D">
        <w:t>Договором.</w:t>
      </w:r>
      <w:r w:rsidRPr="00997B8D">
        <w:tab/>
        <w:t xml:space="preserve"> </w:t>
      </w:r>
    </w:p>
    <w:p w:rsidR="005D3DC3" w:rsidRPr="00997B8D" w:rsidRDefault="005D3DC3" w:rsidP="006A6239">
      <w:pPr>
        <w:pStyle w:val="3"/>
        <w:numPr>
          <w:ilvl w:val="2"/>
          <w:numId w:val="24"/>
        </w:numPr>
        <w:tabs>
          <w:tab w:val="left" w:pos="1560"/>
        </w:tabs>
        <w:ind w:left="426" w:firstLine="425"/>
      </w:pPr>
      <w:r w:rsidRPr="00997B8D">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w:t>
      </w:r>
      <w:r w:rsidR="006A6239" w:rsidRPr="00997B8D">
        <w:t xml:space="preserve">пунктом </w:t>
      </w:r>
      <w:r w:rsidR="00224FE2" w:rsidRPr="00997B8D">
        <w:fldChar w:fldCharType="begin"/>
      </w:r>
      <w:r w:rsidR="00224FE2" w:rsidRPr="00997B8D">
        <w:instrText xml:space="preserve"> REF _Ref374968084 \w \h </w:instrText>
      </w:r>
      <w:r w:rsidR="00BF3B6B" w:rsidRPr="00997B8D">
        <w:instrText xml:space="preserve"> \* MERGEFORMAT </w:instrText>
      </w:r>
      <w:r w:rsidR="00224FE2" w:rsidRPr="00997B8D">
        <w:fldChar w:fldCharType="separate"/>
      </w:r>
      <w:r w:rsidR="00B7051E">
        <w:t>1</w:t>
      </w:r>
      <w:r w:rsidR="00D9324B">
        <w:t>1</w:t>
      </w:r>
      <w:r w:rsidR="00B7051E">
        <w:t>.3</w:t>
      </w:r>
      <w:r w:rsidR="00224FE2" w:rsidRPr="00997B8D">
        <w:fldChar w:fldCharType="end"/>
      </w:r>
      <w:r w:rsidRPr="00997B8D">
        <w:t xml:space="preserve"> настоящего Договора.</w:t>
      </w:r>
    </w:p>
    <w:p w:rsidR="005D3DC3" w:rsidRPr="00997B8D" w:rsidRDefault="005D3DC3" w:rsidP="006A6239">
      <w:pPr>
        <w:pStyle w:val="20"/>
        <w:numPr>
          <w:ilvl w:val="1"/>
          <w:numId w:val="24"/>
        </w:numPr>
        <w:tabs>
          <w:tab w:val="clear" w:pos="1276"/>
          <w:tab w:val="left" w:pos="709"/>
        </w:tabs>
        <w:rPr>
          <w:b/>
          <w:i/>
        </w:rPr>
      </w:pPr>
      <w:r w:rsidRPr="00997B8D">
        <w:rPr>
          <w:b/>
          <w:i/>
        </w:rPr>
        <w:t>Применимое право и разрешение споров</w:t>
      </w:r>
    </w:p>
    <w:p w:rsidR="00530B27" w:rsidRDefault="00530B27" w:rsidP="00530B27">
      <w:pPr>
        <w:pStyle w:val="3"/>
        <w:numPr>
          <w:ilvl w:val="2"/>
          <w:numId w:val="24"/>
        </w:numPr>
        <w:tabs>
          <w:tab w:val="left" w:pos="1560"/>
        </w:tabs>
        <w:ind w:left="426" w:firstLine="425"/>
      </w:pPr>
      <w:bookmarkStart w:id="99"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99"/>
    </w:p>
    <w:p w:rsidR="00530B27" w:rsidRDefault="00530B27" w:rsidP="00530B27">
      <w:pPr>
        <w:pStyle w:val="3"/>
        <w:numPr>
          <w:ilvl w:val="2"/>
          <w:numId w:val="24"/>
        </w:numPr>
        <w:tabs>
          <w:tab w:val="left" w:pos="1560"/>
        </w:tabs>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530B27" w:rsidRDefault="00530B27" w:rsidP="00530B27">
      <w:pPr>
        <w:pStyle w:val="3"/>
        <w:numPr>
          <w:ilvl w:val="2"/>
          <w:numId w:val="24"/>
        </w:numPr>
        <w:tabs>
          <w:tab w:val="left" w:pos="1560"/>
        </w:tabs>
        <w:ind w:left="426" w:firstLine="425"/>
      </w:pPr>
      <w: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997B8D" w:rsidRDefault="005D3DC3" w:rsidP="00530B27">
      <w:pPr>
        <w:pStyle w:val="3"/>
        <w:numPr>
          <w:ilvl w:val="0"/>
          <w:numId w:val="0"/>
        </w:numPr>
        <w:tabs>
          <w:tab w:val="left" w:pos="1560"/>
        </w:tabs>
        <w:ind w:left="851"/>
      </w:pPr>
    </w:p>
    <w:p w:rsidR="005D3DC3" w:rsidRPr="00997B8D" w:rsidRDefault="005D3DC3" w:rsidP="00750B63">
      <w:pPr>
        <w:pStyle w:val="1"/>
        <w:numPr>
          <w:ilvl w:val="0"/>
          <w:numId w:val="24"/>
        </w:numPr>
        <w:tabs>
          <w:tab w:val="left" w:pos="567"/>
        </w:tabs>
        <w:ind w:left="432" w:hanging="432"/>
      </w:pPr>
      <w:r w:rsidRPr="00997B8D">
        <w:t xml:space="preserve"> ЗАКЛЮЧИТЕЛЬНЫЕ ПОЛОЖЕНИЯ</w:t>
      </w:r>
    </w:p>
    <w:p w:rsidR="00812E5E" w:rsidRPr="00997B8D" w:rsidRDefault="00812E5E" w:rsidP="00AD2815">
      <w:pPr>
        <w:pStyle w:val="20"/>
        <w:numPr>
          <w:ilvl w:val="1"/>
          <w:numId w:val="24"/>
        </w:numPr>
        <w:ind w:left="567" w:hanging="567"/>
      </w:pPr>
      <w:r w:rsidRPr="00997B8D">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997B8D">
        <w:t xml:space="preserve">настоящему </w:t>
      </w:r>
      <w:r w:rsidRPr="00997B8D">
        <w:t>Договору не применяются.</w:t>
      </w:r>
    </w:p>
    <w:p w:rsidR="00EB5743" w:rsidRPr="00997B8D" w:rsidRDefault="00EB5743" w:rsidP="00AD2815">
      <w:pPr>
        <w:pStyle w:val="20"/>
        <w:numPr>
          <w:ilvl w:val="1"/>
          <w:numId w:val="24"/>
        </w:numPr>
        <w:ind w:left="567" w:hanging="567"/>
      </w:pPr>
      <w:r w:rsidRPr="00997B8D">
        <w:t>Подрядчик не имеет права на удержание результатов Работ по настоящему Договору.</w:t>
      </w:r>
    </w:p>
    <w:p w:rsidR="00EB5743" w:rsidRPr="00997B8D" w:rsidRDefault="00EB5743" w:rsidP="00AD2815">
      <w:pPr>
        <w:pStyle w:val="20"/>
        <w:numPr>
          <w:ilvl w:val="1"/>
          <w:numId w:val="24"/>
        </w:numPr>
        <w:ind w:left="567" w:hanging="567"/>
      </w:pPr>
      <w:r w:rsidRPr="00997B8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997B8D" w:rsidRDefault="00EB5743" w:rsidP="00AD2815">
      <w:pPr>
        <w:pStyle w:val="20"/>
        <w:numPr>
          <w:ilvl w:val="1"/>
          <w:numId w:val="24"/>
        </w:numPr>
        <w:ind w:left="567" w:hanging="567"/>
      </w:pPr>
      <w:r w:rsidRPr="00997B8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997B8D" w:rsidRDefault="00EB5743" w:rsidP="00AD2815">
      <w:pPr>
        <w:pStyle w:val="20"/>
        <w:numPr>
          <w:ilvl w:val="1"/>
          <w:numId w:val="24"/>
        </w:numPr>
        <w:ind w:left="567" w:hanging="567"/>
      </w:pPr>
      <w:r w:rsidRPr="00997B8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997B8D" w:rsidRDefault="00EB5743" w:rsidP="00AD2815">
      <w:pPr>
        <w:pStyle w:val="20"/>
        <w:numPr>
          <w:ilvl w:val="1"/>
          <w:numId w:val="24"/>
        </w:numPr>
        <w:ind w:left="567" w:hanging="567"/>
      </w:pPr>
      <w:r w:rsidRPr="00997B8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997B8D" w:rsidRDefault="00EB5743" w:rsidP="00AD2815">
      <w:pPr>
        <w:pStyle w:val="20"/>
        <w:numPr>
          <w:ilvl w:val="1"/>
          <w:numId w:val="24"/>
        </w:numPr>
        <w:ind w:left="567" w:hanging="567"/>
      </w:pPr>
      <w:r w:rsidRPr="00997B8D">
        <w:t xml:space="preserve">Если иное прямо не установлено </w:t>
      </w:r>
      <w:r w:rsidR="00B62FCD" w:rsidRPr="00997B8D">
        <w:t xml:space="preserve">настоящим </w:t>
      </w:r>
      <w:r w:rsidRPr="00997B8D">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997B8D">
        <w:tab/>
      </w:r>
    </w:p>
    <w:p w:rsidR="00EB5743" w:rsidRPr="00997B8D" w:rsidRDefault="00EB5743" w:rsidP="00AD2815">
      <w:pPr>
        <w:pStyle w:val="20"/>
        <w:numPr>
          <w:ilvl w:val="1"/>
          <w:numId w:val="24"/>
        </w:numPr>
        <w:ind w:left="567" w:hanging="567"/>
      </w:pPr>
      <w:r w:rsidRPr="00997B8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997B8D" w:rsidRDefault="000C6C7D" w:rsidP="00AD2815">
      <w:pPr>
        <w:pStyle w:val="20"/>
        <w:numPr>
          <w:ilvl w:val="1"/>
          <w:numId w:val="24"/>
        </w:numPr>
        <w:ind w:left="567" w:hanging="567"/>
      </w:pPr>
      <w:r w:rsidRPr="00997B8D">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997B8D">
        <w:t xml:space="preserve">настоящим </w:t>
      </w:r>
      <w:r w:rsidRPr="00997B8D">
        <w:t>Договором.</w:t>
      </w:r>
      <w:r w:rsidRPr="00997B8D">
        <w:tab/>
      </w:r>
    </w:p>
    <w:p w:rsidR="00EB5743" w:rsidRPr="00997B8D" w:rsidRDefault="00EB5743" w:rsidP="00AD2815">
      <w:pPr>
        <w:pStyle w:val="20"/>
        <w:numPr>
          <w:ilvl w:val="1"/>
          <w:numId w:val="24"/>
        </w:numPr>
        <w:tabs>
          <w:tab w:val="left" w:pos="709"/>
        </w:tabs>
        <w:ind w:left="567" w:hanging="567"/>
      </w:pPr>
      <w:r w:rsidRPr="00997B8D">
        <w:lastRenderedPageBreak/>
        <w:t>Настоящий Договор составлен в двух экземплярах на русском языке по одному экземпляру для каждой из Сторон.</w:t>
      </w:r>
      <w:r w:rsidR="00BA3C2C" w:rsidRPr="00997B8D">
        <w:t xml:space="preserve"> </w:t>
      </w:r>
    </w:p>
    <w:p w:rsidR="00EB5743" w:rsidRPr="00997B8D" w:rsidRDefault="00EB5743" w:rsidP="00AD2815">
      <w:pPr>
        <w:pStyle w:val="20"/>
        <w:numPr>
          <w:ilvl w:val="1"/>
          <w:numId w:val="24"/>
        </w:numPr>
        <w:tabs>
          <w:tab w:val="left" w:pos="709"/>
        </w:tabs>
        <w:ind w:left="567" w:hanging="567"/>
        <w:rPr>
          <w:b/>
          <w:i/>
        </w:rPr>
      </w:pPr>
      <w:r w:rsidRPr="00997B8D">
        <w:rPr>
          <w:b/>
          <w:i/>
        </w:rPr>
        <w:t>Приложения</w:t>
      </w:r>
      <w:r w:rsidR="00AD2815" w:rsidRPr="00997B8D">
        <w:rPr>
          <w:b/>
          <w:i/>
        </w:rPr>
        <w:t>:</w:t>
      </w:r>
    </w:p>
    <w:p w:rsidR="00A36C4F" w:rsidRPr="00997B8D" w:rsidRDefault="00CA577A" w:rsidP="00CA577A">
      <w:pPr>
        <w:pStyle w:val="210"/>
        <w:tabs>
          <w:tab w:val="left" w:pos="454"/>
        </w:tabs>
        <w:spacing w:before="0" w:after="0"/>
        <w:ind w:left="357"/>
        <w:rPr>
          <w:sz w:val="24"/>
          <w:szCs w:val="24"/>
          <w:lang w:val="ru-RU"/>
        </w:rPr>
      </w:pPr>
      <w:permStart w:id="1707489719" w:edGrp="everyone"/>
      <w:r w:rsidRPr="00997B8D">
        <w:rPr>
          <w:b/>
          <w:sz w:val="24"/>
          <w:szCs w:val="24"/>
          <w:lang w:val="ru-RU"/>
        </w:rPr>
        <w:t xml:space="preserve">Приложение 1 </w:t>
      </w:r>
      <w:r w:rsidR="00A36C4F" w:rsidRPr="00997B8D">
        <w:rPr>
          <w:sz w:val="24"/>
          <w:szCs w:val="24"/>
          <w:lang w:val="ru-RU"/>
        </w:rPr>
        <w:t>Объект (описание объекта, фотоматериалы)</w:t>
      </w:r>
    </w:p>
    <w:p w:rsidR="00A36C4F" w:rsidRPr="00997B8D" w:rsidRDefault="00EB5743" w:rsidP="003352CC">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D9324B">
        <w:rPr>
          <w:b/>
          <w:sz w:val="24"/>
          <w:szCs w:val="24"/>
          <w:lang w:val="ru-RU"/>
        </w:rPr>
        <w:t>2</w:t>
      </w:r>
      <w:r w:rsidR="00685F77" w:rsidRPr="00997B8D">
        <w:rPr>
          <w:sz w:val="24"/>
          <w:szCs w:val="24"/>
          <w:lang w:val="ru-RU"/>
        </w:rPr>
        <w:t xml:space="preserve"> </w:t>
      </w:r>
      <w:r w:rsidR="00A36C4F" w:rsidRPr="00997B8D">
        <w:rPr>
          <w:sz w:val="24"/>
          <w:szCs w:val="24"/>
          <w:lang w:val="ru-RU"/>
        </w:rPr>
        <w:t>Техническое задание</w:t>
      </w:r>
    </w:p>
    <w:p w:rsidR="00EB5743" w:rsidRPr="00997B8D" w:rsidRDefault="00A36C4F" w:rsidP="003352CC">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D9324B">
        <w:rPr>
          <w:b/>
          <w:sz w:val="24"/>
          <w:szCs w:val="24"/>
          <w:lang w:val="ru-RU"/>
        </w:rPr>
        <w:t>3</w:t>
      </w:r>
      <w:r w:rsidRPr="00997B8D">
        <w:rPr>
          <w:b/>
          <w:sz w:val="24"/>
          <w:szCs w:val="24"/>
          <w:lang w:val="ru-RU"/>
        </w:rPr>
        <w:t xml:space="preserve"> </w:t>
      </w:r>
      <w:r w:rsidR="00EB5743" w:rsidRPr="00997B8D">
        <w:rPr>
          <w:sz w:val="24"/>
          <w:szCs w:val="24"/>
          <w:lang w:val="ru-RU"/>
        </w:rPr>
        <w:t>Расчет стоимости работ</w:t>
      </w:r>
      <w:r w:rsidR="00DB44F8" w:rsidRPr="00997B8D">
        <w:rPr>
          <w:sz w:val="24"/>
          <w:szCs w:val="24"/>
          <w:lang w:val="ru-RU"/>
        </w:rPr>
        <w:t>;</w:t>
      </w:r>
    </w:p>
    <w:p w:rsidR="00A36C4F" w:rsidRPr="00997B8D" w:rsidRDefault="00A36C4F" w:rsidP="00CA577A">
      <w:pPr>
        <w:pStyle w:val="210"/>
        <w:tabs>
          <w:tab w:val="left" w:pos="454"/>
        </w:tabs>
        <w:spacing w:before="0" w:after="0"/>
        <w:ind w:left="357"/>
        <w:rPr>
          <w:sz w:val="24"/>
          <w:szCs w:val="24"/>
          <w:lang w:val="ru-RU"/>
        </w:rPr>
      </w:pPr>
      <w:r w:rsidRPr="00997B8D">
        <w:rPr>
          <w:b/>
          <w:sz w:val="24"/>
          <w:szCs w:val="24"/>
          <w:lang w:val="ru-RU"/>
        </w:rPr>
        <w:t xml:space="preserve">Приложение </w:t>
      </w:r>
      <w:r w:rsidR="00D9324B">
        <w:rPr>
          <w:b/>
          <w:sz w:val="24"/>
          <w:szCs w:val="24"/>
          <w:lang w:val="ru-RU"/>
        </w:rPr>
        <w:t>4</w:t>
      </w:r>
      <w:r w:rsidRPr="00997B8D">
        <w:rPr>
          <w:sz w:val="24"/>
          <w:szCs w:val="24"/>
          <w:lang w:val="ru-RU"/>
        </w:rPr>
        <w:t xml:space="preserve"> Форма Акта приемки Работ по Объекту </w:t>
      </w:r>
    </w:p>
    <w:p w:rsidR="00A36C4F" w:rsidRPr="00997B8D" w:rsidRDefault="00A36C4F" w:rsidP="00CA577A">
      <w:pPr>
        <w:pStyle w:val="210"/>
        <w:tabs>
          <w:tab w:val="left" w:pos="454"/>
        </w:tabs>
        <w:spacing w:before="0" w:after="0"/>
        <w:ind w:left="357"/>
        <w:rPr>
          <w:sz w:val="24"/>
          <w:szCs w:val="24"/>
          <w:lang w:val="ru-RU"/>
        </w:rPr>
      </w:pPr>
      <w:r w:rsidRPr="00997B8D">
        <w:rPr>
          <w:b/>
          <w:sz w:val="24"/>
          <w:szCs w:val="24"/>
          <w:lang w:val="ru-RU"/>
        </w:rPr>
        <w:t xml:space="preserve">Приложение </w:t>
      </w:r>
      <w:r w:rsidR="00D9324B">
        <w:rPr>
          <w:b/>
          <w:sz w:val="24"/>
          <w:szCs w:val="24"/>
          <w:lang w:val="ru-RU"/>
        </w:rPr>
        <w:t>5</w:t>
      </w:r>
      <w:r w:rsidRPr="00997B8D">
        <w:rPr>
          <w:sz w:val="24"/>
          <w:szCs w:val="24"/>
          <w:lang w:val="ru-RU"/>
        </w:rPr>
        <w:t xml:space="preserve"> Порядок оплаты</w:t>
      </w:r>
    </w:p>
    <w:p w:rsidR="00CA577A" w:rsidRPr="00997B8D" w:rsidRDefault="00A36C4F" w:rsidP="00CA577A">
      <w:pPr>
        <w:pStyle w:val="210"/>
        <w:tabs>
          <w:tab w:val="left" w:pos="454"/>
        </w:tabs>
        <w:spacing w:before="0" w:after="0"/>
        <w:ind w:left="357"/>
        <w:rPr>
          <w:b/>
          <w:sz w:val="24"/>
          <w:szCs w:val="24"/>
          <w:lang w:val="ru-RU"/>
        </w:rPr>
      </w:pPr>
      <w:r w:rsidRPr="00997B8D">
        <w:rPr>
          <w:b/>
          <w:sz w:val="24"/>
          <w:szCs w:val="24"/>
          <w:lang w:val="ru-RU"/>
        </w:rPr>
        <w:t xml:space="preserve">Приложение </w:t>
      </w:r>
      <w:r w:rsidR="00D9324B">
        <w:rPr>
          <w:b/>
          <w:sz w:val="24"/>
          <w:szCs w:val="24"/>
          <w:lang w:val="ru-RU"/>
        </w:rPr>
        <w:t>6</w:t>
      </w:r>
      <w:r w:rsidRPr="00997B8D">
        <w:rPr>
          <w:sz w:val="24"/>
          <w:szCs w:val="24"/>
          <w:lang w:val="ru-RU"/>
        </w:rPr>
        <w:t xml:space="preserve">  </w:t>
      </w:r>
      <w:r w:rsidR="00CA577A" w:rsidRPr="00997B8D">
        <w:rPr>
          <w:sz w:val="24"/>
          <w:szCs w:val="24"/>
          <w:lang w:val="ru-RU"/>
        </w:rPr>
        <w:t>Порядок предварительной приемки выполненных работ</w:t>
      </w:r>
      <w:r w:rsidR="00DB44F8" w:rsidRPr="00997B8D">
        <w:rPr>
          <w:sz w:val="24"/>
          <w:szCs w:val="24"/>
          <w:lang w:val="ru-RU"/>
        </w:rPr>
        <w:t>;</w:t>
      </w:r>
    </w:p>
    <w:p w:rsidR="00AD07B0" w:rsidRPr="00997B8D" w:rsidRDefault="00D9324B" w:rsidP="00AD07B0">
      <w:pPr>
        <w:pStyle w:val="210"/>
        <w:tabs>
          <w:tab w:val="left" w:pos="454"/>
        </w:tabs>
        <w:spacing w:before="0" w:after="0"/>
        <w:ind w:left="357"/>
        <w:jc w:val="left"/>
        <w:rPr>
          <w:sz w:val="24"/>
          <w:szCs w:val="24"/>
          <w:lang w:val="ru-RU"/>
        </w:rPr>
      </w:pPr>
      <w:r>
        <w:rPr>
          <w:b/>
          <w:sz w:val="24"/>
          <w:szCs w:val="24"/>
          <w:lang w:val="ru-RU"/>
        </w:rPr>
        <w:t>Приложение 7</w:t>
      </w:r>
      <w:r w:rsidR="00A36C4F" w:rsidRPr="00997B8D">
        <w:rPr>
          <w:b/>
          <w:sz w:val="24"/>
          <w:szCs w:val="24"/>
          <w:lang w:val="ru-RU"/>
        </w:rPr>
        <w:t xml:space="preserve"> </w:t>
      </w:r>
      <w:r w:rsidR="00A36C4F" w:rsidRPr="00997B8D">
        <w:rPr>
          <w:sz w:val="24"/>
          <w:szCs w:val="24"/>
          <w:lang w:val="ru-RU"/>
        </w:rPr>
        <w:t xml:space="preserve"> Организация исполнения договора;</w:t>
      </w:r>
    </w:p>
    <w:p w:rsidR="00654618" w:rsidRPr="00997B8D" w:rsidRDefault="00654618" w:rsidP="00DB44F8">
      <w:pPr>
        <w:pStyle w:val="210"/>
        <w:tabs>
          <w:tab w:val="left" w:pos="454"/>
        </w:tabs>
        <w:spacing w:before="0" w:after="0"/>
        <w:ind w:left="357"/>
        <w:rPr>
          <w:b/>
          <w:sz w:val="24"/>
          <w:szCs w:val="24"/>
          <w:lang w:val="ru-RU"/>
        </w:rPr>
      </w:pPr>
      <w:r w:rsidRPr="00997B8D">
        <w:rPr>
          <w:b/>
          <w:sz w:val="24"/>
          <w:szCs w:val="24"/>
          <w:lang w:val="ru-RU"/>
        </w:rPr>
        <w:t xml:space="preserve">Приложение </w:t>
      </w:r>
      <w:r w:rsidR="00D9324B">
        <w:rPr>
          <w:b/>
          <w:sz w:val="24"/>
          <w:szCs w:val="24"/>
          <w:lang w:val="ru-RU"/>
        </w:rPr>
        <w:t>8</w:t>
      </w:r>
      <w:r w:rsidRPr="00997B8D">
        <w:rPr>
          <w:b/>
          <w:sz w:val="24"/>
          <w:szCs w:val="24"/>
          <w:lang w:val="ru-RU"/>
        </w:rPr>
        <w:t xml:space="preserve"> </w:t>
      </w:r>
      <w:r w:rsidRPr="00997B8D">
        <w:rPr>
          <w:sz w:val="24"/>
          <w:szCs w:val="24"/>
          <w:lang w:val="ru-RU"/>
        </w:rPr>
        <w:t>Форма а</w:t>
      </w:r>
      <w:r w:rsidRPr="00997B8D">
        <w:rPr>
          <w:sz w:val="24"/>
          <w:lang w:val="ru-RU"/>
        </w:rPr>
        <w:t>кт</w:t>
      </w:r>
      <w:r w:rsidR="00411111" w:rsidRPr="00997B8D">
        <w:rPr>
          <w:sz w:val="24"/>
          <w:lang w:val="ru-RU"/>
        </w:rPr>
        <w:t>а</w:t>
      </w:r>
      <w:r w:rsidRPr="00997B8D">
        <w:rPr>
          <w:sz w:val="24"/>
          <w:lang w:val="ru-RU"/>
        </w:rPr>
        <w:t xml:space="preserve"> </w:t>
      </w:r>
      <w:r w:rsidR="009F7663" w:rsidRPr="00997B8D">
        <w:rPr>
          <w:sz w:val="24"/>
          <w:lang w:val="ru-RU"/>
        </w:rPr>
        <w:t xml:space="preserve"> сдачи-</w:t>
      </w:r>
      <w:r w:rsidR="0093452F" w:rsidRPr="00997B8D">
        <w:rPr>
          <w:sz w:val="24"/>
          <w:lang w:val="ru-RU"/>
        </w:rPr>
        <w:t xml:space="preserve">приемки </w:t>
      </w:r>
      <w:r w:rsidR="00870D00" w:rsidRPr="00997B8D">
        <w:rPr>
          <w:sz w:val="24"/>
          <w:lang w:val="ru-RU"/>
        </w:rPr>
        <w:t xml:space="preserve">проектных </w:t>
      </w:r>
      <w:r w:rsidR="009F7663" w:rsidRPr="00997B8D">
        <w:rPr>
          <w:sz w:val="24"/>
          <w:lang w:val="ru-RU"/>
        </w:rPr>
        <w:t>работ</w:t>
      </w:r>
    </w:p>
    <w:p w:rsidR="00EB5743" w:rsidRPr="00997B8D" w:rsidRDefault="00EB5743" w:rsidP="00750B63">
      <w:pPr>
        <w:pStyle w:val="1"/>
        <w:numPr>
          <w:ilvl w:val="0"/>
          <w:numId w:val="24"/>
        </w:numPr>
      </w:pPr>
      <w:bookmarkStart w:id="100" w:name="_Ref323036781"/>
      <w:bookmarkStart w:id="101" w:name="_Toc332296440"/>
      <w:bookmarkStart w:id="102" w:name="_Ref364432045"/>
      <w:permEnd w:id="1707489719"/>
      <w:r w:rsidRPr="00997B8D">
        <w:t>РЕКВИЗИТЫ СТОРОН</w:t>
      </w:r>
      <w:bookmarkEnd w:id="100"/>
      <w:bookmarkEnd w:id="101"/>
      <w:bookmarkEnd w:id="102"/>
    </w:p>
    <w:p w:rsidR="00EB5743" w:rsidRPr="00997B8D" w:rsidRDefault="00EB5743" w:rsidP="00CF3C07">
      <w:pPr>
        <w:pStyle w:val="20"/>
        <w:numPr>
          <w:ilvl w:val="1"/>
          <w:numId w:val="24"/>
        </w:numPr>
        <w:tabs>
          <w:tab w:val="clear" w:pos="1276"/>
          <w:tab w:val="left" w:pos="567"/>
        </w:tabs>
        <w:rPr>
          <w:b/>
          <w:i/>
        </w:rPr>
      </w:pPr>
      <w:r w:rsidRPr="00997B8D">
        <w:rPr>
          <w:b/>
          <w:i/>
        </w:rPr>
        <w:t>Заказчик</w:t>
      </w:r>
      <w:r w:rsidR="000C6C7D" w:rsidRPr="00997B8D">
        <w:rPr>
          <w:b/>
          <w:i/>
        </w:rPr>
        <w:t>:</w:t>
      </w:r>
    </w:p>
    <w:p w:rsidR="000C6C7D" w:rsidRPr="00997B8D" w:rsidRDefault="000C6C7D" w:rsidP="007E09F6">
      <w:pPr>
        <w:pStyle w:val="3"/>
        <w:numPr>
          <w:ilvl w:val="0"/>
          <w:numId w:val="0"/>
        </w:numPr>
        <w:rPr>
          <w:b/>
        </w:rPr>
      </w:pPr>
      <w:r w:rsidRPr="00997B8D">
        <w:rPr>
          <w:b/>
        </w:rPr>
        <w:t>ООО «ОДАС Сколково»</w:t>
      </w:r>
    </w:p>
    <w:p w:rsidR="000C6C7D" w:rsidRPr="00997B8D" w:rsidRDefault="003F30B2" w:rsidP="003352CC">
      <w:pPr>
        <w:pStyle w:val="4"/>
        <w:numPr>
          <w:ilvl w:val="0"/>
          <w:numId w:val="0"/>
        </w:numPr>
        <w:rPr>
          <w:b/>
          <w:i/>
        </w:rPr>
      </w:pPr>
      <w:permStart w:id="1208359008" w:edGrp="everyone"/>
      <w:proofErr w:type="gramStart"/>
      <w:r w:rsidRPr="00997B8D">
        <w:rPr>
          <w:b/>
          <w:i/>
        </w:rPr>
        <w:t>[</w:t>
      </w:r>
      <w:r w:rsidR="000C6C7D" w:rsidRPr="00997B8D">
        <w:rPr>
          <w:b/>
          <w:i/>
        </w:rPr>
        <w:t xml:space="preserve">Адрес места нахождения: </w:t>
      </w:r>
      <w:r w:rsidRPr="00997B8D">
        <w:rPr>
          <w:b/>
          <w:i/>
        </w:rPr>
        <w:t>г. Москва, территория инновационного центра «</w:t>
      </w:r>
      <w:proofErr w:type="spellStart"/>
      <w:r w:rsidRPr="00997B8D">
        <w:rPr>
          <w:b/>
          <w:i/>
        </w:rPr>
        <w:t>Сколково</w:t>
      </w:r>
      <w:proofErr w:type="spellEnd"/>
      <w:r w:rsidRPr="00997B8D">
        <w:rPr>
          <w:b/>
          <w:i/>
        </w:rPr>
        <w:t>»</w:t>
      </w:r>
      <w:r w:rsidR="000C6C7D" w:rsidRPr="00997B8D">
        <w:rPr>
          <w:b/>
          <w:i/>
        </w:rPr>
        <w:t>, ул. Луговая, д. 4</w:t>
      </w:r>
      <w:proofErr w:type="gramEnd"/>
    </w:p>
    <w:p w:rsidR="00220713" w:rsidRPr="00997B8D" w:rsidRDefault="00DE18BA" w:rsidP="003352CC">
      <w:pPr>
        <w:rPr>
          <w:b/>
          <w:i/>
          <w:sz w:val="24"/>
          <w:szCs w:val="24"/>
        </w:rPr>
      </w:pPr>
      <w:r w:rsidRPr="00997B8D">
        <w:rPr>
          <w:b/>
          <w:i/>
          <w:sz w:val="24"/>
          <w:szCs w:val="24"/>
        </w:rPr>
        <w:t>ОГРН 1107746949804</w:t>
      </w:r>
      <w:r w:rsidR="00220713" w:rsidRPr="00997B8D">
        <w:rPr>
          <w:b/>
          <w:i/>
          <w:sz w:val="24"/>
          <w:szCs w:val="24"/>
        </w:rPr>
        <w:t xml:space="preserve"> </w:t>
      </w:r>
      <w:r w:rsidRPr="00997B8D">
        <w:rPr>
          <w:b/>
          <w:i/>
          <w:sz w:val="24"/>
          <w:szCs w:val="24"/>
        </w:rPr>
        <w:t>ИНН/КПП 7701897590/</w:t>
      </w:r>
      <w:r w:rsidR="00D65BCF" w:rsidRPr="007B444B">
        <w:rPr>
          <w:b/>
          <w:i/>
          <w:color w:val="000000"/>
          <w:sz w:val="24"/>
          <w:szCs w:val="24"/>
        </w:rPr>
        <w:t>773101001</w:t>
      </w:r>
      <w:r w:rsidR="00220713" w:rsidRPr="00997B8D">
        <w:rPr>
          <w:b/>
          <w:i/>
          <w:sz w:val="24"/>
          <w:szCs w:val="24"/>
        </w:rPr>
        <w:t xml:space="preserve"> </w:t>
      </w:r>
      <w:r w:rsidRPr="00997B8D">
        <w:rPr>
          <w:b/>
          <w:i/>
          <w:sz w:val="24"/>
          <w:szCs w:val="24"/>
        </w:rPr>
        <w:t>ОКПО 68891588</w:t>
      </w:r>
      <w:r w:rsidR="00220713" w:rsidRPr="00997B8D">
        <w:rPr>
          <w:b/>
          <w:i/>
          <w:sz w:val="24"/>
          <w:szCs w:val="24"/>
        </w:rPr>
        <w:t xml:space="preserve"> </w:t>
      </w:r>
    </w:p>
    <w:p w:rsidR="00B7051E" w:rsidRPr="00A97D97" w:rsidRDefault="00B7051E" w:rsidP="00B7051E">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DE18BA" w:rsidRPr="00997B8D" w:rsidRDefault="00B7051E" w:rsidP="00B7051E">
      <w:pPr>
        <w:rPr>
          <w:b/>
          <w:i/>
          <w:sz w:val="24"/>
          <w:szCs w:val="24"/>
          <w:lang w:val="en-US"/>
        </w:rPr>
      </w:pPr>
      <w:proofErr w:type="gramStart"/>
      <w:r w:rsidRPr="00A97D97">
        <w:rPr>
          <w:b/>
          <w:i/>
          <w:sz w:val="24"/>
          <w:szCs w:val="24"/>
        </w:rPr>
        <w:t>к/с 30101810200000000823</w:t>
      </w:r>
      <w:r w:rsidR="003F30B2" w:rsidRPr="00997B8D">
        <w:rPr>
          <w:b/>
          <w:i/>
          <w:sz w:val="24"/>
          <w:szCs w:val="24"/>
          <w:lang w:val="en-US"/>
        </w:rPr>
        <w:t>]</w:t>
      </w:r>
      <w:proofErr w:type="gramEnd"/>
    </w:p>
    <w:permEnd w:id="1208359008"/>
    <w:p w:rsidR="00EB5743" w:rsidRPr="00997B8D" w:rsidRDefault="005E776F" w:rsidP="00CF3C07">
      <w:pPr>
        <w:pStyle w:val="20"/>
        <w:numPr>
          <w:ilvl w:val="1"/>
          <w:numId w:val="24"/>
        </w:numPr>
        <w:tabs>
          <w:tab w:val="clear" w:pos="1276"/>
          <w:tab w:val="left" w:pos="567"/>
        </w:tabs>
        <w:rPr>
          <w:b/>
          <w:i/>
        </w:rPr>
      </w:pPr>
      <w:r w:rsidRPr="00997B8D">
        <w:rPr>
          <w:b/>
          <w:i/>
        </w:rPr>
        <w:t>Подрядчик</w:t>
      </w:r>
      <w:r w:rsidR="00CF3C07" w:rsidRPr="00997B8D">
        <w:rPr>
          <w:b/>
          <w:i/>
        </w:rPr>
        <w:t>:</w:t>
      </w:r>
    </w:p>
    <w:p w:rsidR="005B798A" w:rsidRPr="00997B8D" w:rsidRDefault="005E776F" w:rsidP="003352CC">
      <w:pPr>
        <w:pStyle w:val="aff"/>
        <w:tabs>
          <w:tab w:val="left" w:pos="113"/>
        </w:tabs>
        <w:contextualSpacing/>
        <w:rPr>
          <w:rFonts w:ascii="Times New Roman" w:hAnsi="Times New Roman"/>
          <w:sz w:val="24"/>
          <w:szCs w:val="24"/>
          <w:lang w:val="ru-RU"/>
        </w:rPr>
      </w:pPr>
      <w:bookmarkStart w:id="103" w:name="_Toc332296441"/>
      <w:permStart w:id="1885815037" w:edGrp="everyone"/>
      <w:r w:rsidRPr="00997B8D">
        <w:rPr>
          <w:rFonts w:ascii="Times New Roman" w:hAnsi="Times New Roman"/>
          <w:sz w:val="24"/>
          <w:szCs w:val="24"/>
          <w:lang w:val="ru-RU"/>
        </w:rPr>
        <w:t>________________</w:t>
      </w:r>
    </w:p>
    <w:permEnd w:id="1885815037"/>
    <w:p w:rsidR="00F32C1F" w:rsidRPr="00997B8D" w:rsidRDefault="00F32C1F" w:rsidP="003352CC">
      <w:pPr>
        <w:pStyle w:val="aff"/>
        <w:tabs>
          <w:tab w:val="left" w:pos="113"/>
        </w:tabs>
        <w:contextualSpacing/>
        <w:rPr>
          <w:rFonts w:ascii="Times New Roman" w:hAnsi="Times New Roman"/>
          <w:sz w:val="24"/>
          <w:szCs w:val="24"/>
          <w:lang w:val="ru-RU"/>
        </w:rPr>
      </w:pPr>
    </w:p>
    <w:p w:rsidR="00EB5743" w:rsidRPr="00997B8D" w:rsidRDefault="005E776F" w:rsidP="00750B63">
      <w:pPr>
        <w:pStyle w:val="1"/>
        <w:numPr>
          <w:ilvl w:val="0"/>
          <w:numId w:val="24"/>
        </w:numPr>
      </w:pPr>
      <w:r w:rsidRPr="00997B8D">
        <w:t xml:space="preserve"> </w:t>
      </w:r>
      <w:r w:rsidR="00EB5743" w:rsidRPr="00997B8D">
        <w:t>ПОДПИСИ СТОРОН</w:t>
      </w:r>
      <w:bookmarkEnd w:id="103"/>
    </w:p>
    <w:tbl>
      <w:tblPr>
        <w:tblW w:w="0" w:type="auto"/>
        <w:tblInd w:w="108" w:type="dxa"/>
        <w:tblLook w:val="04A0" w:firstRow="1" w:lastRow="0" w:firstColumn="1" w:lastColumn="0" w:noHBand="0" w:noVBand="1"/>
      </w:tblPr>
      <w:tblGrid>
        <w:gridCol w:w="4425"/>
        <w:gridCol w:w="4426"/>
      </w:tblGrid>
      <w:tr w:rsidR="000C6C7D" w:rsidRPr="007B444B" w:rsidTr="007B444B">
        <w:tc>
          <w:tcPr>
            <w:tcW w:w="4425" w:type="dxa"/>
            <w:shd w:val="clear" w:color="auto" w:fill="auto"/>
          </w:tcPr>
          <w:p w:rsidR="000C6C7D" w:rsidRPr="007B444B" w:rsidRDefault="000C6C7D" w:rsidP="007B444B">
            <w:pPr>
              <w:pStyle w:val="20"/>
              <w:numPr>
                <w:ilvl w:val="0"/>
                <w:numId w:val="0"/>
              </w:numPr>
              <w:ind w:left="720"/>
            </w:pPr>
            <w:permStart w:id="2020765786" w:edGrp="everyone" w:colFirst="0" w:colLast="0"/>
            <w:permStart w:id="110391413" w:edGrp="everyone" w:colFirst="1" w:colLast="1"/>
            <w:permStart w:id="662637816" w:edGrp="everyone" w:colFirst="2" w:colLast="2"/>
            <w:r w:rsidRPr="007B444B">
              <w:t>От имени Заказчика</w:t>
            </w:r>
          </w:p>
          <w:p w:rsidR="000C6C7D" w:rsidRPr="007B444B" w:rsidRDefault="000C6C7D" w:rsidP="007B444B">
            <w:pPr>
              <w:pStyle w:val="BodyText1"/>
              <w:spacing w:before="0" w:after="0"/>
              <w:rPr>
                <w:sz w:val="24"/>
                <w:szCs w:val="24"/>
                <w:lang w:val="ru-RU"/>
              </w:rPr>
            </w:pPr>
          </w:p>
          <w:p w:rsidR="000C6C7D" w:rsidRPr="007B444B" w:rsidRDefault="000C6C7D" w:rsidP="007B444B">
            <w:pPr>
              <w:pStyle w:val="210"/>
              <w:spacing w:before="0" w:after="0"/>
              <w:ind w:left="0"/>
              <w:rPr>
                <w:sz w:val="24"/>
                <w:szCs w:val="24"/>
                <w:lang w:val="ru-RU"/>
              </w:rPr>
            </w:pPr>
            <w:r w:rsidRPr="007B444B">
              <w:rPr>
                <w:sz w:val="24"/>
                <w:szCs w:val="24"/>
                <w:lang w:val="ru-RU"/>
              </w:rPr>
              <w:t>______________________________</w:t>
            </w:r>
          </w:p>
          <w:p w:rsidR="002D3AA0" w:rsidRPr="00AB551B" w:rsidRDefault="002D3AA0" w:rsidP="00D27180">
            <w:pPr>
              <w:pStyle w:val="210"/>
              <w:spacing w:before="0" w:after="0"/>
              <w:ind w:left="0"/>
              <w:rPr>
                <w:b/>
                <w:sz w:val="24"/>
                <w:szCs w:val="24"/>
                <w:lang w:val="ru-RU"/>
              </w:rPr>
            </w:pPr>
            <w:r w:rsidRPr="00AB551B">
              <w:rPr>
                <w:b/>
                <w:sz w:val="24"/>
                <w:szCs w:val="24"/>
                <w:lang w:val="ru-RU"/>
              </w:rPr>
              <w:t>Троценко Д.С.</w:t>
            </w:r>
          </w:p>
          <w:p w:rsidR="000C6C7D" w:rsidRPr="007B444B" w:rsidRDefault="002D3AA0" w:rsidP="002D3AA0">
            <w:pPr>
              <w:pStyle w:val="20"/>
              <w:numPr>
                <w:ilvl w:val="0"/>
                <w:numId w:val="0"/>
              </w:numPr>
            </w:pPr>
            <w:r w:rsidRPr="00AB551B">
              <w:t>Директор Дирекции по эксплуатации объектов недвижимости</w:t>
            </w:r>
          </w:p>
        </w:tc>
        <w:tc>
          <w:tcPr>
            <w:tcW w:w="4426" w:type="dxa"/>
            <w:shd w:val="clear" w:color="auto" w:fill="auto"/>
          </w:tcPr>
          <w:p w:rsidR="000C6C7D" w:rsidRPr="007B444B" w:rsidRDefault="000C6C7D" w:rsidP="007B444B">
            <w:pPr>
              <w:pStyle w:val="20"/>
              <w:numPr>
                <w:ilvl w:val="0"/>
                <w:numId w:val="0"/>
              </w:numPr>
              <w:ind w:left="720"/>
            </w:pPr>
            <w:r w:rsidRPr="007B444B">
              <w:t>От имени  Подрядчика</w:t>
            </w:r>
          </w:p>
          <w:p w:rsidR="000C6C7D" w:rsidRPr="007B444B" w:rsidRDefault="000C6C7D" w:rsidP="007B444B">
            <w:pPr>
              <w:pStyle w:val="20"/>
              <w:numPr>
                <w:ilvl w:val="0"/>
                <w:numId w:val="0"/>
              </w:numPr>
              <w:ind w:left="720"/>
            </w:pPr>
          </w:p>
          <w:p w:rsidR="000C6C7D" w:rsidRPr="007B444B" w:rsidRDefault="000C6C7D" w:rsidP="007B444B">
            <w:pPr>
              <w:pStyle w:val="20"/>
              <w:numPr>
                <w:ilvl w:val="0"/>
                <w:numId w:val="0"/>
              </w:numPr>
              <w:ind w:left="3"/>
            </w:pPr>
            <w:r w:rsidRPr="007B444B">
              <w:t>______________________________</w:t>
            </w:r>
          </w:p>
          <w:p w:rsidR="000C6C7D" w:rsidRPr="007B444B" w:rsidRDefault="000C6C7D" w:rsidP="007B444B">
            <w:pPr>
              <w:pStyle w:val="210"/>
              <w:spacing w:before="0" w:after="0"/>
              <w:ind w:left="0"/>
              <w:rPr>
                <w:sz w:val="24"/>
                <w:szCs w:val="24"/>
                <w:lang w:val="ru-RU"/>
              </w:rPr>
            </w:pPr>
            <w:r w:rsidRPr="007B444B">
              <w:rPr>
                <w:sz w:val="24"/>
                <w:szCs w:val="24"/>
                <w:lang w:val="ru-RU"/>
              </w:rPr>
              <w:t>[Имя]</w:t>
            </w:r>
          </w:p>
          <w:p w:rsidR="000C6C7D" w:rsidRPr="007B444B" w:rsidRDefault="000C6C7D" w:rsidP="007B444B">
            <w:pPr>
              <w:pStyle w:val="210"/>
              <w:spacing w:before="0" w:after="0"/>
              <w:ind w:left="0"/>
              <w:rPr>
                <w:lang w:val="ru-RU"/>
              </w:rPr>
            </w:pPr>
            <w:r w:rsidRPr="007B444B">
              <w:rPr>
                <w:sz w:val="24"/>
                <w:szCs w:val="24"/>
                <w:lang w:val="ru-RU"/>
              </w:rPr>
              <w:t>[Должность]</w:t>
            </w:r>
            <w:r w:rsidRPr="007B444B">
              <w:rPr>
                <w:sz w:val="24"/>
                <w:szCs w:val="24"/>
                <w:lang w:val="ru-RU"/>
              </w:rPr>
              <w:tab/>
            </w:r>
          </w:p>
        </w:tc>
      </w:tr>
      <w:permEnd w:id="2020765786"/>
      <w:permEnd w:id="110391413"/>
      <w:permEnd w:id="662637816"/>
    </w:tbl>
    <w:p w:rsidR="00B605CF" w:rsidRPr="00997B8D" w:rsidRDefault="00B605CF" w:rsidP="003352CC">
      <w:pPr>
        <w:tabs>
          <w:tab w:val="left" w:pos="113"/>
        </w:tabs>
        <w:spacing w:line="276" w:lineRule="auto"/>
        <w:ind w:left="357"/>
        <w:jc w:val="right"/>
        <w:rPr>
          <w:b/>
          <w:sz w:val="24"/>
          <w:szCs w:val="24"/>
        </w:rPr>
      </w:pPr>
    </w:p>
    <w:p w:rsidR="00B605CF" w:rsidRPr="00997B8D" w:rsidRDefault="00B605CF">
      <w:pPr>
        <w:spacing w:after="200" w:line="276" w:lineRule="auto"/>
        <w:jc w:val="left"/>
        <w:rPr>
          <w:b/>
          <w:sz w:val="24"/>
          <w:szCs w:val="24"/>
        </w:rPr>
      </w:pPr>
      <w:r w:rsidRPr="00997B8D">
        <w:rPr>
          <w:b/>
          <w:sz w:val="24"/>
          <w:szCs w:val="24"/>
        </w:rPr>
        <w:br w:type="page"/>
      </w:r>
    </w:p>
    <w:p w:rsidR="00B605CF" w:rsidRPr="00997B8D" w:rsidRDefault="00B605CF" w:rsidP="00CF3C07">
      <w:pPr>
        <w:pStyle w:val="LBScheduleHeading"/>
        <w:spacing w:before="0" w:after="0"/>
        <w:rPr>
          <w:rStyle w:val="aff6"/>
          <w:lang w:val="ru-RU"/>
        </w:rPr>
      </w:pPr>
      <w:r w:rsidRPr="00997B8D">
        <w:rPr>
          <w:rStyle w:val="aff6"/>
          <w:lang w:val="ru-RU"/>
        </w:rPr>
        <w:lastRenderedPageBreak/>
        <w:t>Приложение № 1</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 w:rsidR="00B605CF" w:rsidRPr="00997B8D" w:rsidRDefault="00B605CF" w:rsidP="00B605CF">
      <w:pPr>
        <w:jc w:val="center"/>
        <w:rPr>
          <w:b/>
        </w:rPr>
      </w:pPr>
      <w:r w:rsidRPr="00997B8D">
        <w:rPr>
          <w:b/>
        </w:rPr>
        <w:t>ОБЪЕКТ</w:t>
      </w:r>
    </w:p>
    <w:p w:rsidR="00B605CF" w:rsidRPr="00997B8D" w:rsidRDefault="00B605CF" w:rsidP="00B605CF"/>
    <w:p w:rsidR="000F2C10" w:rsidRDefault="000F2C10" w:rsidP="000F2C10">
      <w:pPr>
        <w:pStyle w:val="aff9"/>
        <w:spacing w:line="276" w:lineRule="auto"/>
        <w:ind w:left="1134"/>
        <w:jc w:val="both"/>
        <w:rPr>
          <w:rFonts w:ascii="Times New Roman" w:hAnsi="Times New Roman" w:cs="Times New Roman"/>
          <w:sz w:val="24"/>
          <w:szCs w:val="24"/>
        </w:rPr>
      </w:pPr>
      <w:permStart w:id="156850735" w:edGrp="everyone"/>
    </w:p>
    <w:p w:rsidR="000F2C10" w:rsidRPr="00185915" w:rsidRDefault="000F2C10" w:rsidP="000F2C10">
      <w:pPr>
        <w:pStyle w:val="aff9"/>
        <w:spacing w:line="360" w:lineRule="auto"/>
        <w:ind w:left="2925"/>
        <w:jc w:val="both"/>
        <w:rPr>
          <w:rFonts w:ascii="Times New Roman" w:hAnsi="Times New Roman" w:cs="Times New Roman"/>
          <w:b/>
          <w:sz w:val="24"/>
          <w:szCs w:val="24"/>
        </w:rPr>
      </w:pPr>
      <w:r w:rsidRPr="00185915">
        <w:rPr>
          <w:rFonts w:ascii="Times New Roman" w:hAnsi="Times New Roman" w:cs="Times New Roman"/>
          <w:b/>
          <w:sz w:val="24"/>
          <w:szCs w:val="24"/>
        </w:rPr>
        <w:t>План помещений (-1) -го этажа</w:t>
      </w:r>
    </w:p>
    <w:p w:rsidR="000F2C10" w:rsidRDefault="000F2C10" w:rsidP="000F2C10">
      <w:pPr>
        <w:pStyle w:val="aff9"/>
        <w:spacing w:line="276"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Pr="00E17ADF">
        <w:rPr>
          <w:b/>
          <w:noProof/>
          <w:kern w:val="2"/>
          <w:lang w:eastAsia="ru-RU"/>
        </w:rPr>
        <w:drawing>
          <wp:inline distT="0" distB="0" distL="0" distR="0" wp14:anchorId="4163DCF7" wp14:editId="2F20D63C">
            <wp:extent cx="5648873" cy="480491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0">
                      <a:extLst>
                        <a:ext uri="{28A0092B-C50C-407E-A947-70E740481C1C}">
                          <a14:useLocalDpi xmlns:a14="http://schemas.microsoft.com/office/drawing/2010/main" val="0"/>
                        </a:ext>
                      </a:extLst>
                    </a:blip>
                    <a:stretch>
                      <a:fillRect/>
                    </a:stretch>
                  </pic:blipFill>
                  <pic:spPr>
                    <a:xfrm>
                      <a:off x="0" y="0"/>
                      <a:ext cx="5672811" cy="4825276"/>
                    </a:xfrm>
                    <a:prstGeom prst="rect">
                      <a:avLst/>
                    </a:prstGeom>
                  </pic:spPr>
                </pic:pic>
              </a:graphicData>
            </a:graphic>
          </wp:inline>
        </w:drawing>
      </w:r>
    </w:p>
    <w:p w:rsidR="002D3AA0" w:rsidRDefault="002D3AA0">
      <w:pPr>
        <w:jc w:val="left"/>
        <w:rPr>
          <w:rFonts w:eastAsiaTheme="minorHAnsi"/>
          <w:b/>
          <w:sz w:val="24"/>
          <w:szCs w:val="24"/>
        </w:rPr>
      </w:pPr>
      <w:r>
        <w:rPr>
          <w:rFonts w:eastAsiaTheme="minorHAnsi"/>
          <w:b/>
          <w:sz w:val="24"/>
          <w:szCs w:val="24"/>
        </w:rPr>
        <w:br w:type="page"/>
      </w:r>
    </w:p>
    <w:p w:rsidR="002D3AA0" w:rsidRDefault="002D3AA0">
      <w:pPr>
        <w:jc w:val="left"/>
        <w:rPr>
          <w:rFonts w:eastAsiaTheme="minorHAnsi"/>
          <w:b/>
          <w:sz w:val="24"/>
          <w:szCs w:val="24"/>
        </w:rPr>
      </w:pPr>
    </w:p>
    <w:p w:rsidR="000F2C10" w:rsidRPr="009B279A" w:rsidRDefault="000F2C10" w:rsidP="000F2C10">
      <w:pPr>
        <w:pStyle w:val="aff9"/>
        <w:spacing w:line="276" w:lineRule="auto"/>
        <w:ind w:left="1134"/>
        <w:jc w:val="both"/>
        <w:rPr>
          <w:rFonts w:ascii="Times New Roman" w:hAnsi="Times New Roman" w:cs="Times New Roman"/>
          <w:b/>
          <w:sz w:val="24"/>
          <w:szCs w:val="24"/>
        </w:rPr>
      </w:pPr>
      <w:r w:rsidRPr="009B279A">
        <w:rPr>
          <w:rFonts w:ascii="Times New Roman" w:hAnsi="Times New Roman" w:cs="Times New Roman"/>
          <w:b/>
          <w:sz w:val="24"/>
          <w:szCs w:val="24"/>
        </w:rPr>
        <w:t>Экспликация помещений (-1) –</w:t>
      </w:r>
      <w:proofErr w:type="spellStart"/>
      <w:r w:rsidRPr="009B279A">
        <w:rPr>
          <w:rFonts w:ascii="Times New Roman" w:hAnsi="Times New Roman" w:cs="Times New Roman"/>
          <w:b/>
          <w:sz w:val="24"/>
          <w:szCs w:val="24"/>
        </w:rPr>
        <w:t>го</w:t>
      </w:r>
      <w:proofErr w:type="spellEnd"/>
      <w:r w:rsidRPr="009B279A">
        <w:rPr>
          <w:rFonts w:ascii="Times New Roman" w:hAnsi="Times New Roman" w:cs="Times New Roman"/>
          <w:b/>
          <w:sz w:val="24"/>
          <w:szCs w:val="24"/>
        </w:rPr>
        <w:t xml:space="preserve"> этажа</w:t>
      </w:r>
    </w:p>
    <w:p w:rsidR="000F2C10" w:rsidRDefault="000F2C10" w:rsidP="000F2C10">
      <w:pPr>
        <w:pStyle w:val="aff9"/>
        <w:spacing w:line="276" w:lineRule="auto"/>
        <w:ind w:left="1134"/>
        <w:jc w:val="both"/>
        <w:rPr>
          <w:b/>
          <w:sz w:val="24"/>
          <w:szCs w:val="24"/>
        </w:rPr>
      </w:pPr>
    </w:p>
    <w:p w:rsidR="000F2C10" w:rsidRDefault="000F2C10" w:rsidP="000F2C10">
      <w:pPr>
        <w:pStyle w:val="aff9"/>
        <w:spacing w:line="276" w:lineRule="auto"/>
        <w:ind w:left="1134"/>
        <w:jc w:val="both"/>
        <w:rPr>
          <w:rFonts w:ascii="Times New Roman" w:hAnsi="Times New Roman" w:cs="Times New Roman"/>
          <w:sz w:val="24"/>
          <w:szCs w:val="24"/>
        </w:rPr>
      </w:pPr>
      <w:r>
        <w:rPr>
          <w:noProof/>
          <w:lang w:eastAsia="ru-RU"/>
        </w:rPr>
        <w:drawing>
          <wp:inline distT="0" distB="0" distL="0" distR="0" wp14:anchorId="19C781DC" wp14:editId="15CD8208">
            <wp:extent cx="5949206" cy="8434425"/>
            <wp:effectExtent l="0" t="0" r="0" b="508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4754" cy="8442290"/>
                    </a:xfrm>
                    <a:prstGeom prst="rect">
                      <a:avLst/>
                    </a:prstGeom>
                    <a:noFill/>
                    <a:ln>
                      <a:noFill/>
                    </a:ln>
                  </pic:spPr>
                </pic:pic>
              </a:graphicData>
            </a:graphic>
          </wp:inline>
        </w:drawing>
      </w:r>
    </w:p>
    <w:p w:rsidR="000F2C10" w:rsidRPr="009B279A" w:rsidRDefault="000F2C10" w:rsidP="000F2C10">
      <w:pPr>
        <w:pStyle w:val="aff9"/>
        <w:spacing w:line="276" w:lineRule="auto"/>
        <w:ind w:left="1134"/>
        <w:jc w:val="both"/>
        <w:rPr>
          <w:rFonts w:ascii="Times New Roman" w:hAnsi="Times New Roman" w:cs="Times New Roman"/>
          <w:b/>
          <w:sz w:val="24"/>
          <w:szCs w:val="24"/>
        </w:rPr>
      </w:pPr>
      <w:r w:rsidRPr="009B279A">
        <w:rPr>
          <w:rFonts w:ascii="Times New Roman" w:hAnsi="Times New Roman" w:cs="Times New Roman"/>
          <w:b/>
          <w:sz w:val="24"/>
          <w:szCs w:val="24"/>
        </w:rPr>
        <w:t>Итого площадь -1-го этажа 890,2 м</w:t>
      </w:r>
      <w:proofErr w:type="gramStart"/>
      <w:r w:rsidRPr="009B279A">
        <w:rPr>
          <w:rFonts w:ascii="Times New Roman" w:hAnsi="Times New Roman" w:cs="Times New Roman"/>
          <w:b/>
          <w:sz w:val="24"/>
          <w:szCs w:val="24"/>
        </w:rPr>
        <w:t>2</w:t>
      </w:r>
      <w:proofErr w:type="gramEnd"/>
      <w:r w:rsidRPr="009B279A">
        <w:rPr>
          <w:rFonts w:ascii="Times New Roman" w:hAnsi="Times New Roman" w:cs="Times New Roman"/>
          <w:b/>
          <w:sz w:val="24"/>
          <w:szCs w:val="24"/>
        </w:rPr>
        <w:t>. Высота -1-го этажа 4,2м.</w:t>
      </w:r>
    </w:p>
    <w:p w:rsidR="000F2C10" w:rsidRDefault="000F2C10">
      <w:pPr>
        <w:jc w:val="left"/>
        <w:rPr>
          <w:rFonts w:eastAsiaTheme="minorHAnsi"/>
          <w:sz w:val="24"/>
          <w:szCs w:val="24"/>
        </w:rPr>
      </w:pPr>
      <w:r>
        <w:rPr>
          <w:sz w:val="24"/>
          <w:szCs w:val="24"/>
        </w:rPr>
        <w:br w:type="page"/>
      </w:r>
    </w:p>
    <w:p w:rsidR="000F2C10" w:rsidRDefault="000F2C10" w:rsidP="000F2C10">
      <w:pPr>
        <w:pStyle w:val="aff9"/>
        <w:spacing w:line="276" w:lineRule="auto"/>
        <w:ind w:left="1134"/>
        <w:jc w:val="both"/>
        <w:rPr>
          <w:rFonts w:ascii="Times New Roman" w:hAnsi="Times New Roman" w:cs="Times New Roman"/>
          <w:sz w:val="24"/>
          <w:szCs w:val="24"/>
        </w:rPr>
      </w:pPr>
    </w:p>
    <w:p w:rsidR="000F2C10" w:rsidRPr="009B279A" w:rsidRDefault="000F2C10" w:rsidP="000F2C10">
      <w:pPr>
        <w:pStyle w:val="aff9"/>
        <w:spacing w:line="276" w:lineRule="auto"/>
        <w:ind w:left="1134"/>
        <w:jc w:val="both"/>
        <w:rPr>
          <w:rFonts w:ascii="Times New Roman" w:hAnsi="Times New Roman" w:cs="Times New Roman"/>
          <w:b/>
          <w:sz w:val="24"/>
          <w:szCs w:val="24"/>
        </w:rPr>
      </w:pPr>
      <w:r w:rsidRPr="009B279A">
        <w:rPr>
          <w:rFonts w:ascii="Times New Roman" w:hAnsi="Times New Roman" w:cs="Times New Roman"/>
          <w:b/>
          <w:sz w:val="24"/>
          <w:szCs w:val="24"/>
        </w:rPr>
        <w:t>«Карта-схема» территории</w:t>
      </w:r>
    </w:p>
    <w:p w:rsidR="000F2C10" w:rsidRDefault="000F2C10" w:rsidP="000F2C10">
      <w:pPr>
        <w:pStyle w:val="aff9"/>
        <w:spacing w:line="276" w:lineRule="auto"/>
        <w:ind w:left="1134"/>
        <w:jc w:val="both"/>
        <w:rPr>
          <w:rFonts w:ascii="Times New Roman" w:hAnsi="Times New Roman" w:cs="Times New Roman"/>
          <w:sz w:val="24"/>
          <w:szCs w:val="24"/>
        </w:rPr>
      </w:pPr>
    </w:p>
    <w:p w:rsidR="000F2C10" w:rsidRDefault="000F2C10" w:rsidP="000F2C10">
      <w:pPr>
        <w:pStyle w:val="aff9"/>
        <w:numPr>
          <w:ilvl w:val="0"/>
          <w:numId w:val="43"/>
        </w:numPr>
        <w:spacing w:line="276" w:lineRule="auto"/>
        <w:ind w:left="1134"/>
        <w:jc w:val="both"/>
        <w:rPr>
          <w:rFonts w:ascii="Times New Roman" w:hAnsi="Times New Roman" w:cs="Times New Roman"/>
          <w:sz w:val="24"/>
          <w:szCs w:val="24"/>
        </w:rPr>
      </w:pPr>
      <w:r w:rsidRPr="00EC5FB3">
        <w:rPr>
          <w:rFonts w:ascii="Times New Roman" w:hAnsi="Times New Roman" w:cs="Times New Roman"/>
          <w:noProof/>
          <w:lang w:eastAsia="ru-RU"/>
        </w:rPr>
        <w:drawing>
          <wp:inline distT="0" distB="0" distL="0" distR="0" wp14:anchorId="08022DB9" wp14:editId="56A0CA41">
            <wp:extent cx="4667958" cy="3101644"/>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71846" cy="3104227"/>
                    </a:xfrm>
                    <a:prstGeom prst="rect">
                      <a:avLst/>
                    </a:prstGeom>
                  </pic:spPr>
                </pic:pic>
              </a:graphicData>
            </a:graphic>
          </wp:inline>
        </w:drawing>
      </w:r>
    </w:p>
    <w:p w:rsidR="002D3AA0" w:rsidRDefault="002D3AA0">
      <w:pPr>
        <w:jc w:val="left"/>
        <w:rPr>
          <w:rFonts w:eastAsiaTheme="minorHAnsi"/>
          <w:sz w:val="24"/>
          <w:szCs w:val="24"/>
        </w:rPr>
      </w:pPr>
      <w:r>
        <w:rPr>
          <w:sz w:val="24"/>
          <w:szCs w:val="24"/>
        </w:rPr>
        <w:br w:type="page"/>
      </w:r>
    </w:p>
    <w:p w:rsidR="000F2C10" w:rsidRDefault="000F2C10" w:rsidP="000F2C10">
      <w:pPr>
        <w:pStyle w:val="aff9"/>
        <w:spacing w:line="276" w:lineRule="auto"/>
        <w:ind w:left="1134"/>
        <w:jc w:val="both"/>
        <w:rPr>
          <w:rFonts w:ascii="Times New Roman" w:hAnsi="Times New Roman" w:cs="Times New Roman"/>
          <w:sz w:val="24"/>
          <w:szCs w:val="24"/>
        </w:rPr>
      </w:pPr>
    </w:p>
    <w:p w:rsidR="000F2C10" w:rsidRDefault="000F2C10" w:rsidP="000F2C10">
      <w:pPr>
        <w:pStyle w:val="aff9"/>
        <w:spacing w:line="276" w:lineRule="auto"/>
        <w:ind w:left="774"/>
        <w:jc w:val="both"/>
        <w:rPr>
          <w:rFonts w:ascii="Times New Roman" w:hAnsi="Times New Roman" w:cs="Times New Roman"/>
          <w:sz w:val="24"/>
          <w:szCs w:val="24"/>
        </w:rPr>
      </w:pPr>
    </w:p>
    <w:p w:rsidR="000F2C10" w:rsidRDefault="000F2C10" w:rsidP="000F2C10">
      <w:pPr>
        <w:pStyle w:val="aff9"/>
        <w:spacing w:line="276" w:lineRule="auto"/>
        <w:ind w:left="851"/>
        <w:jc w:val="both"/>
        <w:rPr>
          <w:rFonts w:ascii="Times New Roman" w:hAnsi="Times New Roman" w:cs="Times New Roman"/>
          <w:sz w:val="24"/>
          <w:szCs w:val="24"/>
        </w:rPr>
      </w:pPr>
      <w:r>
        <w:rPr>
          <w:b/>
          <w:iCs/>
          <w:noProof/>
          <w:lang w:eastAsia="ru-RU"/>
        </w:rPr>
        <w:drawing>
          <wp:inline distT="0" distB="0" distL="0" distR="0" wp14:anchorId="717BF45B" wp14:editId="3B5A319B">
            <wp:extent cx="4896879" cy="520172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lum bright="-20000" contrast="40000"/>
                      <a:extLst>
                        <a:ext uri="{28A0092B-C50C-407E-A947-70E740481C1C}">
                          <a14:useLocalDpi xmlns:a14="http://schemas.microsoft.com/office/drawing/2010/main" val="0"/>
                        </a:ext>
                      </a:extLst>
                    </a:blip>
                    <a:srcRect/>
                    <a:stretch>
                      <a:fillRect/>
                    </a:stretch>
                  </pic:blipFill>
                  <pic:spPr bwMode="auto">
                    <a:xfrm>
                      <a:off x="0" y="0"/>
                      <a:ext cx="4902479" cy="5207678"/>
                    </a:xfrm>
                    <a:prstGeom prst="rect">
                      <a:avLst/>
                    </a:prstGeom>
                    <a:noFill/>
                    <a:ln>
                      <a:noFill/>
                    </a:ln>
                  </pic:spPr>
                </pic:pic>
              </a:graphicData>
            </a:graphic>
          </wp:inline>
        </w:drawing>
      </w:r>
    </w:p>
    <w:p w:rsidR="000F2C10" w:rsidRPr="00EC5FB3" w:rsidRDefault="000F2C10" w:rsidP="000F2C10">
      <w:pPr>
        <w:pStyle w:val="aff9"/>
        <w:spacing w:line="276" w:lineRule="auto"/>
        <w:ind w:left="851"/>
        <w:jc w:val="both"/>
        <w:rPr>
          <w:rFonts w:ascii="Times New Roman" w:hAnsi="Times New Roman" w:cs="Times New Roman"/>
          <w:sz w:val="24"/>
          <w:szCs w:val="24"/>
        </w:rPr>
      </w:pPr>
    </w:p>
    <w:p w:rsidR="00B605CF" w:rsidRPr="00997B8D" w:rsidRDefault="00B605CF" w:rsidP="00B605CF"/>
    <w:p w:rsidR="00B605CF" w:rsidRPr="00997B8D" w:rsidRDefault="00B605CF" w:rsidP="00B605CF">
      <w:pPr>
        <w:pStyle w:val="1"/>
        <w:numPr>
          <w:ilvl w:val="0"/>
          <w:numId w:val="0"/>
        </w:numPr>
        <w:ind w:left="567"/>
        <w:jc w:val="center"/>
      </w:pPr>
      <w:r w:rsidRPr="00997B8D">
        <w:t>ПОДПИСИ СТОРОН</w:t>
      </w:r>
    </w:p>
    <w:p w:rsidR="00B605CF" w:rsidRPr="00997B8D" w:rsidRDefault="00B605CF" w:rsidP="00B605CF"/>
    <w:tbl>
      <w:tblPr>
        <w:tblW w:w="0" w:type="auto"/>
        <w:tblInd w:w="108" w:type="dxa"/>
        <w:tblLook w:val="04A0" w:firstRow="1" w:lastRow="0" w:firstColumn="1" w:lastColumn="0" w:noHBand="0" w:noVBand="1"/>
      </w:tblPr>
      <w:tblGrid>
        <w:gridCol w:w="709"/>
        <w:gridCol w:w="3716"/>
        <w:gridCol w:w="395"/>
        <w:gridCol w:w="283"/>
        <w:gridCol w:w="3748"/>
        <w:gridCol w:w="930"/>
        <w:gridCol w:w="283"/>
      </w:tblGrid>
      <w:tr w:rsidR="002D3AA0" w:rsidRPr="007B444B" w:rsidTr="002D3AA0">
        <w:trPr>
          <w:gridAfter w:val="2"/>
          <w:wAfter w:w="1213" w:type="dxa"/>
        </w:trPr>
        <w:tc>
          <w:tcPr>
            <w:tcW w:w="4425" w:type="dxa"/>
            <w:gridSpan w:val="2"/>
            <w:shd w:val="clear" w:color="auto" w:fill="auto"/>
          </w:tcPr>
          <w:p w:rsidR="002D3AA0" w:rsidRPr="007B444B" w:rsidRDefault="002D3AA0" w:rsidP="00035EFE">
            <w:pPr>
              <w:pStyle w:val="20"/>
              <w:numPr>
                <w:ilvl w:val="0"/>
                <w:numId w:val="0"/>
              </w:numPr>
              <w:ind w:left="720"/>
            </w:pPr>
            <w:permStart w:id="1016167553" w:edGrp="everyone" w:colFirst="0" w:colLast="0"/>
            <w:permStart w:id="470766758" w:edGrp="everyone" w:colFirst="1" w:colLast="1"/>
            <w:permStart w:id="175645474" w:edGrp="everyone" w:colFirst="2" w:colLast="2"/>
            <w:r w:rsidRPr="007B444B">
              <w:t>От имени Заказчика</w:t>
            </w:r>
          </w:p>
          <w:p w:rsidR="002D3AA0" w:rsidRPr="007B444B" w:rsidRDefault="002D3AA0" w:rsidP="00035EFE">
            <w:pPr>
              <w:pStyle w:val="BodyText1"/>
              <w:spacing w:before="0" w:after="0"/>
              <w:rPr>
                <w:sz w:val="24"/>
                <w:szCs w:val="24"/>
                <w:lang w:val="ru-RU"/>
              </w:rPr>
            </w:pPr>
          </w:p>
          <w:p w:rsidR="002D3AA0" w:rsidRPr="007B444B" w:rsidRDefault="002D3AA0" w:rsidP="00035EFE">
            <w:pPr>
              <w:pStyle w:val="210"/>
              <w:spacing w:before="0" w:after="0"/>
              <w:ind w:left="0"/>
              <w:rPr>
                <w:sz w:val="24"/>
                <w:szCs w:val="24"/>
                <w:lang w:val="ru-RU"/>
              </w:rPr>
            </w:pPr>
            <w:r w:rsidRPr="007B444B">
              <w:rPr>
                <w:sz w:val="24"/>
                <w:szCs w:val="24"/>
                <w:lang w:val="ru-RU"/>
              </w:rPr>
              <w:t>______________________________</w:t>
            </w:r>
          </w:p>
          <w:p w:rsidR="002D3AA0" w:rsidRPr="00AB551B" w:rsidRDefault="002D3AA0" w:rsidP="00035EFE">
            <w:pPr>
              <w:pStyle w:val="210"/>
              <w:spacing w:before="0" w:after="0"/>
              <w:ind w:left="0" w:firstLine="34"/>
              <w:rPr>
                <w:b/>
                <w:sz w:val="24"/>
                <w:szCs w:val="24"/>
                <w:lang w:val="ru-RU"/>
              </w:rPr>
            </w:pPr>
            <w:r w:rsidRPr="00AB551B">
              <w:rPr>
                <w:b/>
                <w:sz w:val="24"/>
                <w:szCs w:val="24"/>
                <w:lang w:val="ru-RU"/>
              </w:rPr>
              <w:t>Троценко Д.С.</w:t>
            </w:r>
          </w:p>
          <w:p w:rsidR="002D3AA0" w:rsidRPr="007B444B" w:rsidRDefault="002D3AA0" w:rsidP="00035EFE">
            <w:pPr>
              <w:pStyle w:val="20"/>
              <w:numPr>
                <w:ilvl w:val="0"/>
                <w:numId w:val="0"/>
              </w:numPr>
            </w:pPr>
            <w:r w:rsidRPr="00AB551B">
              <w:t>Директор Дирекции по эксплуатации объектов недвижимости</w:t>
            </w:r>
          </w:p>
        </w:tc>
        <w:tc>
          <w:tcPr>
            <w:tcW w:w="4426" w:type="dxa"/>
            <w:gridSpan w:val="3"/>
            <w:shd w:val="clear" w:color="auto" w:fill="auto"/>
          </w:tcPr>
          <w:p w:rsidR="002D3AA0" w:rsidRPr="007B444B" w:rsidRDefault="002D3AA0" w:rsidP="00035EFE">
            <w:pPr>
              <w:pStyle w:val="20"/>
              <w:numPr>
                <w:ilvl w:val="0"/>
                <w:numId w:val="0"/>
              </w:numPr>
              <w:ind w:left="720"/>
            </w:pPr>
            <w:r w:rsidRPr="007B444B">
              <w:t>От имени  Подрядчика</w:t>
            </w:r>
          </w:p>
          <w:p w:rsidR="002D3AA0" w:rsidRPr="007B444B" w:rsidRDefault="002D3AA0" w:rsidP="00035EFE">
            <w:pPr>
              <w:pStyle w:val="20"/>
              <w:numPr>
                <w:ilvl w:val="0"/>
                <w:numId w:val="0"/>
              </w:numPr>
              <w:ind w:left="720"/>
            </w:pPr>
          </w:p>
          <w:p w:rsidR="002D3AA0" w:rsidRPr="007B444B" w:rsidRDefault="002D3AA0" w:rsidP="00035EFE">
            <w:pPr>
              <w:pStyle w:val="20"/>
              <w:numPr>
                <w:ilvl w:val="0"/>
                <w:numId w:val="0"/>
              </w:numPr>
              <w:ind w:left="3"/>
            </w:pPr>
            <w:r w:rsidRPr="007B444B">
              <w:t>______________________________</w:t>
            </w:r>
          </w:p>
          <w:p w:rsidR="002D3AA0" w:rsidRPr="007B444B" w:rsidRDefault="002D3AA0" w:rsidP="00035EFE">
            <w:pPr>
              <w:pStyle w:val="210"/>
              <w:spacing w:before="0" w:after="0"/>
              <w:ind w:left="0"/>
              <w:rPr>
                <w:sz w:val="24"/>
                <w:szCs w:val="24"/>
                <w:lang w:val="ru-RU"/>
              </w:rPr>
            </w:pPr>
            <w:r w:rsidRPr="007B444B">
              <w:rPr>
                <w:sz w:val="24"/>
                <w:szCs w:val="24"/>
                <w:lang w:val="ru-RU"/>
              </w:rPr>
              <w:t>[Имя]</w:t>
            </w:r>
          </w:p>
          <w:p w:rsidR="002D3AA0" w:rsidRPr="007B444B" w:rsidRDefault="002D3AA0" w:rsidP="00035EFE">
            <w:pPr>
              <w:pStyle w:val="210"/>
              <w:spacing w:before="0" w:after="0"/>
              <w:ind w:left="0"/>
              <w:rPr>
                <w:lang w:val="ru-RU"/>
              </w:rPr>
            </w:pPr>
            <w:r w:rsidRPr="007B444B">
              <w:rPr>
                <w:sz w:val="24"/>
                <w:szCs w:val="24"/>
                <w:lang w:val="ru-RU"/>
              </w:rPr>
              <w:t>[Должность]</w:t>
            </w:r>
            <w:r w:rsidRPr="007B444B">
              <w:rPr>
                <w:sz w:val="24"/>
                <w:szCs w:val="24"/>
                <w:lang w:val="ru-RU"/>
              </w:rPr>
              <w:tab/>
            </w:r>
          </w:p>
        </w:tc>
      </w:tr>
      <w:permEnd w:id="1016167553"/>
      <w:permEnd w:id="470766758"/>
      <w:permEnd w:id="175645474"/>
      <w:tr w:rsidR="002D3AA0" w:rsidRPr="00AB551B" w:rsidTr="002D3AA0">
        <w:trPr>
          <w:gridBefore w:val="1"/>
          <w:wBefore w:w="709" w:type="dxa"/>
        </w:trPr>
        <w:tc>
          <w:tcPr>
            <w:tcW w:w="4394" w:type="dxa"/>
            <w:gridSpan w:val="3"/>
            <w:shd w:val="clear" w:color="auto" w:fill="auto"/>
          </w:tcPr>
          <w:p w:rsidR="002D3AA0" w:rsidRPr="00AB551B" w:rsidRDefault="002D3AA0" w:rsidP="00035EFE">
            <w:pPr>
              <w:tabs>
                <w:tab w:val="left" w:pos="1276"/>
              </w:tabs>
              <w:ind w:firstLine="34"/>
              <w:outlineLvl w:val="1"/>
              <w:rPr>
                <w:rFonts w:eastAsia="Times New Roman"/>
                <w:bCs/>
                <w:szCs w:val="24"/>
              </w:rPr>
            </w:pPr>
          </w:p>
        </w:tc>
        <w:tc>
          <w:tcPr>
            <w:tcW w:w="4961" w:type="dxa"/>
            <w:gridSpan w:val="3"/>
            <w:shd w:val="clear" w:color="auto" w:fill="auto"/>
          </w:tcPr>
          <w:p w:rsidR="002D3AA0" w:rsidRPr="001C08CA" w:rsidRDefault="002D3AA0" w:rsidP="00035EFE">
            <w:pPr>
              <w:rPr>
                <w:rFonts w:eastAsia="Times New Roman"/>
                <w:szCs w:val="24"/>
              </w:rPr>
            </w:pPr>
          </w:p>
        </w:tc>
      </w:tr>
      <w:tr w:rsidR="00B605CF" w:rsidRPr="007B444B" w:rsidTr="002D3AA0">
        <w:trPr>
          <w:gridAfter w:val="1"/>
          <w:wAfter w:w="283" w:type="dxa"/>
        </w:trPr>
        <w:tc>
          <w:tcPr>
            <w:tcW w:w="4820" w:type="dxa"/>
            <w:gridSpan w:val="3"/>
            <w:shd w:val="clear" w:color="auto" w:fill="auto"/>
          </w:tcPr>
          <w:p w:rsidR="00B605CF" w:rsidRPr="007B444B" w:rsidRDefault="00B605CF" w:rsidP="007B444B">
            <w:pPr>
              <w:pStyle w:val="20"/>
              <w:numPr>
                <w:ilvl w:val="0"/>
                <w:numId w:val="0"/>
              </w:numPr>
            </w:pPr>
          </w:p>
        </w:tc>
        <w:tc>
          <w:tcPr>
            <w:tcW w:w="4961" w:type="dxa"/>
            <w:gridSpan w:val="3"/>
            <w:shd w:val="clear" w:color="auto" w:fill="auto"/>
          </w:tcPr>
          <w:p w:rsidR="00B605CF" w:rsidRPr="007B444B" w:rsidRDefault="00B605CF" w:rsidP="007B444B">
            <w:pPr>
              <w:pStyle w:val="210"/>
              <w:spacing w:before="0" w:after="0"/>
              <w:ind w:left="540"/>
              <w:rPr>
                <w:lang w:val="ru-RU"/>
              </w:rPr>
            </w:pPr>
          </w:p>
        </w:tc>
      </w:tr>
      <w:permEnd w:id="156850735"/>
    </w:tbl>
    <w:p w:rsidR="00B605CF" w:rsidRPr="00997B8D" w:rsidRDefault="00B605CF" w:rsidP="00B605CF">
      <w:pPr>
        <w:pStyle w:val="af8"/>
        <w:rPr>
          <w:rFonts w:ascii="Times New Roman" w:hAnsi="Times New Roman" w:cs="Times New Roman"/>
        </w:rPr>
      </w:pPr>
    </w:p>
    <w:p w:rsidR="00B605CF" w:rsidRPr="00997B8D" w:rsidRDefault="00B605CF" w:rsidP="00CF3C07">
      <w:pPr>
        <w:pStyle w:val="LBScheduleHeading"/>
        <w:spacing w:before="0" w:after="0"/>
        <w:rPr>
          <w:lang w:val="ru-RU"/>
        </w:rPr>
      </w:pPr>
      <w:r w:rsidRPr="00997B8D">
        <w:rPr>
          <w:lang w:val="ru-RU"/>
        </w:rPr>
        <w:lastRenderedPageBreak/>
        <w:t xml:space="preserve">Приложение № </w:t>
      </w:r>
      <w:r w:rsidR="008C39AF">
        <w:rPr>
          <w:lang w:val="ru-RU"/>
        </w:rPr>
        <w:t>2</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rPr>
      </w:pPr>
    </w:p>
    <w:p w:rsidR="005320C2" w:rsidRPr="005320C2" w:rsidRDefault="005320C2" w:rsidP="005320C2">
      <w:pPr>
        <w:pageBreakBefore/>
        <w:spacing w:before="100" w:line="276" w:lineRule="auto"/>
        <w:jc w:val="center"/>
        <w:outlineLvl w:val="0"/>
        <w:rPr>
          <w:rFonts w:eastAsia="Times New Roman"/>
          <w:b/>
          <w:sz w:val="24"/>
          <w:szCs w:val="24"/>
          <w:lang w:eastAsia="ru-RU"/>
        </w:rPr>
      </w:pPr>
      <w:permStart w:id="570907861" w:edGrp="everyone"/>
      <w:r w:rsidRPr="005320C2">
        <w:rPr>
          <w:rFonts w:eastAsia="Times New Roman"/>
          <w:b/>
          <w:sz w:val="24"/>
          <w:szCs w:val="24"/>
          <w:lang w:eastAsia="ru-RU"/>
        </w:rPr>
        <w:lastRenderedPageBreak/>
        <w:t>Техническое задание</w:t>
      </w:r>
    </w:p>
    <w:p w:rsidR="005320C2" w:rsidRPr="005320C2" w:rsidRDefault="005320C2" w:rsidP="005320C2">
      <w:pPr>
        <w:spacing w:line="276" w:lineRule="auto"/>
        <w:ind w:left="567" w:firstLine="567"/>
        <w:rPr>
          <w:rFonts w:eastAsiaTheme="minorHAnsi"/>
          <w:b/>
          <w:bCs/>
          <w:sz w:val="24"/>
          <w:szCs w:val="24"/>
          <w:lang w:val="en-US"/>
        </w:rPr>
      </w:pPr>
      <w:r w:rsidRPr="005320C2">
        <w:rPr>
          <w:rFonts w:eastAsiaTheme="minorHAnsi"/>
          <w:b/>
          <w:bCs/>
          <w:sz w:val="24"/>
          <w:szCs w:val="24"/>
        </w:rPr>
        <w:t>выполнение инженерно-геологических изысканий и проектирование гидрогеологической защиты подземной части здания «Гиперкуб», расположенного по адресу: Российская Федерация, город Москва, территория Инновационного центра «</w:t>
      </w:r>
      <w:proofErr w:type="spellStart"/>
      <w:r w:rsidRPr="005320C2">
        <w:rPr>
          <w:rFonts w:eastAsiaTheme="minorHAnsi"/>
          <w:b/>
          <w:bCs/>
          <w:sz w:val="24"/>
          <w:szCs w:val="24"/>
        </w:rPr>
        <w:t>Сколково</w:t>
      </w:r>
      <w:proofErr w:type="spellEnd"/>
      <w:r w:rsidRPr="005320C2">
        <w:rPr>
          <w:rFonts w:eastAsiaTheme="minorHAnsi"/>
          <w:b/>
          <w:bCs/>
          <w:sz w:val="24"/>
          <w:szCs w:val="24"/>
        </w:rPr>
        <w:t>», ул. Малевича, 1»</w:t>
      </w:r>
    </w:p>
    <w:p w:rsidR="005320C2" w:rsidRPr="005320C2" w:rsidRDefault="005320C2" w:rsidP="005320C2">
      <w:pPr>
        <w:spacing w:line="276" w:lineRule="auto"/>
        <w:ind w:left="567" w:firstLine="567"/>
        <w:rPr>
          <w:rFonts w:eastAsiaTheme="minorHAnsi"/>
          <w:b/>
          <w:bCs/>
          <w:sz w:val="24"/>
          <w:szCs w:val="24"/>
          <w:lang w:val="en-US"/>
        </w:rPr>
      </w:pPr>
    </w:p>
    <w:p w:rsidR="005320C2" w:rsidRPr="005320C2" w:rsidRDefault="005320C2" w:rsidP="005320C2">
      <w:pPr>
        <w:numPr>
          <w:ilvl w:val="0"/>
          <w:numId w:val="49"/>
        </w:numPr>
        <w:spacing w:line="276" w:lineRule="auto"/>
        <w:ind w:left="851" w:hanging="283"/>
        <w:jc w:val="left"/>
        <w:rPr>
          <w:rFonts w:eastAsiaTheme="minorHAnsi"/>
          <w:sz w:val="24"/>
          <w:szCs w:val="24"/>
        </w:rPr>
      </w:pPr>
      <w:r w:rsidRPr="005320C2">
        <w:rPr>
          <w:rFonts w:eastAsiaTheme="minorHAnsi"/>
          <w:b/>
          <w:sz w:val="24"/>
          <w:szCs w:val="24"/>
        </w:rPr>
        <w:t>Исходные данные:</w:t>
      </w:r>
    </w:p>
    <w:p w:rsidR="005320C2" w:rsidRPr="005320C2" w:rsidRDefault="005320C2" w:rsidP="005320C2">
      <w:pPr>
        <w:spacing w:line="276" w:lineRule="auto"/>
        <w:ind w:left="851"/>
        <w:rPr>
          <w:rFonts w:eastAsiaTheme="minorHAnsi"/>
          <w:sz w:val="24"/>
          <w:szCs w:val="24"/>
        </w:rPr>
      </w:pPr>
      <w:proofErr w:type="gramStart"/>
      <w:r w:rsidRPr="005320C2">
        <w:rPr>
          <w:rFonts w:eastAsiaTheme="minorHAnsi"/>
          <w:sz w:val="24"/>
          <w:szCs w:val="24"/>
        </w:rPr>
        <w:t xml:space="preserve">Здание (Офисное) назначение: нежилое, 7-этажное, общей площадью 22 869 кв. м, адрес (местонахождение) объекта: г. Москва, территории Инновационного центра </w:t>
      </w:r>
      <w:proofErr w:type="spellStart"/>
      <w:r w:rsidRPr="005320C2">
        <w:rPr>
          <w:rFonts w:eastAsiaTheme="minorHAnsi"/>
          <w:sz w:val="24"/>
          <w:szCs w:val="24"/>
        </w:rPr>
        <w:t>Сколково</w:t>
      </w:r>
      <w:proofErr w:type="spellEnd"/>
      <w:r w:rsidRPr="005320C2">
        <w:rPr>
          <w:rFonts w:eastAsiaTheme="minorHAnsi"/>
          <w:sz w:val="24"/>
          <w:szCs w:val="24"/>
        </w:rPr>
        <w:t>, ул. Малевича д. 1.</w:t>
      </w:r>
      <w:proofErr w:type="gramEnd"/>
    </w:p>
    <w:p w:rsidR="005320C2" w:rsidRPr="005320C2" w:rsidRDefault="005320C2" w:rsidP="005320C2">
      <w:pPr>
        <w:numPr>
          <w:ilvl w:val="1"/>
          <w:numId w:val="49"/>
        </w:numPr>
        <w:spacing w:line="276" w:lineRule="auto"/>
        <w:ind w:left="1134"/>
        <w:jc w:val="left"/>
        <w:rPr>
          <w:rFonts w:eastAsiaTheme="minorHAnsi"/>
          <w:b/>
          <w:sz w:val="24"/>
          <w:szCs w:val="24"/>
        </w:rPr>
      </w:pPr>
      <w:r w:rsidRPr="005320C2">
        <w:rPr>
          <w:rFonts w:eastAsiaTheme="minorHAnsi"/>
          <w:b/>
          <w:sz w:val="24"/>
          <w:szCs w:val="24"/>
        </w:rPr>
        <w:t xml:space="preserve"> Основные характеристики здания и территории.</w:t>
      </w:r>
    </w:p>
    <w:tbl>
      <w:tblPr>
        <w:tblStyle w:val="13"/>
        <w:tblW w:w="10207" w:type="dxa"/>
        <w:tblInd w:w="534" w:type="dxa"/>
        <w:tblLayout w:type="fixed"/>
        <w:tblLook w:val="04A0" w:firstRow="1" w:lastRow="0" w:firstColumn="1" w:lastColumn="0" w:noHBand="0" w:noVBand="1"/>
      </w:tblPr>
      <w:tblGrid>
        <w:gridCol w:w="3119"/>
        <w:gridCol w:w="7088"/>
      </w:tblGrid>
      <w:tr w:rsidR="005320C2" w:rsidRPr="005320C2" w:rsidTr="00763B8D">
        <w:trPr>
          <w:trHeight w:val="567"/>
        </w:trPr>
        <w:tc>
          <w:tcPr>
            <w:tcW w:w="10207" w:type="dxa"/>
            <w:gridSpan w:val="2"/>
            <w:shd w:val="clear" w:color="auto" w:fill="DBE5F1"/>
            <w:vAlign w:val="center"/>
          </w:tcPr>
          <w:p w:rsidR="005320C2" w:rsidRPr="005320C2" w:rsidRDefault="005320C2" w:rsidP="005320C2">
            <w:pPr>
              <w:numPr>
                <w:ilvl w:val="0"/>
                <w:numId w:val="48"/>
              </w:numPr>
              <w:suppressAutoHyphens/>
              <w:autoSpaceDE w:val="0"/>
              <w:autoSpaceDN w:val="0"/>
              <w:adjustRightInd w:val="0"/>
              <w:jc w:val="center"/>
              <w:outlineLvl w:val="1"/>
              <w:rPr>
                <w:b/>
                <w:sz w:val="24"/>
                <w:szCs w:val="24"/>
                <w:lang w:eastAsia="ru-RU"/>
              </w:rPr>
            </w:pPr>
            <w:r w:rsidRPr="005320C2">
              <w:rPr>
                <w:b/>
                <w:sz w:val="24"/>
                <w:szCs w:val="24"/>
                <w:lang w:eastAsia="ru-RU"/>
              </w:rPr>
              <w:t>Земельный участок.</w:t>
            </w:r>
          </w:p>
        </w:tc>
      </w:tr>
      <w:tr w:rsidR="005320C2" w:rsidRPr="005320C2" w:rsidTr="00763B8D">
        <w:trPr>
          <w:trHeight w:val="56"/>
        </w:trPr>
        <w:tc>
          <w:tcPr>
            <w:tcW w:w="3119"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Адрес (местоположение) </w:t>
            </w:r>
          </w:p>
        </w:tc>
        <w:tc>
          <w:tcPr>
            <w:tcW w:w="7088"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Российская Федерация, город Москва, территория ИЦ «</w:t>
            </w:r>
            <w:proofErr w:type="spellStart"/>
            <w:r w:rsidRPr="005320C2">
              <w:rPr>
                <w:sz w:val="24"/>
                <w:szCs w:val="24"/>
                <w:lang w:eastAsia="ru-RU"/>
              </w:rPr>
              <w:t>Сколково</w:t>
            </w:r>
            <w:proofErr w:type="spellEnd"/>
            <w:r w:rsidRPr="005320C2">
              <w:rPr>
                <w:sz w:val="24"/>
                <w:szCs w:val="24"/>
                <w:lang w:eastAsia="ru-RU"/>
              </w:rPr>
              <w:t>», ул. Малевича д. 1.</w:t>
            </w:r>
          </w:p>
        </w:tc>
      </w:tr>
      <w:tr w:rsidR="005320C2" w:rsidRPr="005320C2" w:rsidTr="00763B8D">
        <w:trPr>
          <w:trHeight w:val="228"/>
        </w:trPr>
        <w:tc>
          <w:tcPr>
            <w:tcW w:w="3119"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Площадь </w:t>
            </w:r>
          </w:p>
        </w:tc>
        <w:tc>
          <w:tcPr>
            <w:tcW w:w="7088"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22 869 </w:t>
            </w:r>
            <w:proofErr w:type="spellStart"/>
            <w:r w:rsidRPr="005320C2">
              <w:rPr>
                <w:sz w:val="24"/>
                <w:szCs w:val="24"/>
                <w:lang w:eastAsia="ru-RU"/>
              </w:rPr>
              <w:t>кв.м</w:t>
            </w:r>
            <w:proofErr w:type="spellEnd"/>
            <w:r w:rsidRPr="005320C2">
              <w:rPr>
                <w:sz w:val="24"/>
                <w:szCs w:val="24"/>
                <w:lang w:eastAsia="ru-RU"/>
              </w:rPr>
              <w:t>.,</w:t>
            </w:r>
          </w:p>
        </w:tc>
      </w:tr>
      <w:tr w:rsidR="005320C2" w:rsidRPr="005320C2" w:rsidTr="00763B8D">
        <w:trPr>
          <w:trHeight w:val="90"/>
        </w:trPr>
        <w:tc>
          <w:tcPr>
            <w:tcW w:w="3119"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Кадастровый номер</w:t>
            </w:r>
          </w:p>
        </w:tc>
        <w:tc>
          <w:tcPr>
            <w:tcW w:w="7088"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77:15:0020109:101</w:t>
            </w:r>
          </w:p>
        </w:tc>
      </w:tr>
      <w:tr w:rsidR="005320C2" w:rsidRPr="005320C2" w:rsidTr="00763B8D">
        <w:trPr>
          <w:trHeight w:val="90"/>
        </w:trPr>
        <w:tc>
          <w:tcPr>
            <w:tcW w:w="3119"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Категория земель</w:t>
            </w:r>
          </w:p>
        </w:tc>
        <w:tc>
          <w:tcPr>
            <w:tcW w:w="7088" w:type="dxa"/>
            <w:shd w:val="clear" w:color="auto" w:fill="FFFFFF" w:themeFill="background1"/>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Земли населенных пунктов</w:t>
            </w:r>
          </w:p>
        </w:tc>
      </w:tr>
      <w:tr w:rsidR="005320C2" w:rsidRPr="005320C2" w:rsidTr="00763B8D">
        <w:trPr>
          <w:trHeight w:val="567"/>
        </w:trPr>
        <w:tc>
          <w:tcPr>
            <w:tcW w:w="10207" w:type="dxa"/>
            <w:gridSpan w:val="2"/>
            <w:shd w:val="clear" w:color="auto" w:fill="DBE5F1"/>
            <w:vAlign w:val="center"/>
          </w:tcPr>
          <w:p w:rsidR="005320C2" w:rsidRPr="005320C2" w:rsidRDefault="005320C2" w:rsidP="005320C2">
            <w:pPr>
              <w:numPr>
                <w:ilvl w:val="0"/>
                <w:numId w:val="48"/>
              </w:numPr>
              <w:suppressAutoHyphens/>
              <w:autoSpaceDE w:val="0"/>
              <w:autoSpaceDN w:val="0"/>
              <w:adjustRightInd w:val="0"/>
              <w:jc w:val="center"/>
              <w:outlineLvl w:val="1"/>
              <w:rPr>
                <w:b/>
                <w:sz w:val="24"/>
                <w:szCs w:val="24"/>
                <w:lang w:eastAsia="ru-RU"/>
              </w:rPr>
            </w:pPr>
            <w:r w:rsidRPr="005320C2">
              <w:rPr>
                <w:b/>
                <w:sz w:val="24"/>
                <w:szCs w:val="24"/>
                <w:lang w:eastAsia="ru-RU"/>
              </w:rPr>
              <w:t>Здание Центра городского развития «Инновационного центра «</w:t>
            </w:r>
            <w:proofErr w:type="spellStart"/>
            <w:r w:rsidRPr="005320C2">
              <w:rPr>
                <w:b/>
                <w:sz w:val="24"/>
                <w:szCs w:val="24"/>
                <w:lang w:eastAsia="ru-RU"/>
              </w:rPr>
              <w:t>Сколково</w:t>
            </w:r>
            <w:proofErr w:type="spellEnd"/>
            <w:r w:rsidRPr="005320C2">
              <w:rPr>
                <w:b/>
                <w:sz w:val="24"/>
                <w:szCs w:val="24"/>
                <w:lang w:eastAsia="ru-RU"/>
              </w:rPr>
              <w:t>».</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Функциональное назначение</w:t>
            </w:r>
          </w:p>
        </w:tc>
        <w:tc>
          <w:tcPr>
            <w:tcW w:w="7088" w:type="dxa"/>
            <w:vAlign w:val="center"/>
          </w:tcPr>
          <w:p w:rsidR="005320C2" w:rsidRPr="005320C2" w:rsidRDefault="005320C2" w:rsidP="005320C2">
            <w:pPr>
              <w:suppressAutoHyphens/>
              <w:autoSpaceDE w:val="0"/>
              <w:autoSpaceDN w:val="0"/>
              <w:adjustRightInd w:val="0"/>
              <w:contextualSpacing/>
              <w:outlineLvl w:val="1"/>
              <w:rPr>
                <w:sz w:val="24"/>
                <w:szCs w:val="24"/>
                <w:lang w:eastAsia="ru-RU"/>
              </w:rPr>
            </w:pPr>
            <w:r w:rsidRPr="005320C2">
              <w:rPr>
                <w:sz w:val="24"/>
                <w:szCs w:val="24"/>
                <w:lang w:eastAsia="ru-RU"/>
              </w:rPr>
              <w:t>офисы</w:t>
            </w:r>
          </w:p>
        </w:tc>
      </w:tr>
      <w:tr w:rsidR="005320C2" w:rsidRPr="005320C2" w:rsidTr="00763B8D">
        <w:trPr>
          <w:trHeight w:val="284"/>
        </w:trPr>
        <w:tc>
          <w:tcPr>
            <w:tcW w:w="3119" w:type="dxa"/>
            <w:vAlign w:val="center"/>
          </w:tcPr>
          <w:p w:rsidR="005320C2" w:rsidRPr="005320C2" w:rsidRDefault="005320C2" w:rsidP="005320C2">
            <w:pPr>
              <w:suppressAutoHyphens/>
              <w:jc w:val="left"/>
              <w:rPr>
                <w:sz w:val="24"/>
                <w:szCs w:val="24"/>
                <w:lang w:eastAsia="ru-RU"/>
              </w:rPr>
            </w:pPr>
            <w:r w:rsidRPr="005320C2">
              <w:rPr>
                <w:sz w:val="24"/>
                <w:szCs w:val="24"/>
                <w:lang w:eastAsia="ru-RU"/>
              </w:rPr>
              <w:t>Режим работы</w:t>
            </w:r>
          </w:p>
        </w:tc>
        <w:tc>
          <w:tcPr>
            <w:tcW w:w="7088" w:type="dxa"/>
            <w:vAlign w:val="center"/>
          </w:tcPr>
          <w:p w:rsidR="005320C2" w:rsidRPr="005320C2" w:rsidRDefault="005320C2" w:rsidP="005320C2">
            <w:pPr>
              <w:suppressAutoHyphens/>
              <w:rPr>
                <w:sz w:val="24"/>
                <w:szCs w:val="24"/>
                <w:lang w:eastAsia="ru-RU"/>
              </w:rPr>
            </w:pPr>
            <w:r w:rsidRPr="005320C2">
              <w:rPr>
                <w:sz w:val="24"/>
                <w:szCs w:val="24"/>
                <w:lang w:eastAsia="ru-RU"/>
              </w:rPr>
              <w:t>9.00 – 20.00</w:t>
            </w:r>
          </w:p>
        </w:tc>
      </w:tr>
      <w:tr w:rsidR="005320C2" w:rsidRPr="005320C2" w:rsidTr="00763B8D">
        <w:trPr>
          <w:trHeight w:val="284"/>
        </w:trPr>
        <w:tc>
          <w:tcPr>
            <w:tcW w:w="3119" w:type="dxa"/>
            <w:vAlign w:val="center"/>
          </w:tcPr>
          <w:p w:rsidR="005320C2" w:rsidRPr="005320C2" w:rsidRDefault="005320C2" w:rsidP="005320C2">
            <w:pPr>
              <w:suppressAutoHyphens/>
              <w:jc w:val="left"/>
              <w:rPr>
                <w:sz w:val="24"/>
                <w:szCs w:val="24"/>
                <w:lang w:eastAsia="ru-RU"/>
              </w:rPr>
            </w:pPr>
            <w:r w:rsidRPr="005320C2">
              <w:rPr>
                <w:sz w:val="24"/>
                <w:szCs w:val="24"/>
                <w:lang w:eastAsia="ru-RU"/>
              </w:rPr>
              <w:t>Кол-во сотрудников</w:t>
            </w:r>
          </w:p>
        </w:tc>
        <w:tc>
          <w:tcPr>
            <w:tcW w:w="7088" w:type="dxa"/>
            <w:vAlign w:val="center"/>
          </w:tcPr>
          <w:p w:rsidR="005320C2" w:rsidRPr="005320C2" w:rsidRDefault="005320C2" w:rsidP="005320C2">
            <w:pPr>
              <w:suppressAutoHyphens/>
              <w:rPr>
                <w:sz w:val="24"/>
                <w:szCs w:val="24"/>
                <w:lang w:eastAsia="ru-RU"/>
              </w:rPr>
            </w:pPr>
            <w:r w:rsidRPr="005320C2">
              <w:rPr>
                <w:sz w:val="24"/>
                <w:szCs w:val="24"/>
                <w:lang w:eastAsia="ru-RU"/>
              </w:rPr>
              <w:t>До 200</w:t>
            </w:r>
          </w:p>
        </w:tc>
      </w:tr>
      <w:tr w:rsidR="005320C2" w:rsidRPr="005320C2" w:rsidTr="00763B8D">
        <w:trPr>
          <w:trHeight w:val="284"/>
        </w:trPr>
        <w:tc>
          <w:tcPr>
            <w:tcW w:w="3119" w:type="dxa"/>
            <w:vAlign w:val="center"/>
          </w:tcPr>
          <w:p w:rsidR="005320C2" w:rsidRPr="005320C2" w:rsidRDefault="005320C2" w:rsidP="005320C2">
            <w:pPr>
              <w:suppressAutoHyphens/>
              <w:jc w:val="left"/>
              <w:rPr>
                <w:sz w:val="24"/>
                <w:szCs w:val="24"/>
                <w:lang w:eastAsia="ru-RU"/>
              </w:rPr>
            </w:pPr>
            <w:r w:rsidRPr="005320C2">
              <w:rPr>
                <w:sz w:val="24"/>
                <w:szCs w:val="24"/>
                <w:lang w:eastAsia="ru-RU"/>
              </w:rPr>
              <w:t>Кол-во корпусов</w:t>
            </w:r>
          </w:p>
        </w:tc>
        <w:tc>
          <w:tcPr>
            <w:tcW w:w="7088" w:type="dxa"/>
            <w:vAlign w:val="center"/>
          </w:tcPr>
          <w:p w:rsidR="005320C2" w:rsidRPr="005320C2" w:rsidRDefault="005320C2" w:rsidP="005320C2">
            <w:pPr>
              <w:suppressAutoHyphens/>
              <w:rPr>
                <w:sz w:val="24"/>
                <w:szCs w:val="24"/>
                <w:lang w:eastAsia="ru-RU"/>
              </w:rPr>
            </w:pPr>
            <w:r w:rsidRPr="005320C2">
              <w:rPr>
                <w:sz w:val="24"/>
                <w:szCs w:val="24"/>
                <w:lang w:eastAsia="ru-RU"/>
              </w:rPr>
              <w:t>один</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Год ввода в эксплуатацию, </w:t>
            </w:r>
          </w:p>
        </w:tc>
        <w:tc>
          <w:tcPr>
            <w:tcW w:w="7088" w:type="dxa"/>
            <w:vAlign w:val="center"/>
          </w:tcPr>
          <w:p w:rsidR="005320C2" w:rsidRPr="005320C2" w:rsidRDefault="005320C2" w:rsidP="005320C2">
            <w:pPr>
              <w:suppressAutoHyphens/>
              <w:autoSpaceDE w:val="0"/>
              <w:autoSpaceDN w:val="0"/>
              <w:adjustRightInd w:val="0"/>
              <w:contextualSpacing/>
              <w:outlineLvl w:val="1"/>
              <w:rPr>
                <w:sz w:val="24"/>
                <w:szCs w:val="24"/>
                <w:lang w:eastAsia="ru-RU"/>
              </w:rPr>
            </w:pPr>
            <w:r w:rsidRPr="005320C2">
              <w:rPr>
                <w:sz w:val="24"/>
                <w:szCs w:val="24"/>
                <w:lang w:eastAsia="ru-RU"/>
              </w:rPr>
              <w:t>2013</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Этажность</w:t>
            </w:r>
          </w:p>
        </w:tc>
        <w:tc>
          <w:tcPr>
            <w:tcW w:w="7088" w:type="dxa"/>
            <w:vAlign w:val="center"/>
          </w:tcPr>
          <w:p w:rsidR="005320C2" w:rsidRPr="005320C2" w:rsidRDefault="005320C2" w:rsidP="005320C2">
            <w:pPr>
              <w:suppressAutoHyphens/>
              <w:autoSpaceDE w:val="0"/>
              <w:autoSpaceDN w:val="0"/>
              <w:adjustRightInd w:val="0"/>
              <w:contextualSpacing/>
              <w:outlineLvl w:val="1"/>
              <w:rPr>
                <w:sz w:val="24"/>
                <w:szCs w:val="24"/>
                <w:lang w:eastAsia="ru-RU"/>
              </w:rPr>
            </w:pPr>
            <w:proofErr w:type="gramStart"/>
            <w:r w:rsidRPr="005320C2">
              <w:rPr>
                <w:sz w:val="24"/>
                <w:szCs w:val="24"/>
                <w:lang w:eastAsia="ru-RU"/>
              </w:rPr>
              <w:t>Надземных</w:t>
            </w:r>
            <w:proofErr w:type="gramEnd"/>
            <w:r w:rsidRPr="005320C2">
              <w:rPr>
                <w:sz w:val="24"/>
                <w:szCs w:val="24"/>
                <w:lang w:eastAsia="ru-RU"/>
              </w:rPr>
              <w:t xml:space="preserve"> – 7 этажа</w:t>
            </w:r>
          </w:p>
          <w:p w:rsidR="005320C2" w:rsidRPr="005320C2" w:rsidRDefault="005320C2" w:rsidP="005320C2">
            <w:pPr>
              <w:suppressAutoHyphens/>
              <w:autoSpaceDE w:val="0"/>
              <w:autoSpaceDN w:val="0"/>
              <w:adjustRightInd w:val="0"/>
              <w:contextualSpacing/>
              <w:outlineLvl w:val="1"/>
              <w:rPr>
                <w:sz w:val="24"/>
                <w:szCs w:val="24"/>
                <w:lang w:eastAsia="ru-RU"/>
              </w:rPr>
            </w:pPr>
            <w:proofErr w:type="gramStart"/>
            <w:r w:rsidRPr="005320C2">
              <w:rPr>
                <w:sz w:val="24"/>
                <w:szCs w:val="24"/>
                <w:lang w:eastAsia="ru-RU"/>
              </w:rPr>
              <w:t>Подземных</w:t>
            </w:r>
            <w:proofErr w:type="gramEnd"/>
            <w:r w:rsidRPr="005320C2">
              <w:rPr>
                <w:sz w:val="24"/>
                <w:szCs w:val="24"/>
                <w:lang w:eastAsia="ru-RU"/>
              </w:rPr>
              <w:t xml:space="preserve"> – 1 этаж (цокольный)</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Количество входов в здания</w:t>
            </w:r>
          </w:p>
        </w:tc>
        <w:tc>
          <w:tcPr>
            <w:tcW w:w="7088" w:type="dxa"/>
            <w:vAlign w:val="center"/>
          </w:tcPr>
          <w:p w:rsidR="005320C2" w:rsidRPr="005320C2" w:rsidRDefault="005320C2" w:rsidP="005320C2">
            <w:pPr>
              <w:suppressAutoHyphens/>
              <w:autoSpaceDE w:val="0"/>
              <w:autoSpaceDN w:val="0"/>
              <w:adjustRightInd w:val="0"/>
              <w:contextualSpacing/>
              <w:outlineLvl w:val="1"/>
              <w:rPr>
                <w:sz w:val="24"/>
                <w:szCs w:val="24"/>
                <w:lang w:eastAsia="ru-RU"/>
              </w:rPr>
            </w:pPr>
            <w:r w:rsidRPr="005320C2">
              <w:rPr>
                <w:sz w:val="24"/>
                <w:szCs w:val="24"/>
                <w:lang w:eastAsia="ru-RU"/>
              </w:rPr>
              <w:t xml:space="preserve">Общее кол-во – 7, в </w:t>
            </w:r>
            <w:proofErr w:type="spellStart"/>
            <w:r w:rsidRPr="005320C2">
              <w:rPr>
                <w:sz w:val="24"/>
                <w:szCs w:val="24"/>
                <w:lang w:eastAsia="ru-RU"/>
              </w:rPr>
              <w:t>т.ч</w:t>
            </w:r>
            <w:proofErr w:type="spellEnd"/>
            <w:r w:rsidRPr="005320C2">
              <w:rPr>
                <w:sz w:val="24"/>
                <w:szCs w:val="24"/>
                <w:lang w:eastAsia="ru-RU"/>
              </w:rPr>
              <w:t>.</w:t>
            </w:r>
          </w:p>
          <w:p w:rsidR="005320C2" w:rsidRPr="005320C2" w:rsidRDefault="005320C2" w:rsidP="005320C2">
            <w:pPr>
              <w:numPr>
                <w:ilvl w:val="0"/>
                <w:numId w:val="46"/>
              </w:numPr>
              <w:suppressAutoHyphens/>
              <w:autoSpaceDE w:val="0"/>
              <w:autoSpaceDN w:val="0"/>
              <w:adjustRightInd w:val="0"/>
              <w:contextualSpacing/>
              <w:jc w:val="left"/>
              <w:outlineLvl w:val="1"/>
              <w:rPr>
                <w:sz w:val="24"/>
                <w:szCs w:val="24"/>
                <w:lang w:eastAsia="ru-RU"/>
              </w:rPr>
            </w:pPr>
            <w:r w:rsidRPr="005320C2">
              <w:rPr>
                <w:sz w:val="24"/>
                <w:szCs w:val="24"/>
                <w:lang w:eastAsia="ru-RU"/>
              </w:rPr>
              <w:t>Главный вход – 2</w:t>
            </w:r>
          </w:p>
          <w:p w:rsidR="005320C2" w:rsidRPr="005320C2" w:rsidRDefault="005320C2" w:rsidP="005320C2">
            <w:pPr>
              <w:numPr>
                <w:ilvl w:val="0"/>
                <w:numId w:val="46"/>
              </w:numPr>
              <w:suppressAutoHyphens/>
              <w:autoSpaceDE w:val="0"/>
              <w:autoSpaceDN w:val="0"/>
              <w:adjustRightInd w:val="0"/>
              <w:contextualSpacing/>
              <w:jc w:val="left"/>
              <w:outlineLvl w:val="1"/>
              <w:rPr>
                <w:sz w:val="24"/>
                <w:szCs w:val="24"/>
                <w:lang w:eastAsia="ru-RU"/>
              </w:rPr>
            </w:pPr>
            <w:r w:rsidRPr="005320C2">
              <w:rPr>
                <w:sz w:val="24"/>
                <w:szCs w:val="24"/>
                <w:lang w:eastAsia="ru-RU"/>
              </w:rPr>
              <w:t>Пожарные выходы – 7</w:t>
            </w:r>
          </w:p>
          <w:p w:rsidR="005320C2" w:rsidRPr="005320C2" w:rsidRDefault="005320C2" w:rsidP="005320C2">
            <w:pPr>
              <w:numPr>
                <w:ilvl w:val="0"/>
                <w:numId w:val="46"/>
              </w:numPr>
              <w:suppressAutoHyphens/>
              <w:autoSpaceDE w:val="0"/>
              <w:autoSpaceDN w:val="0"/>
              <w:adjustRightInd w:val="0"/>
              <w:contextualSpacing/>
              <w:jc w:val="left"/>
              <w:outlineLvl w:val="1"/>
              <w:rPr>
                <w:sz w:val="24"/>
                <w:szCs w:val="24"/>
                <w:lang w:eastAsia="ru-RU"/>
              </w:rPr>
            </w:pPr>
            <w:r w:rsidRPr="005320C2">
              <w:rPr>
                <w:sz w:val="24"/>
                <w:szCs w:val="24"/>
                <w:lang w:eastAsia="ru-RU"/>
              </w:rPr>
              <w:t>Технический вход через грузовой лифт - 1</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Объём здания</w:t>
            </w:r>
          </w:p>
        </w:tc>
        <w:tc>
          <w:tcPr>
            <w:tcW w:w="7088" w:type="dxa"/>
            <w:vAlign w:val="center"/>
          </w:tcPr>
          <w:p w:rsidR="005320C2" w:rsidRPr="005320C2" w:rsidRDefault="005320C2" w:rsidP="005320C2">
            <w:pPr>
              <w:numPr>
                <w:ilvl w:val="0"/>
                <w:numId w:val="47"/>
              </w:numPr>
              <w:suppressAutoHyphens/>
              <w:autoSpaceDE w:val="0"/>
              <w:autoSpaceDN w:val="0"/>
              <w:adjustRightInd w:val="0"/>
              <w:contextualSpacing/>
              <w:jc w:val="left"/>
              <w:outlineLvl w:val="1"/>
              <w:rPr>
                <w:sz w:val="24"/>
                <w:szCs w:val="24"/>
                <w:lang w:eastAsia="ru-RU"/>
              </w:rPr>
            </w:pPr>
            <w:r w:rsidRPr="005320C2">
              <w:rPr>
                <w:sz w:val="24"/>
                <w:szCs w:val="24"/>
                <w:lang w:eastAsia="ru-RU"/>
              </w:rPr>
              <w:t>Строительный объём здания 32364 м3, из них подземная часть - 5110 м3.</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Площадь здания</w:t>
            </w:r>
          </w:p>
        </w:tc>
        <w:tc>
          <w:tcPr>
            <w:tcW w:w="7088" w:type="dxa"/>
            <w:vAlign w:val="center"/>
          </w:tcPr>
          <w:p w:rsidR="005320C2" w:rsidRPr="005320C2" w:rsidRDefault="005320C2" w:rsidP="005320C2">
            <w:pPr>
              <w:suppressAutoHyphens/>
              <w:autoSpaceDE w:val="0"/>
              <w:autoSpaceDN w:val="0"/>
              <w:adjustRightInd w:val="0"/>
              <w:contextualSpacing/>
              <w:outlineLvl w:val="1"/>
              <w:rPr>
                <w:sz w:val="24"/>
                <w:szCs w:val="24"/>
                <w:lang w:eastAsia="ru-RU"/>
              </w:rPr>
            </w:pPr>
            <w:r w:rsidRPr="005320C2">
              <w:rPr>
                <w:sz w:val="24"/>
                <w:szCs w:val="24"/>
                <w:lang w:eastAsia="ru-RU"/>
              </w:rPr>
              <w:t xml:space="preserve">Общая – 5 856,20 </w:t>
            </w:r>
            <w:proofErr w:type="spellStart"/>
            <w:r w:rsidRPr="005320C2">
              <w:rPr>
                <w:sz w:val="24"/>
                <w:szCs w:val="24"/>
                <w:lang w:eastAsia="ru-RU"/>
              </w:rPr>
              <w:t>кв.м</w:t>
            </w:r>
            <w:proofErr w:type="spellEnd"/>
            <w:r w:rsidRPr="005320C2">
              <w:rPr>
                <w:sz w:val="24"/>
                <w:szCs w:val="24"/>
                <w:lang w:eastAsia="ru-RU"/>
              </w:rPr>
              <w:t xml:space="preserve">., </w:t>
            </w:r>
            <w:proofErr w:type="spellStart"/>
            <w:r w:rsidRPr="005320C2">
              <w:rPr>
                <w:sz w:val="24"/>
                <w:szCs w:val="24"/>
                <w:lang w:eastAsia="ru-RU"/>
              </w:rPr>
              <w:t>кв.м</w:t>
            </w:r>
            <w:proofErr w:type="spellEnd"/>
            <w:r w:rsidRPr="005320C2">
              <w:rPr>
                <w:sz w:val="24"/>
                <w:szCs w:val="24"/>
                <w:lang w:eastAsia="ru-RU"/>
              </w:rPr>
              <w:t xml:space="preserve">., в </w:t>
            </w:r>
            <w:proofErr w:type="spellStart"/>
            <w:r w:rsidRPr="005320C2">
              <w:rPr>
                <w:sz w:val="24"/>
                <w:szCs w:val="24"/>
                <w:lang w:eastAsia="ru-RU"/>
              </w:rPr>
              <w:t>т.ч</w:t>
            </w:r>
            <w:proofErr w:type="spellEnd"/>
            <w:r w:rsidRPr="005320C2">
              <w:rPr>
                <w:sz w:val="24"/>
                <w:szCs w:val="24"/>
                <w:lang w:eastAsia="ru-RU"/>
              </w:rPr>
              <w:t>.:</w:t>
            </w:r>
          </w:p>
          <w:p w:rsidR="005320C2" w:rsidRPr="005320C2" w:rsidRDefault="005320C2" w:rsidP="005320C2">
            <w:pPr>
              <w:numPr>
                <w:ilvl w:val="0"/>
                <w:numId w:val="47"/>
              </w:num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Арендуемая площадь –2517,2 </w:t>
            </w:r>
            <w:proofErr w:type="spellStart"/>
            <w:r w:rsidRPr="005320C2">
              <w:rPr>
                <w:sz w:val="24"/>
                <w:szCs w:val="24"/>
                <w:lang w:eastAsia="ru-RU"/>
              </w:rPr>
              <w:t>кв.м</w:t>
            </w:r>
            <w:proofErr w:type="spellEnd"/>
            <w:r w:rsidRPr="005320C2">
              <w:rPr>
                <w:sz w:val="24"/>
                <w:szCs w:val="24"/>
                <w:lang w:eastAsia="ru-RU"/>
              </w:rPr>
              <w:t>.</w:t>
            </w:r>
          </w:p>
          <w:p w:rsidR="005320C2" w:rsidRPr="005320C2" w:rsidRDefault="005320C2" w:rsidP="005320C2">
            <w:pPr>
              <w:numPr>
                <w:ilvl w:val="0"/>
                <w:numId w:val="47"/>
              </w:num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Площадь мест общего пользования (холлы, </w:t>
            </w:r>
            <w:proofErr w:type="spellStart"/>
            <w:r w:rsidRPr="005320C2">
              <w:rPr>
                <w:sz w:val="24"/>
                <w:szCs w:val="24"/>
                <w:lang w:eastAsia="ru-RU"/>
              </w:rPr>
              <w:t>ресепшн</w:t>
            </w:r>
            <w:proofErr w:type="spellEnd"/>
            <w:r w:rsidRPr="005320C2">
              <w:rPr>
                <w:sz w:val="24"/>
                <w:szCs w:val="24"/>
                <w:lang w:eastAsia="ru-RU"/>
              </w:rPr>
              <w:t xml:space="preserve">, вестибюли, сантехнические помещения) – 1 538,30 </w:t>
            </w:r>
            <w:proofErr w:type="spellStart"/>
            <w:r w:rsidRPr="005320C2">
              <w:rPr>
                <w:sz w:val="24"/>
                <w:szCs w:val="24"/>
                <w:lang w:eastAsia="ru-RU"/>
              </w:rPr>
              <w:t>кв.м</w:t>
            </w:r>
            <w:proofErr w:type="spellEnd"/>
            <w:r w:rsidRPr="005320C2">
              <w:rPr>
                <w:sz w:val="24"/>
                <w:szCs w:val="24"/>
                <w:lang w:eastAsia="ru-RU"/>
              </w:rPr>
              <w:t>.</w:t>
            </w:r>
          </w:p>
          <w:p w:rsidR="005320C2" w:rsidRPr="005320C2" w:rsidRDefault="005320C2" w:rsidP="005320C2">
            <w:pPr>
              <w:numPr>
                <w:ilvl w:val="0"/>
                <w:numId w:val="47"/>
              </w:num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Площадь технических помещений – 933,8 </w:t>
            </w:r>
            <w:proofErr w:type="spellStart"/>
            <w:r w:rsidRPr="005320C2">
              <w:rPr>
                <w:sz w:val="24"/>
                <w:szCs w:val="24"/>
                <w:lang w:eastAsia="ru-RU"/>
              </w:rPr>
              <w:t>кв.м</w:t>
            </w:r>
            <w:proofErr w:type="spellEnd"/>
            <w:r w:rsidRPr="005320C2">
              <w:rPr>
                <w:sz w:val="24"/>
                <w:szCs w:val="24"/>
                <w:lang w:eastAsia="ru-RU"/>
              </w:rPr>
              <w:t>.</w:t>
            </w:r>
          </w:p>
          <w:p w:rsidR="005320C2" w:rsidRPr="005320C2" w:rsidRDefault="005320C2" w:rsidP="005320C2">
            <w:pPr>
              <w:numPr>
                <w:ilvl w:val="0"/>
                <w:numId w:val="47"/>
              </w:numPr>
              <w:suppressAutoHyphens/>
              <w:autoSpaceDE w:val="0"/>
              <w:autoSpaceDN w:val="0"/>
              <w:adjustRightInd w:val="0"/>
              <w:contextualSpacing/>
              <w:jc w:val="left"/>
              <w:outlineLvl w:val="1"/>
              <w:rPr>
                <w:sz w:val="24"/>
                <w:szCs w:val="24"/>
                <w:lang w:eastAsia="ru-RU"/>
              </w:rPr>
            </w:pPr>
            <w:r w:rsidRPr="005320C2">
              <w:rPr>
                <w:sz w:val="24"/>
                <w:szCs w:val="24"/>
                <w:lang w:eastAsia="ru-RU"/>
              </w:rPr>
              <w:t xml:space="preserve">Балконы (технические галереи) – 866,90 </w:t>
            </w:r>
            <w:proofErr w:type="spellStart"/>
            <w:r w:rsidRPr="005320C2">
              <w:rPr>
                <w:sz w:val="24"/>
                <w:szCs w:val="24"/>
                <w:lang w:eastAsia="ru-RU"/>
              </w:rPr>
              <w:t>кв.м</w:t>
            </w:r>
            <w:proofErr w:type="spellEnd"/>
            <w:r w:rsidRPr="005320C2">
              <w:rPr>
                <w:sz w:val="24"/>
                <w:szCs w:val="24"/>
                <w:lang w:eastAsia="ru-RU"/>
              </w:rPr>
              <w:t>.</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Остекление</w:t>
            </w:r>
          </w:p>
        </w:tc>
        <w:tc>
          <w:tcPr>
            <w:tcW w:w="7088" w:type="dxa"/>
            <w:vAlign w:val="center"/>
          </w:tcPr>
          <w:p w:rsidR="005320C2" w:rsidRPr="005320C2" w:rsidRDefault="005320C2" w:rsidP="005320C2">
            <w:pPr>
              <w:suppressAutoHyphens/>
              <w:autoSpaceDE w:val="0"/>
              <w:autoSpaceDN w:val="0"/>
              <w:adjustRightInd w:val="0"/>
              <w:contextualSpacing/>
              <w:outlineLvl w:val="1"/>
              <w:rPr>
                <w:sz w:val="24"/>
                <w:szCs w:val="24"/>
                <w:lang w:eastAsia="ru-RU"/>
              </w:rPr>
            </w:pPr>
            <w:r w:rsidRPr="005320C2">
              <w:rPr>
                <w:sz w:val="24"/>
                <w:szCs w:val="24"/>
                <w:lang w:eastAsia="ru-RU"/>
              </w:rPr>
              <w:t xml:space="preserve">Стеклопакеты в оконных проемах и витражах – 3 532 </w:t>
            </w:r>
            <w:proofErr w:type="spellStart"/>
            <w:r w:rsidRPr="005320C2">
              <w:rPr>
                <w:sz w:val="24"/>
                <w:szCs w:val="24"/>
                <w:lang w:eastAsia="ru-RU"/>
              </w:rPr>
              <w:t>кв.м</w:t>
            </w:r>
            <w:proofErr w:type="spellEnd"/>
            <w:r w:rsidRPr="005320C2">
              <w:rPr>
                <w:sz w:val="24"/>
                <w:szCs w:val="24"/>
                <w:lang w:eastAsia="ru-RU"/>
              </w:rPr>
              <w:t xml:space="preserve">. Фасады – 3 787 </w:t>
            </w:r>
            <w:proofErr w:type="spellStart"/>
            <w:r w:rsidRPr="005320C2">
              <w:rPr>
                <w:sz w:val="24"/>
                <w:szCs w:val="24"/>
                <w:lang w:eastAsia="ru-RU"/>
              </w:rPr>
              <w:t>кв.м</w:t>
            </w:r>
            <w:proofErr w:type="spellEnd"/>
            <w:r w:rsidRPr="005320C2">
              <w:rPr>
                <w:sz w:val="24"/>
                <w:szCs w:val="24"/>
                <w:lang w:eastAsia="ru-RU"/>
              </w:rPr>
              <w:t>.</w:t>
            </w:r>
          </w:p>
        </w:tc>
      </w:tr>
      <w:tr w:rsidR="005320C2" w:rsidRPr="005320C2" w:rsidTr="00763B8D">
        <w:trPr>
          <w:trHeight w:val="284"/>
        </w:trPr>
        <w:tc>
          <w:tcPr>
            <w:tcW w:w="3119"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r w:rsidRPr="005320C2">
              <w:rPr>
                <w:sz w:val="24"/>
                <w:szCs w:val="24"/>
                <w:lang w:eastAsia="ru-RU"/>
              </w:rPr>
              <w:t>Кровля</w:t>
            </w:r>
          </w:p>
        </w:tc>
        <w:tc>
          <w:tcPr>
            <w:tcW w:w="7088" w:type="dxa"/>
            <w:vAlign w:val="center"/>
          </w:tcPr>
          <w:p w:rsidR="005320C2" w:rsidRPr="005320C2" w:rsidRDefault="005320C2" w:rsidP="005320C2">
            <w:pPr>
              <w:suppressAutoHyphens/>
              <w:autoSpaceDE w:val="0"/>
              <w:autoSpaceDN w:val="0"/>
              <w:adjustRightInd w:val="0"/>
              <w:contextualSpacing/>
              <w:jc w:val="left"/>
              <w:outlineLvl w:val="1"/>
              <w:rPr>
                <w:sz w:val="24"/>
                <w:szCs w:val="24"/>
                <w:lang w:eastAsia="ru-RU"/>
              </w:rPr>
            </w:pPr>
            <w:proofErr w:type="gramStart"/>
            <w:r w:rsidRPr="005320C2">
              <w:rPr>
                <w:sz w:val="24"/>
                <w:szCs w:val="24"/>
                <w:lang w:eastAsia="ru-RU"/>
              </w:rPr>
              <w:t>Эксплуатируемая</w:t>
            </w:r>
            <w:proofErr w:type="gramEnd"/>
            <w:r w:rsidRPr="005320C2">
              <w:rPr>
                <w:sz w:val="24"/>
                <w:szCs w:val="24"/>
                <w:lang w:eastAsia="ru-RU"/>
              </w:rPr>
              <w:t xml:space="preserve">, с внутренним водостоком.– 954 </w:t>
            </w:r>
            <w:proofErr w:type="spellStart"/>
            <w:r w:rsidRPr="005320C2">
              <w:rPr>
                <w:sz w:val="24"/>
                <w:szCs w:val="24"/>
                <w:lang w:eastAsia="ru-RU"/>
              </w:rPr>
              <w:t>кв.м</w:t>
            </w:r>
            <w:proofErr w:type="spellEnd"/>
            <w:r w:rsidRPr="005320C2">
              <w:rPr>
                <w:sz w:val="24"/>
                <w:szCs w:val="24"/>
                <w:lang w:eastAsia="ru-RU"/>
              </w:rPr>
              <w:t>.</w:t>
            </w:r>
          </w:p>
        </w:tc>
      </w:tr>
    </w:tbl>
    <w:p w:rsidR="005320C2" w:rsidRPr="005320C2" w:rsidRDefault="005320C2" w:rsidP="005320C2">
      <w:pPr>
        <w:spacing w:line="276" w:lineRule="auto"/>
        <w:ind w:left="1134"/>
        <w:rPr>
          <w:rFonts w:eastAsiaTheme="minorHAnsi"/>
          <w:b/>
          <w:sz w:val="24"/>
          <w:szCs w:val="24"/>
        </w:rPr>
      </w:pPr>
    </w:p>
    <w:p w:rsidR="005320C2" w:rsidRPr="005320C2" w:rsidRDefault="005320C2" w:rsidP="005320C2">
      <w:pPr>
        <w:numPr>
          <w:ilvl w:val="1"/>
          <w:numId w:val="49"/>
        </w:numPr>
        <w:spacing w:line="276" w:lineRule="auto"/>
        <w:ind w:left="1134"/>
        <w:jc w:val="left"/>
        <w:rPr>
          <w:rFonts w:eastAsiaTheme="minorHAnsi"/>
          <w:b/>
          <w:sz w:val="24"/>
          <w:szCs w:val="24"/>
        </w:rPr>
      </w:pPr>
      <w:r w:rsidRPr="005320C2">
        <w:rPr>
          <w:rFonts w:eastAsiaTheme="minorHAnsi"/>
          <w:b/>
          <w:sz w:val="24"/>
          <w:szCs w:val="24"/>
        </w:rPr>
        <w:t xml:space="preserve"> Конструктивная схема здания:</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Здание семи этажное, с габаритами в плане 33,4х34м. В здании предусмотрен подвал для подсобных помещений и инженерного оборудования. Заглубление подвала 4,</w:t>
      </w:r>
      <w:r w:rsidRPr="005320C2">
        <w:rPr>
          <w:rFonts w:eastAsiaTheme="minorHAnsi"/>
          <w:sz w:val="24"/>
          <w:szCs w:val="24"/>
          <w:lang w:val="en-US"/>
        </w:rPr>
        <w:t>5</w:t>
      </w:r>
      <w:r w:rsidRPr="005320C2">
        <w:rPr>
          <w:rFonts w:eastAsiaTheme="minorHAnsi"/>
          <w:sz w:val="24"/>
          <w:szCs w:val="24"/>
        </w:rPr>
        <w:t>м от поверхности земли.</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lastRenderedPageBreak/>
        <w:t xml:space="preserve">Основные несущие конструкции – монолитный железобетонный каркас с монолитными железобетонными плитами перекрытий и фрагментами монолитных железобетонных  стен. Ограждающие конструкции: несущие стены различной конструкции (витражи, пенобетон). Фундамент – плитный. </w:t>
      </w:r>
    </w:p>
    <w:p w:rsidR="005320C2" w:rsidRPr="005320C2" w:rsidRDefault="005320C2" w:rsidP="005320C2">
      <w:pPr>
        <w:numPr>
          <w:ilvl w:val="1"/>
          <w:numId w:val="49"/>
        </w:numPr>
        <w:spacing w:line="276" w:lineRule="auto"/>
        <w:ind w:left="1134"/>
        <w:jc w:val="left"/>
        <w:rPr>
          <w:rFonts w:eastAsiaTheme="minorHAnsi"/>
          <w:sz w:val="24"/>
          <w:szCs w:val="24"/>
        </w:rPr>
      </w:pPr>
      <w:r w:rsidRPr="005320C2">
        <w:rPr>
          <w:rFonts w:eastAsiaTheme="minorHAnsi"/>
          <w:sz w:val="24"/>
          <w:szCs w:val="24"/>
        </w:rPr>
        <w:t xml:space="preserve"> </w:t>
      </w:r>
      <w:r w:rsidRPr="005320C2">
        <w:rPr>
          <w:rFonts w:eastAsiaTheme="minorHAnsi"/>
          <w:b/>
          <w:sz w:val="24"/>
          <w:szCs w:val="24"/>
        </w:rPr>
        <w:t>Сведения об изысканиях и имеющейся проектной документации</w:t>
      </w:r>
      <w:r w:rsidRPr="005320C2">
        <w:rPr>
          <w:rFonts w:eastAsiaTheme="minorHAnsi"/>
          <w:sz w:val="24"/>
          <w:szCs w:val="24"/>
        </w:rPr>
        <w:t xml:space="preserve">: </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Техническое заключение об инженерно-геологических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w:t>
      </w:r>
      <w:proofErr w:type="spellStart"/>
      <w:r w:rsidRPr="005320C2">
        <w:rPr>
          <w:rFonts w:eastAsiaTheme="minorHAnsi"/>
          <w:sz w:val="24"/>
          <w:szCs w:val="24"/>
        </w:rPr>
        <w:t>Сколково</w:t>
      </w:r>
      <w:proofErr w:type="spellEnd"/>
      <w:r w:rsidRPr="005320C2">
        <w:rPr>
          <w:rFonts w:eastAsiaTheme="minorHAnsi"/>
          <w:sz w:val="24"/>
          <w:szCs w:val="24"/>
        </w:rPr>
        <w:t>) для разработки градостроительной концепции. ГУП "</w:t>
      </w:r>
      <w:proofErr w:type="spellStart"/>
      <w:r w:rsidRPr="005320C2">
        <w:rPr>
          <w:rFonts w:eastAsiaTheme="minorHAnsi"/>
          <w:sz w:val="24"/>
          <w:szCs w:val="24"/>
        </w:rPr>
        <w:t>Мосгоргеотрест</w:t>
      </w:r>
      <w:proofErr w:type="spellEnd"/>
      <w:r w:rsidRPr="005320C2">
        <w:rPr>
          <w:rFonts w:eastAsiaTheme="minorHAnsi"/>
          <w:sz w:val="24"/>
          <w:szCs w:val="24"/>
        </w:rPr>
        <w:t>", Москва 2010г;</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Технический отчет об инженерно-геологических изысканиях для строительства здания Центра городского развития "Инновационного центра "</w:t>
      </w:r>
      <w:proofErr w:type="spellStart"/>
      <w:r w:rsidRPr="005320C2">
        <w:rPr>
          <w:rFonts w:eastAsiaTheme="minorHAnsi"/>
          <w:sz w:val="24"/>
          <w:szCs w:val="24"/>
        </w:rPr>
        <w:t>Сколково</w:t>
      </w:r>
      <w:proofErr w:type="spellEnd"/>
      <w:r w:rsidRPr="005320C2">
        <w:rPr>
          <w:rFonts w:eastAsiaTheme="minorHAnsi"/>
          <w:sz w:val="24"/>
          <w:szCs w:val="24"/>
        </w:rPr>
        <w:t xml:space="preserve">"", расположенного по адресу: МО, Одинцовский район, городское поселение </w:t>
      </w:r>
      <w:proofErr w:type="spellStart"/>
      <w:r w:rsidRPr="005320C2">
        <w:rPr>
          <w:rFonts w:eastAsiaTheme="minorHAnsi"/>
          <w:sz w:val="24"/>
          <w:szCs w:val="24"/>
        </w:rPr>
        <w:t>Новоивановское</w:t>
      </w:r>
      <w:proofErr w:type="spellEnd"/>
      <w:r w:rsidRPr="005320C2">
        <w:rPr>
          <w:rFonts w:eastAsiaTheme="minorHAnsi"/>
          <w:sz w:val="24"/>
          <w:szCs w:val="24"/>
        </w:rPr>
        <w:t>. ООО "Конструктивное решение", Москва 2011г;</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Технический отчет об инженерно-гидрогеологических изысканиях на территории инновационного центра «</w:t>
      </w:r>
      <w:proofErr w:type="spellStart"/>
      <w:r w:rsidRPr="005320C2">
        <w:rPr>
          <w:rFonts w:eastAsiaTheme="minorHAnsi"/>
          <w:sz w:val="24"/>
          <w:szCs w:val="24"/>
        </w:rPr>
        <w:t>Сколково</w:t>
      </w:r>
      <w:proofErr w:type="spellEnd"/>
      <w:r w:rsidRPr="005320C2">
        <w:rPr>
          <w:rFonts w:eastAsiaTheme="minorHAnsi"/>
          <w:sz w:val="24"/>
          <w:szCs w:val="24"/>
        </w:rPr>
        <w:t>». 11/167-М-ОДАС/00, ЗАО «ДАР/ВОДГЕО», Москва, 2012г;</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Анализ сложившихся гидрогеологических условий методом математического моделирования. 11/167-М-79-ОДАС/1, ЗАО «ДАР/ВОДГЕО», Москва, 2012г;</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 xml:space="preserve">Технический отчет  по теме: «Обследовательские, изыскательские и аналитические работы для разработки рекомендаций по защите от инфильтрации </w:t>
      </w:r>
      <w:proofErr w:type="gramStart"/>
      <w:r w:rsidRPr="005320C2">
        <w:rPr>
          <w:rFonts w:eastAsiaTheme="minorHAnsi"/>
          <w:sz w:val="24"/>
          <w:szCs w:val="24"/>
        </w:rPr>
        <w:t>воды подземной части здания Центра городского развития</w:t>
      </w:r>
      <w:proofErr w:type="gramEnd"/>
      <w:r w:rsidRPr="005320C2">
        <w:rPr>
          <w:rFonts w:eastAsiaTheme="minorHAnsi"/>
          <w:sz w:val="24"/>
          <w:szCs w:val="24"/>
        </w:rPr>
        <w:t xml:space="preserve"> ИЦ «</w:t>
      </w:r>
      <w:proofErr w:type="spellStart"/>
      <w:r w:rsidRPr="005320C2">
        <w:rPr>
          <w:rFonts w:eastAsiaTheme="minorHAnsi"/>
          <w:sz w:val="24"/>
          <w:szCs w:val="24"/>
        </w:rPr>
        <w:t>Сколково</w:t>
      </w:r>
      <w:proofErr w:type="spellEnd"/>
      <w:r w:rsidRPr="005320C2">
        <w:rPr>
          <w:rFonts w:eastAsiaTheme="minorHAnsi"/>
          <w:sz w:val="24"/>
          <w:szCs w:val="24"/>
        </w:rPr>
        <w:t>», расположенного по адресу: Российская Федерация, город Москва, территория инновационного центра «</w:t>
      </w:r>
      <w:proofErr w:type="spellStart"/>
      <w:r w:rsidRPr="005320C2">
        <w:rPr>
          <w:rFonts w:eastAsiaTheme="minorHAnsi"/>
          <w:sz w:val="24"/>
          <w:szCs w:val="24"/>
        </w:rPr>
        <w:t>Сколково</w:t>
      </w:r>
      <w:proofErr w:type="spellEnd"/>
      <w:r w:rsidRPr="005320C2">
        <w:rPr>
          <w:rFonts w:eastAsiaTheme="minorHAnsi"/>
          <w:sz w:val="24"/>
          <w:szCs w:val="24"/>
        </w:rPr>
        <w:t xml:space="preserve">», </w:t>
      </w:r>
    </w:p>
    <w:p w:rsidR="005320C2" w:rsidRPr="005320C2" w:rsidRDefault="005320C2" w:rsidP="005320C2">
      <w:pPr>
        <w:spacing w:line="276" w:lineRule="auto"/>
        <w:ind w:left="1134"/>
        <w:rPr>
          <w:rFonts w:eastAsiaTheme="minorHAnsi"/>
          <w:sz w:val="24"/>
          <w:szCs w:val="24"/>
        </w:rPr>
      </w:pPr>
      <w:r w:rsidRPr="005320C2">
        <w:rPr>
          <w:rFonts w:eastAsiaTheme="minorHAnsi"/>
          <w:sz w:val="24"/>
          <w:szCs w:val="24"/>
        </w:rPr>
        <w:t>ул. Малевича, 1»,  №Д-15-200-348/К.571-15, НИУ МГСУ, Москва, 2016г;</w:t>
      </w: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sz w:val="24"/>
          <w:szCs w:val="24"/>
        </w:rPr>
        <w:t>Сводный план инженерных сетей;</w:t>
      </w:r>
    </w:p>
    <w:p w:rsidR="005320C2" w:rsidRPr="005320C2" w:rsidRDefault="005320C2" w:rsidP="005320C2">
      <w:pPr>
        <w:spacing w:line="276" w:lineRule="auto"/>
        <w:ind w:left="1134"/>
        <w:rPr>
          <w:rFonts w:eastAsiaTheme="minorHAnsi"/>
          <w:sz w:val="24"/>
          <w:szCs w:val="24"/>
        </w:rPr>
      </w:pPr>
    </w:p>
    <w:p w:rsidR="005320C2" w:rsidRPr="005320C2" w:rsidRDefault="005320C2" w:rsidP="005320C2">
      <w:pPr>
        <w:spacing w:line="360" w:lineRule="auto"/>
        <w:ind w:left="2925"/>
        <w:rPr>
          <w:rFonts w:eastAsiaTheme="minorHAnsi"/>
          <w:b/>
          <w:sz w:val="24"/>
          <w:szCs w:val="24"/>
        </w:rPr>
      </w:pPr>
      <w:r w:rsidRPr="005320C2">
        <w:rPr>
          <w:rFonts w:eastAsiaTheme="minorHAnsi"/>
          <w:b/>
          <w:sz w:val="24"/>
          <w:szCs w:val="24"/>
        </w:rPr>
        <w:t>План помещений (-1) -го этажа</w:t>
      </w:r>
    </w:p>
    <w:p w:rsidR="005320C2" w:rsidRPr="005320C2" w:rsidRDefault="005320C2" w:rsidP="005320C2">
      <w:pPr>
        <w:spacing w:line="276" w:lineRule="auto"/>
        <w:ind w:left="567"/>
        <w:rPr>
          <w:rFonts w:eastAsiaTheme="minorHAnsi"/>
          <w:sz w:val="24"/>
          <w:szCs w:val="24"/>
        </w:rPr>
      </w:pPr>
      <w:r w:rsidRPr="005320C2">
        <w:rPr>
          <w:rFonts w:eastAsiaTheme="minorHAnsi"/>
          <w:sz w:val="24"/>
          <w:szCs w:val="24"/>
        </w:rPr>
        <w:lastRenderedPageBreak/>
        <w:t xml:space="preserve"> </w:t>
      </w:r>
      <w:r w:rsidRPr="005320C2">
        <w:rPr>
          <w:rFonts w:ascii="Calibri" w:eastAsiaTheme="minorHAnsi" w:hAnsi="Calibri" w:cstheme="minorBidi"/>
          <w:b/>
          <w:noProof/>
          <w:kern w:val="2"/>
          <w:szCs w:val="21"/>
          <w:lang w:eastAsia="ru-RU"/>
        </w:rPr>
        <w:drawing>
          <wp:inline distT="0" distB="0" distL="0" distR="0" wp14:anchorId="11F7FD0E" wp14:editId="71B3C478">
            <wp:extent cx="5648873" cy="480491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0">
                      <a:extLst>
                        <a:ext uri="{28A0092B-C50C-407E-A947-70E740481C1C}">
                          <a14:useLocalDpi xmlns:a14="http://schemas.microsoft.com/office/drawing/2010/main" val="0"/>
                        </a:ext>
                      </a:extLst>
                    </a:blip>
                    <a:stretch>
                      <a:fillRect/>
                    </a:stretch>
                  </pic:blipFill>
                  <pic:spPr>
                    <a:xfrm>
                      <a:off x="0" y="0"/>
                      <a:ext cx="5672811" cy="4825276"/>
                    </a:xfrm>
                    <a:prstGeom prst="rect">
                      <a:avLst/>
                    </a:prstGeom>
                  </pic:spPr>
                </pic:pic>
              </a:graphicData>
            </a:graphic>
          </wp:inline>
        </w:drawing>
      </w:r>
    </w:p>
    <w:p w:rsidR="005320C2" w:rsidRPr="005320C2" w:rsidRDefault="005320C2" w:rsidP="005320C2">
      <w:pPr>
        <w:spacing w:line="276" w:lineRule="auto"/>
        <w:ind w:left="1134"/>
        <w:rPr>
          <w:rFonts w:eastAsiaTheme="minorHAnsi"/>
          <w:b/>
          <w:sz w:val="24"/>
          <w:szCs w:val="24"/>
        </w:rPr>
      </w:pPr>
      <w:r w:rsidRPr="005320C2">
        <w:rPr>
          <w:rFonts w:eastAsiaTheme="minorHAnsi"/>
          <w:b/>
          <w:sz w:val="24"/>
          <w:szCs w:val="24"/>
        </w:rPr>
        <w:t>Экспликация помещений (-1) –</w:t>
      </w:r>
      <w:proofErr w:type="spellStart"/>
      <w:r w:rsidRPr="005320C2">
        <w:rPr>
          <w:rFonts w:eastAsiaTheme="minorHAnsi"/>
          <w:b/>
          <w:sz w:val="24"/>
          <w:szCs w:val="24"/>
        </w:rPr>
        <w:t>го</w:t>
      </w:r>
      <w:proofErr w:type="spellEnd"/>
      <w:r w:rsidRPr="005320C2">
        <w:rPr>
          <w:rFonts w:eastAsiaTheme="minorHAnsi"/>
          <w:b/>
          <w:sz w:val="24"/>
          <w:szCs w:val="24"/>
        </w:rPr>
        <w:t xml:space="preserve"> этажа</w:t>
      </w:r>
    </w:p>
    <w:p w:rsidR="005320C2" w:rsidRPr="005320C2" w:rsidRDefault="005320C2" w:rsidP="005320C2">
      <w:pPr>
        <w:spacing w:line="276" w:lineRule="auto"/>
        <w:ind w:left="1134"/>
        <w:rPr>
          <w:rFonts w:ascii="Calibri" w:eastAsiaTheme="minorHAnsi" w:hAnsi="Calibri" w:cstheme="minorBidi"/>
          <w:b/>
          <w:sz w:val="24"/>
          <w:szCs w:val="24"/>
        </w:rPr>
      </w:pPr>
    </w:p>
    <w:p w:rsidR="005320C2" w:rsidRPr="005320C2" w:rsidRDefault="005320C2" w:rsidP="005320C2">
      <w:pPr>
        <w:spacing w:line="276" w:lineRule="auto"/>
        <w:ind w:left="1134"/>
        <w:rPr>
          <w:rFonts w:eastAsiaTheme="minorHAnsi"/>
          <w:sz w:val="24"/>
          <w:szCs w:val="24"/>
        </w:rPr>
      </w:pPr>
      <w:r w:rsidRPr="005320C2">
        <w:rPr>
          <w:rFonts w:ascii="Calibri" w:eastAsiaTheme="minorHAnsi" w:hAnsi="Calibri" w:cstheme="minorBidi"/>
          <w:noProof/>
          <w:szCs w:val="21"/>
          <w:lang w:eastAsia="ru-RU"/>
        </w:rPr>
        <w:lastRenderedPageBreak/>
        <w:drawing>
          <wp:inline distT="0" distB="0" distL="0" distR="0" wp14:anchorId="18852D40" wp14:editId="4825BB41">
            <wp:extent cx="5949206" cy="8434425"/>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4754" cy="8442290"/>
                    </a:xfrm>
                    <a:prstGeom prst="rect">
                      <a:avLst/>
                    </a:prstGeom>
                    <a:noFill/>
                    <a:ln>
                      <a:noFill/>
                    </a:ln>
                  </pic:spPr>
                </pic:pic>
              </a:graphicData>
            </a:graphic>
          </wp:inline>
        </w:drawing>
      </w:r>
    </w:p>
    <w:p w:rsidR="005320C2" w:rsidRPr="005320C2" w:rsidRDefault="005320C2" w:rsidP="005320C2">
      <w:pPr>
        <w:spacing w:line="276" w:lineRule="auto"/>
        <w:ind w:left="1134"/>
        <w:rPr>
          <w:rFonts w:eastAsiaTheme="minorHAnsi"/>
          <w:b/>
          <w:sz w:val="24"/>
          <w:szCs w:val="24"/>
        </w:rPr>
      </w:pPr>
      <w:r w:rsidRPr="005320C2">
        <w:rPr>
          <w:rFonts w:eastAsiaTheme="minorHAnsi"/>
          <w:b/>
          <w:sz w:val="24"/>
          <w:szCs w:val="24"/>
        </w:rPr>
        <w:t>Итого площадь -1-го этажа 890,2 м</w:t>
      </w:r>
      <w:proofErr w:type="gramStart"/>
      <w:r w:rsidRPr="005320C2">
        <w:rPr>
          <w:rFonts w:eastAsiaTheme="minorHAnsi"/>
          <w:b/>
          <w:sz w:val="24"/>
          <w:szCs w:val="24"/>
        </w:rPr>
        <w:t>2</w:t>
      </w:r>
      <w:proofErr w:type="gramEnd"/>
      <w:r w:rsidRPr="005320C2">
        <w:rPr>
          <w:rFonts w:eastAsiaTheme="minorHAnsi"/>
          <w:b/>
          <w:sz w:val="24"/>
          <w:szCs w:val="24"/>
        </w:rPr>
        <w:t>. Высота -1-го этажа 4,2м.</w:t>
      </w:r>
    </w:p>
    <w:p w:rsidR="005320C2" w:rsidRPr="005320C2" w:rsidRDefault="005320C2" w:rsidP="005320C2">
      <w:pPr>
        <w:spacing w:line="276" w:lineRule="auto"/>
        <w:ind w:left="1134"/>
        <w:rPr>
          <w:rFonts w:eastAsiaTheme="minorHAnsi"/>
          <w:sz w:val="24"/>
          <w:szCs w:val="24"/>
        </w:rPr>
      </w:pPr>
    </w:p>
    <w:p w:rsidR="005320C2" w:rsidRPr="005320C2" w:rsidRDefault="005320C2" w:rsidP="005320C2">
      <w:pPr>
        <w:spacing w:line="276" w:lineRule="auto"/>
        <w:ind w:left="1134"/>
        <w:rPr>
          <w:rFonts w:eastAsiaTheme="minorHAnsi"/>
          <w:b/>
          <w:sz w:val="24"/>
          <w:szCs w:val="24"/>
        </w:rPr>
      </w:pPr>
      <w:r w:rsidRPr="005320C2">
        <w:rPr>
          <w:rFonts w:eastAsiaTheme="minorHAnsi"/>
          <w:b/>
          <w:sz w:val="24"/>
          <w:szCs w:val="24"/>
        </w:rPr>
        <w:t>«Карта-схема» территории</w:t>
      </w:r>
    </w:p>
    <w:p w:rsidR="005320C2" w:rsidRPr="005320C2" w:rsidRDefault="005320C2" w:rsidP="005320C2">
      <w:pPr>
        <w:spacing w:line="276" w:lineRule="auto"/>
        <w:ind w:left="1134"/>
        <w:rPr>
          <w:rFonts w:eastAsiaTheme="minorHAnsi"/>
          <w:sz w:val="24"/>
          <w:szCs w:val="24"/>
        </w:rPr>
      </w:pPr>
    </w:p>
    <w:p w:rsidR="005320C2" w:rsidRPr="005320C2" w:rsidRDefault="005320C2" w:rsidP="005320C2">
      <w:pPr>
        <w:numPr>
          <w:ilvl w:val="0"/>
          <w:numId w:val="43"/>
        </w:numPr>
        <w:spacing w:line="276" w:lineRule="auto"/>
        <w:ind w:left="1134"/>
        <w:jc w:val="left"/>
        <w:rPr>
          <w:rFonts w:eastAsiaTheme="minorHAnsi"/>
          <w:sz w:val="24"/>
          <w:szCs w:val="24"/>
        </w:rPr>
      </w:pPr>
      <w:r w:rsidRPr="005320C2">
        <w:rPr>
          <w:rFonts w:eastAsiaTheme="minorHAnsi"/>
          <w:noProof/>
          <w:szCs w:val="21"/>
          <w:lang w:eastAsia="ru-RU"/>
        </w:rPr>
        <w:lastRenderedPageBreak/>
        <w:drawing>
          <wp:inline distT="0" distB="0" distL="0" distR="0" wp14:anchorId="6A8D7FA2" wp14:editId="51664D95">
            <wp:extent cx="4667958" cy="3101644"/>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71846" cy="3104227"/>
                    </a:xfrm>
                    <a:prstGeom prst="rect">
                      <a:avLst/>
                    </a:prstGeom>
                  </pic:spPr>
                </pic:pic>
              </a:graphicData>
            </a:graphic>
          </wp:inline>
        </w:drawing>
      </w:r>
    </w:p>
    <w:p w:rsidR="005320C2" w:rsidRPr="005320C2" w:rsidRDefault="005320C2" w:rsidP="005320C2">
      <w:pPr>
        <w:spacing w:line="276" w:lineRule="auto"/>
        <w:ind w:left="1134"/>
        <w:rPr>
          <w:rFonts w:eastAsiaTheme="minorHAnsi"/>
          <w:sz w:val="24"/>
          <w:szCs w:val="24"/>
        </w:rPr>
      </w:pPr>
    </w:p>
    <w:p w:rsidR="005320C2" w:rsidRPr="005320C2" w:rsidRDefault="005320C2" w:rsidP="005320C2">
      <w:pPr>
        <w:spacing w:line="276" w:lineRule="auto"/>
        <w:ind w:left="774"/>
        <w:rPr>
          <w:rFonts w:eastAsiaTheme="minorHAnsi"/>
          <w:sz w:val="24"/>
          <w:szCs w:val="24"/>
        </w:rPr>
      </w:pPr>
    </w:p>
    <w:p w:rsidR="005320C2" w:rsidRPr="005320C2" w:rsidRDefault="005320C2" w:rsidP="005320C2">
      <w:pPr>
        <w:spacing w:line="276" w:lineRule="auto"/>
        <w:ind w:left="851"/>
        <w:rPr>
          <w:rFonts w:eastAsiaTheme="minorHAnsi"/>
          <w:sz w:val="24"/>
          <w:szCs w:val="24"/>
        </w:rPr>
      </w:pPr>
      <w:r w:rsidRPr="005320C2">
        <w:rPr>
          <w:rFonts w:ascii="Calibri" w:eastAsiaTheme="minorHAnsi" w:hAnsi="Calibri" w:cstheme="minorBidi"/>
          <w:b/>
          <w:iCs/>
          <w:noProof/>
          <w:szCs w:val="21"/>
          <w:lang w:eastAsia="ru-RU"/>
        </w:rPr>
        <w:drawing>
          <wp:inline distT="0" distB="0" distL="0" distR="0" wp14:anchorId="5CBB1DE6" wp14:editId="1176F96B">
            <wp:extent cx="4896879" cy="5201729"/>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lum bright="-20000" contrast="40000"/>
                      <a:extLst>
                        <a:ext uri="{28A0092B-C50C-407E-A947-70E740481C1C}">
                          <a14:useLocalDpi xmlns:a14="http://schemas.microsoft.com/office/drawing/2010/main" val="0"/>
                        </a:ext>
                      </a:extLst>
                    </a:blip>
                    <a:srcRect/>
                    <a:stretch>
                      <a:fillRect/>
                    </a:stretch>
                  </pic:blipFill>
                  <pic:spPr bwMode="auto">
                    <a:xfrm>
                      <a:off x="0" y="0"/>
                      <a:ext cx="4902479" cy="5207678"/>
                    </a:xfrm>
                    <a:prstGeom prst="rect">
                      <a:avLst/>
                    </a:prstGeom>
                    <a:noFill/>
                    <a:ln>
                      <a:noFill/>
                    </a:ln>
                  </pic:spPr>
                </pic:pic>
              </a:graphicData>
            </a:graphic>
          </wp:inline>
        </w:drawing>
      </w:r>
    </w:p>
    <w:p w:rsidR="005320C2" w:rsidRPr="005320C2" w:rsidRDefault="005320C2" w:rsidP="005320C2">
      <w:pPr>
        <w:spacing w:line="276" w:lineRule="auto"/>
        <w:ind w:left="851"/>
        <w:rPr>
          <w:rFonts w:eastAsiaTheme="minorHAnsi"/>
          <w:sz w:val="24"/>
          <w:szCs w:val="24"/>
        </w:rPr>
      </w:pPr>
    </w:p>
    <w:p w:rsidR="005320C2" w:rsidRPr="005320C2" w:rsidRDefault="005320C2" w:rsidP="005320C2">
      <w:pPr>
        <w:numPr>
          <w:ilvl w:val="0"/>
          <w:numId w:val="49"/>
        </w:numPr>
        <w:spacing w:line="276" w:lineRule="auto"/>
        <w:ind w:left="851" w:hanging="283"/>
        <w:jc w:val="left"/>
        <w:rPr>
          <w:rFonts w:eastAsiaTheme="minorHAnsi"/>
          <w:b/>
          <w:sz w:val="24"/>
          <w:szCs w:val="24"/>
        </w:rPr>
      </w:pPr>
      <w:r w:rsidRPr="005320C2">
        <w:rPr>
          <w:rFonts w:eastAsiaTheme="minorHAnsi"/>
          <w:b/>
          <w:sz w:val="24"/>
          <w:szCs w:val="24"/>
        </w:rPr>
        <w:t>Состав работ и последовательность их выполнения:</w:t>
      </w:r>
    </w:p>
    <w:p w:rsidR="005320C2" w:rsidRPr="005320C2" w:rsidRDefault="005320C2" w:rsidP="005320C2">
      <w:pPr>
        <w:numPr>
          <w:ilvl w:val="1"/>
          <w:numId w:val="49"/>
        </w:numPr>
        <w:spacing w:line="276" w:lineRule="auto"/>
        <w:ind w:left="1276"/>
        <w:jc w:val="left"/>
        <w:rPr>
          <w:rFonts w:eastAsiaTheme="minorHAnsi"/>
          <w:b/>
          <w:sz w:val="24"/>
          <w:szCs w:val="24"/>
        </w:rPr>
      </w:pPr>
      <w:r w:rsidRPr="005320C2">
        <w:rPr>
          <w:rFonts w:eastAsiaTheme="minorHAnsi"/>
          <w:b/>
          <w:sz w:val="24"/>
          <w:szCs w:val="24"/>
        </w:rPr>
        <w:t xml:space="preserve"> Инженерно-геологическое изыскание: </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lastRenderedPageBreak/>
        <w:t>2.1.1. Цель работы</w:t>
      </w:r>
      <w:r w:rsidRPr="005320C2">
        <w:rPr>
          <w:rFonts w:eastAsiaTheme="minorHAnsi"/>
          <w:sz w:val="24"/>
          <w:szCs w:val="24"/>
        </w:rPr>
        <w:t xml:space="preserve"> – уточнение инженерно-геологических и гидрогеологических  условий территории для разработки проектного решения  по защите от инфильтрации воды подземной части здания.</w:t>
      </w:r>
    </w:p>
    <w:p w:rsidR="005320C2" w:rsidRPr="005320C2" w:rsidRDefault="005320C2" w:rsidP="005320C2">
      <w:pPr>
        <w:spacing w:line="276" w:lineRule="auto"/>
        <w:ind w:left="1276"/>
        <w:rPr>
          <w:rFonts w:eastAsiaTheme="minorHAnsi"/>
          <w:sz w:val="24"/>
          <w:szCs w:val="24"/>
        </w:rPr>
      </w:pPr>
    </w:p>
    <w:p w:rsidR="005320C2" w:rsidRPr="005320C2" w:rsidRDefault="005320C2" w:rsidP="005320C2">
      <w:pPr>
        <w:spacing w:line="276" w:lineRule="auto"/>
        <w:ind w:left="1276"/>
        <w:rPr>
          <w:rFonts w:eastAsiaTheme="minorHAnsi"/>
          <w:b/>
          <w:sz w:val="24"/>
          <w:szCs w:val="24"/>
        </w:rPr>
      </w:pPr>
      <w:r w:rsidRPr="005320C2">
        <w:rPr>
          <w:rFonts w:eastAsiaTheme="minorHAnsi"/>
          <w:b/>
          <w:sz w:val="24"/>
          <w:szCs w:val="24"/>
        </w:rPr>
        <w:t xml:space="preserve"> 2.1.2. Состав работ: </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t>а)</w:t>
      </w:r>
      <w:r w:rsidRPr="005320C2">
        <w:rPr>
          <w:rFonts w:eastAsiaTheme="minorHAnsi"/>
          <w:sz w:val="24"/>
          <w:szCs w:val="24"/>
        </w:rPr>
        <w:t xml:space="preserve">  Разработка программы изысканий и согласование её с Заказчиком;</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t xml:space="preserve">б) </w:t>
      </w:r>
      <w:r w:rsidRPr="005320C2">
        <w:rPr>
          <w:rFonts w:eastAsiaTheme="minorHAnsi"/>
          <w:sz w:val="24"/>
          <w:szCs w:val="24"/>
        </w:rPr>
        <w:t>Анализ архивных материалов и имеющейся проектной документации;</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t xml:space="preserve">в) </w:t>
      </w:r>
      <w:r w:rsidRPr="005320C2">
        <w:rPr>
          <w:rFonts w:eastAsiaTheme="minorHAnsi"/>
          <w:sz w:val="24"/>
          <w:szCs w:val="24"/>
        </w:rPr>
        <w:t>Предоставление плана-схемы расположения скважин и согласование с Заказчиком;</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Сбор, изучение и систематизация материалов изысканий прошлых лет;</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t>г)</w:t>
      </w:r>
      <w:r w:rsidRPr="005320C2">
        <w:rPr>
          <w:rFonts w:eastAsiaTheme="minorHAnsi"/>
          <w:sz w:val="24"/>
          <w:szCs w:val="24"/>
        </w:rPr>
        <w:t xml:space="preserve"> Бурение 3(трех) 30(тридцати) метровых скважин ударно канатным способом диаметром инструмента до 273 мм с прохождением железобетонного основания тротуарных дорожек толщиной 250 мм</w:t>
      </w:r>
      <w:proofErr w:type="gramStart"/>
      <w:r w:rsidRPr="005320C2">
        <w:rPr>
          <w:rFonts w:eastAsiaTheme="minorHAnsi"/>
          <w:sz w:val="24"/>
          <w:szCs w:val="24"/>
        </w:rPr>
        <w:t xml:space="preserve">.; </w:t>
      </w:r>
      <w:proofErr w:type="gramEnd"/>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Выполнение статического зондирования грунтов;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Выполнение отбора монолитов грунта не менее 9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Предварительная разбивка геологических выработок;</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Планово-высотная привязка выработок;</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Выполнить экспресс откачку воды из каждой скважины;</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t>д)</w:t>
      </w:r>
      <w:r w:rsidRPr="005320C2">
        <w:rPr>
          <w:rFonts w:eastAsiaTheme="minorHAnsi"/>
          <w:sz w:val="24"/>
          <w:szCs w:val="24"/>
        </w:rPr>
        <w:t xml:space="preserve"> Проведение лабораторных исследований по определению современных физико-механических свой</w:t>
      </w:r>
      <w:proofErr w:type="gramStart"/>
      <w:r w:rsidRPr="005320C2">
        <w:rPr>
          <w:rFonts w:eastAsiaTheme="minorHAnsi"/>
          <w:sz w:val="24"/>
          <w:szCs w:val="24"/>
        </w:rPr>
        <w:t>ств  гр</w:t>
      </w:r>
      <w:proofErr w:type="gramEnd"/>
      <w:r w:rsidRPr="005320C2">
        <w:rPr>
          <w:rFonts w:eastAsiaTheme="minorHAnsi"/>
          <w:sz w:val="24"/>
          <w:szCs w:val="24"/>
        </w:rPr>
        <w:t>унта.</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Выполнение полного комплекса определения физико-механических свой</w:t>
      </w:r>
      <w:proofErr w:type="gramStart"/>
      <w:r w:rsidRPr="005320C2">
        <w:rPr>
          <w:rFonts w:eastAsiaTheme="minorHAnsi"/>
          <w:sz w:val="24"/>
          <w:szCs w:val="24"/>
        </w:rPr>
        <w:t>ств гр</w:t>
      </w:r>
      <w:proofErr w:type="gramEnd"/>
      <w:r w:rsidRPr="005320C2">
        <w:rPr>
          <w:rFonts w:eastAsiaTheme="minorHAnsi"/>
          <w:sz w:val="24"/>
          <w:szCs w:val="24"/>
        </w:rPr>
        <w:t>унтов под нагрузкой до 0,6 мПа, с использованием не менее 18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Выполнение полного комплекса определения физических свой</w:t>
      </w:r>
      <w:proofErr w:type="gramStart"/>
      <w:r w:rsidRPr="005320C2">
        <w:rPr>
          <w:rFonts w:eastAsiaTheme="minorHAnsi"/>
          <w:sz w:val="24"/>
          <w:szCs w:val="24"/>
        </w:rPr>
        <w:t>ств гр</w:t>
      </w:r>
      <w:proofErr w:type="gramEnd"/>
      <w:r w:rsidRPr="005320C2">
        <w:rPr>
          <w:rFonts w:eastAsiaTheme="minorHAnsi"/>
          <w:sz w:val="24"/>
          <w:szCs w:val="24"/>
        </w:rPr>
        <w:t>унтов с использованием не менее 36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Исследование коррозионной активности грунтов по отношению к свинцовым и алюминиевым  оболочкам кабеля не менее 3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Исследование коррозионной активности грунтов по отношению к стали не менее 3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Исследование коррозионной активности грунтовых вод по отношению к свинцовым и алюминиевым оболочкам кабеля к свинцовым и алюминиевым  оболочкам кабеля не менее 3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Исследование коррозионной активности грунтовых вод по отношению к стали не менее 3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Исследование коррозионной активности грунтовых вод по отношению к бетону не менее 3 образцов;</w:t>
      </w:r>
    </w:p>
    <w:p w:rsidR="005320C2" w:rsidRPr="005320C2" w:rsidRDefault="005320C2" w:rsidP="005320C2">
      <w:pPr>
        <w:spacing w:line="276" w:lineRule="auto"/>
        <w:ind w:left="1276"/>
        <w:rPr>
          <w:rFonts w:eastAsiaTheme="minorHAnsi"/>
          <w:sz w:val="24"/>
          <w:szCs w:val="24"/>
        </w:rPr>
      </w:pPr>
      <w:r w:rsidRPr="005320C2">
        <w:rPr>
          <w:rFonts w:eastAsiaTheme="minorHAnsi"/>
          <w:sz w:val="24"/>
          <w:szCs w:val="24"/>
        </w:rPr>
        <w:t>- Химический анализ воды не менее 3 образцов;</w:t>
      </w:r>
    </w:p>
    <w:p w:rsidR="005320C2" w:rsidRPr="005320C2" w:rsidRDefault="005320C2" w:rsidP="005320C2">
      <w:pPr>
        <w:spacing w:line="276" w:lineRule="auto"/>
        <w:ind w:left="1276"/>
        <w:rPr>
          <w:rFonts w:eastAsiaTheme="minorHAnsi"/>
          <w:b/>
          <w:sz w:val="24"/>
          <w:szCs w:val="24"/>
        </w:rPr>
      </w:pPr>
      <w:r w:rsidRPr="005320C2">
        <w:rPr>
          <w:rFonts w:eastAsiaTheme="minorHAnsi"/>
          <w:b/>
          <w:sz w:val="24"/>
          <w:szCs w:val="24"/>
        </w:rPr>
        <w:t xml:space="preserve">е) </w:t>
      </w:r>
      <w:r w:rsidRPr="005320C2">
        <w:rPr>
          <w:rFonts w:eastAsiaTheme="minorHAnsi"/>
          <w:sz w:val="24"/>
          <w:szCs w:val="24"/>
        </w:rPr>
        <w:t>Камеральная обработка материалов полевых и лабораторных работ;</w:t>
      </w:r>
      <w:r w:rsidRPr="005320C2">
        <w:rPr>
          <w:rFonts w:eastAsiaTheme="minorHAnsi"/>
          <w:b/>
          <w:sz w:val="24"/>
          <w:szCs w:val="24"/>
        </w:rPr>
        <w:t xml:space="preserve"> </w:t>
      </w:r>
    </w:p>
    <w:p w:rsidR="005320C2" w:rsidRPr="005320C2" w:rsidRDefault="005320C2" w:rsidP="005320C2">
      <w:pPr>
        <w:spacing w:line="276" w:lineRule="auto"/>
        <w:ind w:left="1276"/>
        <w:rPr>
          <w:rFonts w:eastAsiaTheme="minorHAnsi"/>
          <w:sz w:val="24"/>
          <w:szCs w:val="24"/>
        </w:rPr>
      </w:pPr>
      <w:r w:rsidRPr="005320C2">
        <w:rPr>
          <w:rFonts w:eastAsiaTheme="minorHAnsi"/>
          <w:b/>
          <w:sz w:val="24"/>
          <w:szCs w:val="24"/>
        </w:rPr>
        <w:t xml:space="preserve">ж) </w:t>
      </w:r>
      <w:r w:rsidRPr="005320C2">
        <w:rPr>
          <w:rFonts w:eastAsiaTheme="minorHAnsi"/>
          <w:sz w:val="24"/>
          <w:szCs w:val="24"/>
        </w:rPr>
        <w:t>Составление отчета.</w:t>
      </w:r>
    </w:p>
    <w:p w:rsidR="005320C2" w:rsidRPr="005320C2" w:rsidRDefault="005320C2" w:rsidP="005320C2">
      <w:pPr>
        <w:numPr>
          <w:ilvl w:val="1"/>
          <w:numId w:val="49"/>
        </w:numPr>
        <w:spacing w:line="276" w:lineRule="auto"/>
        <w:ind w:left="1276"/>
        <w:jc w:val="left"/>
        <w:rPr>
          <w:rFonts w:eastAsiaTheme="minorHAnsi"/>
          <w:b/>
          <w:sz w:val="24"/>
          <w:szCs w:val="24"/>
        </w:rPr>
      </w:pPr>
      <w:r w:rsidRPr="005320C2">
        <w:rPr>
          <w:rFonts w:eastAsiaTheme="minorHAnsi"/>
          <w:b/>
          <w:sz w:val="24"/>
          <w:szCs w:val="24"/>
        </w:rPr>
        <w:t xml:space="preserve"> Разработка проектного решения:</w:t>
      </w:r>
    </w:p>
    <w:p w:rsidR="005320C2" w:rsidRPr="005320C2" w:rsidRDefault="005320C2" w:rsidP="005320C2">
      <w:pPr>
        <w:numPr>
          <w:ilvl w:val="2"/>
          <w:numId w:val="49"/>
        </w:numPr>
        <w:spacing w:line="276" w:lineRule="auto"/>
        <w:ind w:left="1276" w:hanging="283"/>
        <w:jc w:val="left"/>
        <w:rPr>
          <w:rFonts w:eastAsiaTheme="minorHAnsi"/>
          <w:b/>
          <w:sz w:val="24"/>
          <w:szCs w:val="24"/>
        </w:rPr>
      </w:pPr>
      <w:r w:rsidRPr="005320C2">
        <w:rPr>
          <w:rFonts w:eastAsiaTheme="minorHAnsi"/>
          <w:b/>
          <w:sz w:val="24"/>
          <w:szCs w:val="24"/>
        </w:rPr>
        <w:t>Цель работы</w:t>
      </w:r>
      <w:r w:rsidRPr="005320C2">
        <w:rPr>
          <w:rFonts w:eastAsiaTheme="minorHAnsi"/>
          <w:sz w:val="24"/>
          <w:szCs w:val="24"/>
        </w:rPr>
        <w:t xml:space="preserve"> – в соответствии с имеющимися исходными данными и выполненными инженерно-геологическими изысканиями разработать проектно-сметную документацию постоянного </w:t>
      </w:r>
      <w:proofErr w:type="spellStart"/>
      <w:r w:rsidRPr="005320C2">
        <w:rPr>
          <w:rFonts w:eastAsiaTheme="minorHAnsi"/>
          <w:sz w:val="24"/>
          <w:szCs w:val="24"/>
        </w:rPr>
        <w:t>пристенного</w:t>
      </w:r>
      <w:proofErr w:type="spellEnd"/>
      <w:r w:rsidRPr="005320C2">
        <w:rPr>
          <w:rFonts w:eastAsiaTheme="minorHAnsi"/>
          <w:sz w:val="24"/>
          <w:szCs w:val="24"/>
        </w:rPr>
        <w:t xml:space="preserve"> дренажа подземной части здания, ориентировочной длинны 170м., с использованием насосных станций подъема собранных грунтовых вод.</w:t>
      </w:r>
    </w:p>
    <w:p w:rsidR="005320C2" w:rsidRPr="005320C2" w:rsidRDefault="005320C2" w:rsidP="005320C2">
      <w:pPr>
        <w:numPr>
          <w:ilvl w:val="2"/>
          <w:numId w:val="49"/>
        </w:numPr>
        <w:spacing w:line="276" w:lineRule="auto"/>
        <w:ind w:left="1985" w:hanging="709"/>
        <w:jc w:val="left"/>
        <w:rPr>
          <w:rFonts w:eastAsiaTheme="minorHAnsi"/>
          <w:b/>
          <w:sz w:val="24"/>
          <w:szCs w:val="24"/>
        </w:rPr>
      </w:pPr>
      <w:r w:rsidRPr="005320C2">
        <w:rPr>
          <w:rFonts w:eastAsiaTheme="minorHAnsi"/>
          <w:b/>
          <w:sz w:val="24"/>
          <w:szCs w:val="24"/>
        </w:rPr>
        <w:t xml:space="preserve">Состав работ: </w:t>
      </w:r>
    </w:p>
    <w:p w:rsidR="005320C2" w:rsidRPr="005320C2" w:rsidRDefault="005320C2" w:rsidP="005320C2">
      <w:pPr>
        <w:numPr>
          <w:ilvl w:val="0"/>
          <w:numId w:val="43"/>
        </w:numPr>
        <w:spacing w:line="276" w:lineRule="auto"/>
        <w:ind w:left="1418" w:hanging="425"/>
        <w:contextualSpacing/>
        <w:jc w:val="left"/>
        <w:rPr>
          <w:rFonts w:eastAsiaTheme="minorHAnsi"/>
          <w:sz w:val="24"/>
          <w:szCs w:val="24"/>
        </w:rPr>
      </w:pPr>
      <w:r w:rsidRPr="005320C2">
        <w:rPr>
          <w:rFonts w:eastAsiaTheme="minorHAnsi"/>
          <w:sz w:val="24"/>
          <w:szCs w:val="24"/>
        </w:rPr>
        <w:lastRenderedPageBreak/>
        <w:t>Пояснительная записка с обоснованием принятых решений по защите от инфильтрации воды подземной части здания.</w:t>
      </w:r>
    </w:p>
    <w:p w:rsidR="005320C2" w:rsidRPr="005320C2" w:rsidRDefault="005320C2" w:rsidP="005320C2">
      <w:pPr>
        <w:numPr>
          <w:ilvl w:val="0"/>
          <w:numId w:val="43"/>
        </w:numPr>
        <w:spacing w:line="276" w:lineRule="auto"/>
        <w:ind w:left="1418" w:hanging="425"/>
        <w:jc w:val="left"/>
        <w:rPr>
          <w:rFonts w:eastAsiaTheme="minorHAnsi"/>
          <w:sz w:val="24"/>
          <w:szCs w:val="24"/>
        </w:rPr>
      </w:pPr>
      <w:r w:rsidRPr="005320C2">
        <w:rPr>
          <w:rFonts w:eastAsiaTheme="minorHAnsi"/>
          <w:sz w:val="24"/>
          <w:szCs w:val="24"/>
        </w:rPr>
        <w:t xml:space="preserve">Разработка Рабочих чертежей, планы и разрезы, продольные профиля и расчётная часть для обоснования принятых материалов и оборудования, конструкции колодцев. </w:t>
      </w:r>
    </w:p>
    <w:p w:rsidR="005320C2" w:rsidRPr="005320C2" w:rsidRDefault="005320C2" w:rsidP="005320C2">
      <w:pPr>
        <w:numPr>
          <w:ilvl w:val="0"/>
          <w:numId w:val="43"/>
        </w:numPr>
        <w:spacing w:line="276" w:lineRule="auto"/>
        <w:ind w:left="1418" w:hanging="425"/>
        <w:jc w:val="left"/>
        <w:rPr>
          <w:rFonts w:eastAsiaTheme="minorHAnsi"/>
          <w:sz w:val="24"/>
          <w:szCs w:val="24"/>
        </w:rPr>
      </w:pPr>
      <w:r w:rsidRPr="005320C2">
        <w:rPr>
          <w:rFonts w:eastAsiaTheme="minorHAnsi"/>
          <w:sz w:val="24"/>
          <w:szCs w:val="24"/>
        </w:rPr>
        <w:t>Спецификация оборудования, изделий и материалов.</w:t>
      </w:r>
    </w:p>
    <w:p w:rsidR="005320C2" w:rsidRPr="005320C2" w:rsidRDefault="005320C2" w:rsidP="005320C2">
      <w:pPr>
        <w:numPr>
          <w:ilvl w:val="0"/>
          <w:numId w:val="43"/>
        </w:numPr>
        <w:spacing w:line="276" w:lineRule="auto"/>
        <w:ind w:left="1418" w:hanging="425"/>
        <w:jc w:val="left"/>
        <w:rPr>
          <w:rFonts w:eastAsiaTheme="minorHAnsi"/>
          <w:sz w:val="24"/>
          <w:szCs w:val="24"/>
        </w:rPr>
      </w:pPr>
      <w:r w:rsidRPr="005320C2">
        <w:rPr>
          <w:rFonts w:eastAsiaTheme="minorHAnsi"/>
          <w:sz w:val="24"/>
          <w:szCs w:val="24"/>
        </w:rPr>
        <w:t>Насосная станция с подключением её к существующей ливневой канализации. Конструктивные решения насосной станц</w:t>
      </w:r>
      <w:proofErr w:type="gramStart"/>
      <w:r w:rsidRPr="005320C2">
        <w:rPr>
          <w:rFonts w:eastAsiaTheme="minorHAnsi"/>
          <w:sz w:val="24"/>
          <w:szCs w:val="24"/>
        </w:rPr>
        <w:t>ии и её</w:t>
      </w:r>
      <w:proofErr w:type="gramEnd"/>
      <w:r w:rsidRPr="005320C2">
        <w:rPr>
          <w:rFonts w:eastAsiaTheme="minorHAnsi"/>
          <w:sz w:val="24"/>
          <w:szCs w:val="24"/>
        </w:rPr>
        <w:t xml:space="preserve"> технологическое оборудование.</w:t>
      </w:r>
    </w:p>
    <w:p w:rsidR="005320C2" w:rsidRPr="005320C2" w:rsidRDefault="005320C2" w:rsidP="005320C2">
      <w:pPr>
        <w:numPr>
          <w:ilvl w:val="0"/>
          <w:numId w:val="43"/>
        </w:numPr>
        <w:spacing w:line="276" w:lineRule="auto"/>
        <w:ind w:left="1418" w:hanging="425"/>
        <w:jc w:val="left"/>
        <w:rPr>
          <w:rFonts w:eastAsiaTheme="minorHAnsi"/>
          <w:sz w:val="24"/>
          <w:szCs w:val="24"/>
        </w:rPr>
      </w:pPr>
      <w:r w:rsidRPr="005320C2">
        <w:rPr>
          <w:rFonts w:eastAsiaTheme="minorHAnsi"/>
          <w:sz w:val="24"/>
          <w:szCs w:val="24"/>
        </w:rPr>
        <w:t>Разработать проект устройства шпунтового ограждения по укреплению откосов траншеи для производства работ и сохранности существующих инженерных коммуникаций и вводов в здание действующего предприятия,</w:t>
      </w:r>
    </w:p>
    <w:p w:rsidR="005320C2" w:rsidRPr="005320C2" w:rsidRDefault="005320C2" w:rsidP="005320C2">
      <w:pPr>
        <w:numPr>
          <w:ilvl w:val="0"/>
          <w:numId w:val="43"/>
        </w:numPr>
        <w:spacing w:line="276" w:lineRule="auto"/>
        <w:ind w:left="1418" w:hanging="425"/>
        <w:jc w:val="left"/>
        <w:rPr>
          <w:rFonts w:eastAsiaTheme="minorHAnsi"/>
          <w:sz w:val="24"/>
          <w:szCs w:val="24"/>
        </w:rPr>
      </w:pPr>
      <w:r w:rsidRPr="005320C2">
        <w:rPr>
          <w:rFonts w:eastAsiaTheme="minorHAnsi"/>
          <w:sz w:val="24"/>
          <w:szCs w:val="24"/>
        </w:rPr>
        <w:t xml:space="preserve">Разработать техническую документацию проект </w:t>
      </w:r>
      <w:proofErr w:type="gramStart"/>
      <w:r w:rsidRPr="005320C2">
        <w:rPr>
          <w:rFonts w:eastAsiaTheme="minorHAnsi"/>
          <w:sz w:val="24"/>
          <w:szCs w:val="24"/>
        </w:rPr>
        <w:t>ПОС</w:t>
      </w:r>
      <w:proofErr w:type="gramEnd"/>
      <w:r w:rsidRPr="005320C2">
        <w:rPr>
          <w:rFonts w:eastAsiaTheme="minorHAnsi"/>
          <w:sz w:val="24"/>
          <w:szCs w:val="24"/>
        </w:rPr>
        <w:t xml:space="preserve"> (Проект Организации Строительства), учесть, что производство работ будет происходить в условиях работы действующего офисного  предприятия. Предусмотреть восстановление благоустройства по окончанию работ. </w:t>
      </w:r>
    </w:p>
    <w:p w:rsidR="005320C2" w:rsidRPr="005320C2" w:rsidRDefault="005320C2" w:rsidP="005320C2">
      <w:pPr>
        <w:numPr>
          <w:ilvl w:val="0"/>
          <w:numId w:val="43"/>
        </w:numPr>
        <w:spacing w:line="276" w:lineRule="auto"/>
        <w:ind w:left="1418" w:hanging="425"/>
        <w:jc w:val="left"/>
        <w:rPr>
          <w:rFonts w:eastAsiaTheme="minorHAnsi"/>
          <w:sz w:val="24"/>
          <w:szCs w:val="24"/>
        </w:rPr>
      </w:pPr>
      <w:r w:rsidRPr="005320C2">
        <w:rPr>
          <w:rFonts w:eastAsiaTheme="minorHAnsi"/>
          <w:sz w:val="24"/>
          <w:szCs w:val="24"/>
        </w:rPr>
        <w:t xml:space="preserve">Разработать сметный раздел документации </w:t>
      </w:r>
      <w:proofErr w:type="gramStart"/>
      <w:r w:rsidRPr="005320C2">
        <w:rPr>
          <w:rFonts w:eastAsiaTheme="minorHAnsi"/>
          <w:sz w:val="24"/>
          <w:szCs w:val="24"/>
        </w:rPr>
        <w:t>согласно требований</w:t>
      </w:r>
      <w:proofErr w:type="gramEnd"/>
      <w:r w:rsidRPr="005320C2">
        <w:rPr>
          <w:rFonts w:eastAsiaTheme="minorHAnsi"/>
          <w:sz w:val="24"/>
          <w:szCs w:val="24"/>
        </w:rPr>
        <w:t xml:space="preserve"> изложенных в Приложении №1.</w:t>
      </w:r>
    </w:p>
    <w:p w:rsidR="005320C2" w:rsidRPr="005320C2" w:rsidRDefault="005320C2" w:rsidP="005320C2">
      <w:pPr>
        <w:numPr>
          <w:ilvl w:val="0"/>
          <w:numId w:val="49"/>
        </w:numPr>
        <w:spacing w:line="276" w:lineRule="auto"/>
        <w:jc w:val="left"/>
        <w:outlineLvl w:val="0"/>
        <w:rPr>
          <w:rFonts w:eastAsiaTheme="minorEastAsia"/>
          <w:bCs/>
          <w:sz w:val="24"/>
          <w:szCs w:val="24"/>
          <w:lang w:eastAsia="ru-RU"/>
        </w:rPr>
      </w:pPr>
      <w:r w:rsidRPr="005320C2">
        <w:rPr>
          <w:rFonts w:ascii="Baltica" w:eastAsia="Times New Roman" w:hAnsi="Baltica" w:cs="Baltica"/>
          <w:b/>
          <w:sz w:val="24"/>
          <w:szCs w:val="24"/>
          <w:lang w:eastAsia="ru-RU"/>
        </w:rPr>
        <w:t xml:space="preserve">Сроки </w:t>
      </w:r>
      <w:proofErr w:type="gramStart"/>
      <w:r w:rsidRPr="005320C2">
        <w:rPr>
          <w:rFonts w:ascii="Baltica" w:eastAsia="Times New Roman" w:hAnsi="Baltica" w:cs="Baltica"/>
          <w:b/>
          <w:sz w:val="24"/>
          <w:szCs w:val="24"/>
          <w:lang w:eastAsia="ru-RU"/>
        </w:rPr>
        <w:t>выполнения работ / оказания услуг / поставки</w:t>
      </w:r>
      <w:proofErr w:type="gramEnd"/>
      <w:r w:rsidRPr="005320C2">
        <w:rPr>
          <w:rFonts w:ascii="Baltica" w:eastAsia="Times New Roman" w:hAnsi="Baltica" w:cs="Baltica"/>
          <w:b/>
          <w:sz w:val="24"/>
          <w:szCs w:val="24"/>
          <w:lang w:eastAsia="ru-RU"/>
        </w:rPr>
        <w:t xml:space="preserve"> товаров: </w:t>
      </w:r>
      <w:r w:rsidRPr="005320C2">
        <w:rPr>
          <w:rFonts w:ascii="Baltica" w:eastAsia="Times New Roman" w:hAnsi="Baltica" w:cs="Baltica"/>
          <w:sz w:val="24"/>
          <w:szCs w:val="24"/>
          <w:lang w:eastAsia="ru-RU"/>
        </w:rPr>
        <w:t>не более 40 (сорок</w:t>
      </w:r>
      <w:r>
        <w:rPr>
          <w:rFonts w:asciiTheme="minorHAnsi" w:eastAsia="Times New Roman" w:hAnsiTheme="minorHAnsi" w:cs="Baltica"/>
          <w:sz w:val="24"/>
          <w:szCs w:val="24"/>
          <w:lang w:eastAsia="ru-RU"/>
        </w:rPr>
        <w:t>а</w:t>
      </w:r>
      <w:r w:rsidRPr="005320C2">
        <w:rPr>
          <w:rFonts w:ascii="Baltica" w:eastAsia="Times New Roman" w:hAnsi="Baltica" w:cs="Baltica"/>
          <w:sz w:val="24"/>
          <w:szCs w:val="24"/>
          <w:lang w:eastAsia="ru-RU"/>
        </w:rPr>
        <w:t>) рабочих дней с даты передачи объекта подрядчику по Акту передачи объекта.</w:t>
      </w:r>
    </w:p>
    <w:p w:rsidR="005320C2" w:rsidRPr="005320C2" w:rsidRDefault="005320C2" w:rsidP="005320C2">
      <w:pPr>
        <w:numPr>
          <w:ilvl w:val="0"/>
          <w:numId w:val="49"/>
        </w:numPr>
        <w:contextualSpacing/>
        <w:jc w:val="left"/>
        <w:rPr>
          <w:rFonts w:eastAsia="Times New Roman"/>
          <w:sz w:val="24"/>
          <w:szCs w:val="24"/>
          <w:lang w:eastAsia="ru-RU"/>
        </w:rPr>
      </w:pPr>
      <w:r w:rsidRPr="005320C2">
        <w:rPr>
          <w:rFonts w:eastAsia="Times New Roman"/>
          <w:b/>
          <w:sz w:val="24"/>
          <w:szCs w:val="24"/>
          <w:lang w:eastAsia="ru-RU"/>
        </w:rPr>
        <w:t xml:space="preserve">Требования к сроку и/или объему </w:t>
      </w:r>
      <w:proofErr w:type="gramStart"/>
      <w:r w:rsidRPr="005320C2">
        <w:rPr>
          <w:rFonts w:eastAsia="Times New Roman"/>
          <w:b/>
          <w:sz w:val="24"/>
          <w:szCs w:val="24"/>
          <w:lang w:eastAsia="ru-RU"/>
        </w:rPr>
        <w:t>предоставления гарантий качества товара/ работ</w:t>
      </w:r>
      <w:proofErr w:type="gramEnd"/>
      <w:r w:rsidRPr="005320C2">
        <w:rPr>
          <w:rFonts w:eastAsia="Times New Roman"/>
          <w:b/>
          <w:sz w:val="24"/>
          <w:szCs w:val="24"/>
          <w:lang w:eastAsia="ru-RU"/>
        </w:rPr>
        <w:t xml:space="preserve">/ услуг, к обслуживанию товара, к расходам на эксплуатацию товара: </w:t>
      </w:r>
      <w:r w:rsidRPr="005320C2">
        <w:rPr>
          <w:rFonts w:eastAsia="Times New Roman"/>
          <w:sz w:val="24"/>
          <w:szCs w:val="24"/>
          <w:lang w:eastAsia="ru-RU"/>
        </w:rPr>
        <w:t xml:space="preserve">не менее 24 (двадцати четырёх) месяцев с даты подписания Акта приёмки работ Заказчиком;  </w:t>
      </w:r>
    </w:p>
    <w:p w:rsidR="005320C2" w:rsidRPr="005320C2" w:rsidRDefault="005320C2" w:rsidP="005320C2">
      <w:pPr>
        <w:numPr>
          <w:ilvl w:val="0"/>
          <w:numId w:val="49"/>
        </w:numPr>
        <w:contextualSpacing/>
        <w:jc w:val="left"/>
        <w:rPr>
          <w:rFonts w:eastAsia="Times New Roman"/>
          <w:b/>
          <w:sz w:val="24"/>
          <w:szCs w:val="24"/>
          <w:lang w:eastAsia="ru-RU"/>
        </w:rPr>
      </w:pPr>
      <w:bookmarkStart w:id="104" w:name="_GoBack"/>
      <w:bookmarkEnd w:id="104"/>
      <w:r w:rsidRPr="005320C2">
        <w:rPr>
          <w:rFonts w:eastAsia="Times New Roman"/>
          <w:b/>
          <w:sz w:val="24"/>
          <w:szCs w:val="24"/>
          <w:lang w:eastAsia="ru-RU"/>
        </w:rPr>
        <w:t>Обоснованные особые требования:</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6.1. А) Требования к условиям производства инженерно-геологических работ:</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Работы необходимо выполнить в строгом соответствии с действующими нормами СП 11-105-97 (п. 8.6),  СП 103.13330.2012, СП 116.13330.2012, СП 42.13330.2011, Пособие к СНиП  2.02.01-83,   СП 22.13330.2011, СП 32.13330.2012, СНиП 12-03-2001, и другими нормативными документами.</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Работы необходимо выполнять с учётом режима работы подразделений Заказчика и режима охраны объекта.</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Подрядчику необходимо принимать меры к нераспространению строительного мусора и грунта при проведении буровых работ по территории объекта; обеспечить необходимые мероприятия по соблюдению чистоты прилегающей территории; обеспечить выполнение мероприятий по безопасности при производстве буровых работ для рабочих, сотрудников и гостей Инновационного центра «</w:t>
      </w:r>
      <w:proofErr w:type="spellStart"/>
      <w:r w:rsidRPr="005320C2">
        <w:rPr>
          <w:rFonts w:eastAsia="Times New Roman"/>
          <w:sz w:val="24"/>
          <w:szCs w:val="24"/>
          <w:lang w:eastAsia="ru-RU"/>
        </w:rPr>
        <w:t>Сколково</w:t>
      </w:r>
      <w:proofErr w:type="spellEnd"/>
      <w:r w:rsidRPr="005320C2">
        <w:rPr>
          <w:rFonts w:eastAsia="Times New Roman"/>
          <w:sz w:val="24"/>
          <w:szCs w:val="24"/>
          <w:lang w:eastAsia="ru-RU"/>
        </w:rPr>
        <w:t>».</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Количество отбора образцов должно быть не менее установленных действующими нормативными документами. Подрядчик обязан предоставить Заказчику промежуточный материал инженерных изысканий.</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 xml:space="preserve">Заказчик не предоставляет площади для размещения (проживания) сотрудников организации. </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 xml:space="preserve">Б) Требования к рабочей (технической) документации: В соответствии с Техническим заданием, строительными нормами и правилами и иными нормами действующего законодательства РФ на проектирование и строительство </w:t>
      </w:r>
      <w:proofErr w:type="gramStart"/>
      <w:r w:rsidRPr="005320C2">
        <w:rPr>
          <w:rFonts w:eastAsia="Times New Roman"/>
          <w:sz w:val="24"/>
          <w:szCs w:val="24"/>
          <w:lang w:eastAsia="ru-RU"/>
        </w:rPr>
        <w:t xml:space="preserve">( </w:t>
      </w:r>
      <w:proofErr w:type="gramEnd"/>
      <w:r w:rsidRPr="005320C2">
        <w:rPr>
          <w:rFonts w:eastAsia="Times New Roman"/>
          <w:sz w:val="24"/>
          <w:szCs w:val="24"/>
          <w:lang w:eastAsia="ru-RU"/>
        </w:rPr>
        <w:t xml:space="preserve">не менее требований к составу разделов указанных в Постановлении 87 РФ и позволяющих  осуществлять производство работ); Градостроительным Кодексом Российской Федерации от 29.12.2004 N 190-ФЗ (статья 48,49,55) и Федеральным законом от 28.11.2011 N 337-ФЗ.; ГОСТ </w:t>
      </w:r>
      <w:r w:rsidRPr="005320C2">
        <w:rPr>
          <w:rFonts w:eastAsia="Times New Roman"/>
          <w:sz w:val="24"/>
          <w:szCs w:val="24"/>
          <w:lang w:eastAsia="ru-RU"/>
        </w:rPr>
        <w:lastRenderedPageBreak/>
        <w:t xml:space="preserve">21.101-2013 «Система проектной документации для строительства. Основные требования к проектной и рабочей документации» (утв. и введен в действие Приказом </w:t>
      </w:r>
      <w:proofErr w:type="spellStart"/>
      <w:r w:rsidRPr="005320C2">
        <w:rPr>
          <w:rFonts w:eastAsia="Times New Roman"/>
          <w:sz w:val="24"/>
          <w:szCs w:val="24"/>
          <w:lang w:eastAsia="ru-RU"/>
        </w:rPr>
        <w:t>Росстандарта</w:t>
      </w:r>
      <w:proofErr w:type="spellEnd"/>
      <w:r w:rsidRPr="005320C2">
        <w:rPr>
          <w:rFonts w:eastAsia="Times New Roman"/>
          <w:sz w:val="24"/>
          <w:szCs w:val="24"/>
          <w:lang w:eastAsia="ru-RU"/>
        </w:rPr>
        <w:t xml:space="preserve"> от 11.06.2013 N 156-ст); </w:t>
      </w:r>
    </w:p>
    <w:p w:rsidR="005320C2" w:rsidRPr="005320C2" w:rsidRDefault="005320C2" w:rsidP="005320C2">
      <w:pPr>
        <w:ind w:left="1985"/>
        <w:rPr>
          <w:rFonts w:eastAsia="Times New Roman"/>
          <w:sz w:val="24"/>
          <w:szCs w:val="24"/>
          <w:lang w:eastAsia="ru-RU"/>
        </w:rPr>
      </w:pPr>
      <w:r w:rsidRPr="005320C2">
        <w:rPr>
          <w:rFonts w:eastAsia="Times New Roman"/>
          <w:sz w:val="24"/>
          <w:szCs w:val="24"/>
          <w:lang w:eastAsia="ru-RU"/>
        </w:rPr>
        <w:t xml:space="preserve">В) После окончания Услуг Исполнитель передает Заказчику с сопроводительным письмом (и/или по накладной) Заключение и Рабочую Документацию в 4-х экземплярах на бумажном носителе и 2-х экземплярах в электронном виде в формате </w:t>
      </w:r>
      <w:proofErr w:type="gramStart"/>
      <w:r w:rsidRPr="005320C2">
        <w:rPr>
          <w:rFonts w:eastAsia="Times New Roman"/>
          <w:sz w:val="24"/>
          <w:szCs w:val="24"/>
          <w:lang w:eastAsia="ru-RU"/>
        </w:rPr>
        <w:t xml:space="preserve">( </w:t>
      </w:r>
      <w:proofErr w:type="gramEnd"/>
      <w:r w:rsidRPr="005320C2">
        <w:rPr>
          <w:rFonts w:eastAsia="Times New Roman"/>
          <w:sz w:val="24"/>
          <w:szCs w:val="24"/>
          <w:lang w:eastAsia="ru-RU"/>
        </w:rPr>
        <w:t>DWG, DOC, PDF) на отдельных электронных носителях.</w:t>
      </w:r>
    </w:p>
    <w:p w:rsidR="005320C2" w:rsidRPr="005320C2" w:rsidRDefault="005320C2" w:rsidP="005320C2">
      <w:pPr>
        <w:ind w:left="1985"/>
        <w:jc w:val="left"/>
        <w:rPr>
          <w:rFonts w:eastAsiaTheme="minorEastAsia"/>
          <w:bCs/>
          <w:sz w:val="24"/>
          <w:szCs w:val="24"/>
          <w:lang w:eastAsia="ru-RU"/>
        </w:rPr>
      </w:pPr>
      <w:r w:rsidRPr="005320C2">
        <w:rPr>
          <w:rFonts w:eastAsiaTheme="minorEastAsia"/>
          <w:bCs/>
          <w:sz w:val="24"/>
          <w:szCs w:val="24"/>
          <w:lang w:eastAsia="ru-RU"/>
        </w:rPr>
        <w:t>Шумовые работы выполнять с 18ч. 00мин. до 23ч.30мин. или в выходные, праздничные дни.</w:t>
      </w:r>
    </w:p>
    <w:p w:rsidR="005320C2" w:rsidRPr="005320C2" w:rsidRDefault="005320C2" w:rsidP="005320C2">
      <w:pPr>
        <w:ind w:left="1985"/>
        <w:jc w:val="left"/>
        <w:rPr>
          <w:rFonts w:eastAsiaTheme="minorEastAsia"/>
          <w:bCs/>
          <w:sz w:val="24"/>
          <w:szCs w:val="24"/>
          <w:lang w:eastAsia="ru-RU"/>
        </w:rPr>
      </w:pPr>
    </w:p>
    <w:p w:rsidR="005320C2" w:rsidRPr="005320C2" w:rsidRDefault="005320C2" w:rsidP="005320C2">
      <w:pPr>
        <w:ind w:left="1985"/>
        <w:jc w:val="left"/>
        <w:rPr>
          <w:rFonts w:eastAsiaTheme="minorEastAsia"/>
          <w:bCs/>
          <w:sz w:val="24"/>
          <w:szCs w:val="24"/>
          <w:lang w:eastAsia="ru-RU"/>
        </w:rPr>
      </w:pPr>
    </w:p>
    <w:p w:rsidR="005320C2" w:rsidRPr="005320C2" w:rsidRDefault="005320C2" w:rsidP="005320C2">
      <w:pPr>
        <w:spacing w:line="276" w:lineRule="auto"/>
        <w:ind w:left="851"/>
        <w:jc w:val="left"/>
        <w:outlineLvl w:val="0"/>
        <w:rPr>
          <w:rFonts w:eastAsiaTheme="minorEastAsia"/>
          <w:bCs/>
          <w:sz w:val="24"/>
          <w:szCs w:val="24"/>
          <w:lang w:eastAsia="ru-RU"/>
        </w:rPr>
      </w:pPr>
      <w:proofErr w:type="gramStart"/>
      <w:r w:rsidRPr="005320C2">
        <w:rPr>
          <w:rFonts w:eastAsiaTheme="minorEastAsia"/>
          <w:bCs/>
          <w:sz w:val="24"/>
          <w:szCs w:val="24"/>
          <w:lang w:eastAsia="ru-RU"/>
        </w:rPr>
        <w:t>Приложение №1 «Требованию к сметному раздела проектной документации»</w:t>
      </w:r>
      <w:proofErr w:type="gramEnd"/>
    </w:p>
    <w:p w:rsidR="005320C2" w:rsidRPr="005320C2" w:rsidRDefault="005320C2" w:rsidP="005320C2">
      <w:pPr>
        <w:spacing w:line="276" w:lineRule="auto"/>
        <w:ind w:left="2130"/>
        <w:jc w:val="left"/>
        <w:outlineLvl w:val="0"/>
        <w:rPr>
          <w:rFonts w:eastAsiaTheme="minorEastAsia"/>
          <w:bCs/>
          <w:sz w:val="24"/>
          <w:szCs w:val="24"/>
          <w:lang w:eastAsia="ru-RU"/>
        </w:rPr>
      </w:pPr>
    </w:p>
    <w:p w:rsidR="005320C2" w:rsidRPr="005320C2" w:rsidRDefault="005320C2" w:rsidP="005320C2">
      <w:pPr>
        <w:spacing w:line="276" w:lineRule="auto"/>
        <w:ind w:left="2130"/>
        <w:jc w:val="left"/>
        <w:outlineLvl w:val="0"/>
        <w:rPr>
          <w:rFonts w:eastAsiaTheme="minorEastAsia"/>
          <w:bCs/>
          <w:sz w:val="24"/>
          <w:szCs w:val="24"/>
          <w:lang w:eastAsia="ru-RU"/>
        </w:rPr>
      </w:pPr>
    </w:p>
    <w:p w:rsidR="005320C2" w:rsidRPr="005320C2" w:rsidRDefault="005320C2" w:rsidP="005320C2">
      <w:pPr>
        <w:spacing w:line="276" w:lineRule="auto"/>
        <w:ind w:left="2130"/>
        <w:jc w:val="left"/>
        <w:outlineLvl w:val="0"/>
        <w:rPr>
          <w:rFonts w:eastAsiaTheme="minorEastAsia"/>
          <w:bCs/>
          <w:sz w:val="24"/>
          <w:szCs w:val="24"/>
          <w:lang w:eastAsia="ru-RU"/>
        </w:rPr>
      </w:pPr>
    </w:p>
    <w:p w:rsidR="002D3AA0" w:rsidRDefault="002D3AA0" w:rsidP="002D3AA0">
      <w:pPr>
        <w:keepNext/>
        <w:jc w:val="center"/>
        <w:outlineLvl w:val="0"/>
        <w:rPr>
          <w:rFonts w:eastAsia="Times New Roman"/>
          <w:b/>
          <w:szCs w:val="24"/>
        </w:rPr>
      </w:pPr>
      <w:r w:rsidRPr="00AB551B">
        <w:rPr>
          <w:rFonts w:eastAsia="Times New Roman"/>
          <w:b/>
          <w:szCs w:val="24"/>
        </w:rPr>
        <w:t>ПОДПИСИ СТОРОН</w:t>
      </w:r>
    </w:p>
    <w:p w:rsidR="002D3AA0" w:rsidRPr="00AB551B" w:rsidRDefault="002D3AA0" w:rsidP="002D3AA0">
      <w:pPr>
        <w:keepNext/>
        <w:jc w:val="center"/>
        <w:outlineLvl w:val="0"/>
        <w:rPr>
          <w:rFonts w:eastAsia="Times New Roman"/>
          <w:b/>
          <w:szCs w:val="24"/>
        </w:rPr>
      </w:pPr>
    </w:p>
    <w:tbl>
      <w:tblPr>
        <w:tblW w:w="0" w:type="auto"/>
        <w:tblInd w:w="108" w:type="dxa"/>
        <w:tblLook w:val="04A0" w:firstRow="1" w:lastRow="0" w:firstColumn="1" w:lastColumn="0" w:noHBand="0" w:noVBand="1"/>
      </w:tblPr>
      <w:tblGrid>
        <w:gridCol w:w="709"/>
        <w:gridCol w:w="3716"/>
        <w:gridCol w:w="678"/>
        <w:gridCol w:w="3748"/>
        <w:gridCol w:w="1213"/>
      </w:tblGrid>
      <w:tr w:rsidR="002D3AA0" w:rsidRPr="007B444B" w:rsidTr="002D3AA0">
        <w:trPr>
          <w:gridAfter w:val="1"/>
          <w:wAfter w:w="1213" w:type="dxa"/>
        </w:trPr>
        <w:tc>
          <w:tcPr>
            <w:tcW w:w="4425" w:type="dxa"/>
            <w:gridSpan w:val="2"/>
            <w:shd w:val="clear" w:color="auto" w:fill="auto"/>
          </w:tcPr>
          <w:p w:rsidR="002D3AA0" w:rsidRPr="007B444B" w:rsidRDefault="002D3AA0" w:rsidP="00035EFE">
            <w:pPr>
              <w:pStyle w:val="20"/>
              <w:numPr>
                <w:ilvl w:val="0"/>
                <w:numId w:val="0"/>
              </w:numPr>
              <w:ind w:left="720"/>
            </w:pPr>
            <w:r w:rsidRPr="007B444B">
              <w:t>От имени Заказчика</w:t>
            </w:r>
          </w:p>
          <w:p w:rsidR="002D3AA0" w:rsidRPr="007B444B" w:rsidRDefault="002D3AA0" w:rsidP="00035EFE">
            <w:pPr>
              <w:pStyle w:val="BodyText1"/>
              <w:spacing w:before="0" w:after="0"/>
              <w:rPr>
                <w:sz w:val="24"/>
                <w:szCs w:val="24"/>
                <w:lang w:val="ru-RU"/>
              </w:rPr>
            </w:pPr>
          </w:p>
          <w:p w:rsidR="002D3AA0" w:rsidRPr="007B444B" w:rsidRDefault="002D3AA0" w:rsidP="00035EFE">
            <w:pPr>
              <w:pStyle w:val="210"/>
              <w:spacing w:before="0" w:after="0"/>
              <w:ind w:left="0"/>
              <w:rPr>
                <w:sz w:val="24"/>
                <w:szCs w:val="24"/>
                <w:lang w:val="ru-RU"/>
              </w:rPr>
            </w:pPr>
            <w:r w:rsidRPr="007B444B">
              <w:rPr>
                <w:sz w:val="24"/>
                <w:szCs w:val="24"/>
                <w:lang w:val="ru-RU"/>
              </w:rPr>
              <w:t>______________________________</w:t>
            </w:r>
          </w:p>
          <w:p w:rsidR="002D3AA0" w:rsidRPr="00AB551B" w:rsidRDefault="002D3AA0" w:rsidP="00035EFE">
            <w:pPr>
              <w:pStyle w:val="210"/>
              <w:spacing w:before="0" w:after="0"/>
              <w:ind w:left="0" w:firstLine="34"/>
              <w:rPr>
                <w:b/>
                <w:sz w:val="24"/>
                <w:szCs w:val="24"/>
                <w:lang w:val="ru-RU"/>
              </w:rPr>
            </w:pPr>
            <w:r w:rsidRPr="00AB551B">
              <w:rPr>
                <w:b/>
                <w:sz w:val="24"/>
                <w:szCs w:val="24"/>
                <w:lang w:val="ru-RU"/>
              </w:rPr>
              <w:t>Троценко Д.С.</w:t>
            </w:r>
          </w:p>
          <w:p w:rsidR="002D3AA0" w:rsidRPr="007B444B" w:rsidRDefault="002D3AA0" w:rsidP="00035EFE">
            <w:pPr>
              <w:pStyle w:val="20"/>
              <w:numPr>
                <w:ilvl w:val="0"/>
                <w:numId w:val="0"/>
              </w:numPr>
            </w:pPr>
            <w:r w:rsidRPr="00AB551B">
              <w:t>Директор Дирекции по эксплуатации объектов недвижимости</w:t>
            </w:r>
          </w:p>
        </w:tc>
        <w:tc>
          <w:tcPr>
            <w:tcW w:w="4426" w:type="dxa"/>
            <w:gridSpan w:val="2"/>
            <w:shd w:val="clear" w:color="auto" w:fill="auto"/>
          </w:tcPr>
          <w:p w:rsidR="002D3AA0" w:rsidRPr="007B444B" w:rsidRDefault="002D3AA0" w:rsidP="00035EFE">
            <w:pPr>
              <w:pStyle w:val="20"/>
              <w:numPr>
                <w:ilvl w:val="0"/>
                <w:numId w:val="0"/>
              </w:numPr>
              <w:ind w:left="720"/>
            </w:pPr>
            <w:r w:rsidRPr="007B444B">
              <w:t>От имени  Подрядчика</w:t>
            </w:r>
          </w:p>
          <w:p w:rsidR="002D3AA0" w:rsidRPr="007B444B" w:rsidRDefault="002D3AA0" w:rsidP="00035EFE">
            <w:pPr>
              <w:pStyle w:val="20"/>
              <w:numPr>
                <w:ilvl w:val="0"/>
                <w:numId w:val="0"/>
              </w:numPr>
              <w:ind w:left="720"/>
            </w:pPr>
          </w:p>
          <w:p w:rsidR="002D3AA0" w:rsidRPr="007B444B" w:rsidRDefault="002D3AA0" w:rsidP="00035EFE">
            <w:pPr>
              <w:pStyle w:val="20"/>
              <w:numPr>
                <w:ilvl w:val="0"/>
                <w:numId w:val="0"/>
              </w:numPr>
              <w:ind w:left="3"/>
            </w:pPr>
            <w:r w:rsidRPr="007B444B">
              <w:t>______________________________</w:t>
            </w:r>
          </w:p>
          <w:p w:rsidR="002D3AA0" w:rsidRPr="007B444B" w:rsidRDefault="002D3AA0" w:rsidP="00035EFE">
            <w:pPr>
              <w:pStyle w:val="210"/>
              <w:spacing w:before="0" w:after="0"/>
              <w:ind w:left="0"/>
              <w:rPr>
                <w:sz w:val="24"/>
                <w:szCs w:val="24"/>
                <w:lang w:val="ru-RU"/>
              </w:rPr>
            </w:pPr>
            <w:r w:rsidRPr="007B444B">
              <w:rPr>
                <w:sz w:val="24"/>
                <w:szCs w:val="24"/>
                <w:lang w:val="ru-RU"/>
              </w:rPr>
              <w:t>[Имя]</w:t>
            </w:r>
          </w:p>
          <w:p w:rsidR="002D3AA0" w:rsidRPr="007B444B" w:rsidRDefault="002D3AA0" w:rsidP="00035EFE">
            <w:pPr>
              <w:pStyle w:val="210"/>
              <w:spacing w:before="0" w:after="0"/>
              <w:ind w:left="0"/>
              <w:rPr>
                <w:lang w:val="ru-RU"/>
              </w:rPr>
            </w:pPr>
            <w:r w:rsidRPr="007B444B">
              <w:rPr>
                <w:sz w:val="24"/>
                <w:szCs w:val="24"/>
                <w:lang w:val="ru-RU"/>
              </w:rPr>
              <w:t>[Должность]</w:t>
            </w:r>
            <w:r w:rsidRPr="007B444B">
              <w:rPr>
                <w:sz w:val="24"/>
                <w:szCs w:val="24"/>
                <w:lang w:val="ru-RU"/>
              </w:rPr>
              <w:tab/>
            </w:r>
          </w:p>
        </w:tc>
      </w:tr>
      <w:tr w:rsidR="002D3AA0" w:rsidRPr="00AB551B" w:rsidTr="002D3AA0">
        <w:trPr>
          <w:gridBefore w:val="1"/>
          <w:wBefore w:w="709" w:type="dxa"/>
        </w:trPr>
        <w:tc>
          <w:tcPr>
            <w:tcW w:w="4394" w:type="dxa"/>
            <w:gridSpan w:val="2"/>
            <w:shd w:val="clear" w:color="auto" w:fill="auto"/>
          </w:tcPr>
          <w:p w:rsidR="002D3AA0" w:rsidRPr="00AB551B" w:rsidRDefault="002D3AA0" w:rsidP="00035EFE">
            <w:pPr>
              <w:tabs>
                <w:tab w:val="left" w:pos="1276"/>
              </w:tabs>
              <w:ind w:firstLine="34"/>
              <w:outlineLvl w:val="1"/>
              <w:rPr>
                <w:rFonts w:eastAsia="Times New Roman"/>
                <w:bCs/>
                <w:szCs w:val="24"/>
              </w:rPr>
            </w:pPr>
          </w:p>
        </w:tc>
        <w:tc>
          <w:tcPr>
            <w:tcW w:w="4961" w:type="dxa"/>
            <w:gridSpan w:val="2"/>
            <w:shd w:val="clear" w:color="auto" w:fill="auto"/>
          </w:tcPr>
          <w:p w:rsidR="002D3AA0" w:rsidRPr="00280BCE" w:rsidRDefault="002D3AA0" w:rsidP="00035EFE">
            <w:pPr>
              <w:pStyle w:val="210"/>
              <w:spacing w:before="0" w:after="0"/>
              <w:ind w:left="0"/>
              <w:rPr>
                <w:szCs w:val="24"/>
                <w:lang w:val="ru-RU"/>
              </w:rPr>
            </w:pPr>
          </w:p>
        </w:tc>
      </w:tr>
    </w:tbl>
    <w:p w:rsidR="002D3AA0" w:rsidRDefault="002D3AA0" w:rsidP="002D3AA0">
      <w:pPr>
        <w:tabs>
          <w:tab w:val="left" w:pos="993"/>
        </w:tabs>
        <w:ind w:left="1065"/>
        <w:contextualSpacing/>
        <w:rPr>
          <w:rFonts w:eastAsia="Times New Roman"/>
          <w:b/>
          <w:szCs w:val="24"/>
        </w:rPr>
      </w:pPr>
    </w:p>
    <w:p w:rsidR="002D3AA0" w:rsidRDefault="002D3AA0" w:rsidP="002D3AA0">
      <w:pPr>
        <w:rPr>
          <w:rFonts w:eastAsia="Times New Roman"/>
          <w:b/>
          <w:szCs w:val="24"/>
        </w:rPr>
      </w:pPr>
      <w:r>
        <w:rPr>
          <w:rFonts w:eastAsia="Times New Roman"/>
          <w:b/>
          <w:szCs w:val="24"/>
        </w:rPr>
        <w:br w:type="page"/>
      </w:r>
    </w:p>
    <w:p w:rsidR="002D3AA0" w:rsidRPr="00AB551B" w:rsidRDefault="002D3AA0" w:rsidP="002D3AA0">
      <w:pPr>
        <w:tabs>
          <w:tab w:val="left" w:pos="993"/>
        </w:tabs>
        <w:ind w:left="1065"/>
        <w:contextualSpacing/>
        <w:jc w:val="right"/>
        <w:rPr>
          <w:rFonts w:eastAsia="Times New Roman"/>
          <w:b/>
          <w:szCs w:val="24"/>
        </w:rPr>
      </w:pPr>
      <w:r>
        <w:rPr>
          <w:rFonts w:eastAsia="Times New Roman"/>
          <w:b/>
          <w:szCs w:val="24"/>
        </w:rPr>
        <w:lastRenderedPageBreak/>
        <w:t>Приложение №1 к Техническому Заданию</w:t>
      </w:r>
    </w:p>
    <w:permEnd w:id="570907861"/>
    <w:p w:rsidR="00280BCE" w:rsidRDefault="00280BCE" w:rsidP="002D3AA0">
      <w:pPr>
        <w:pStyle w:val="af8"/>
        <w:spacing w:line="260" w:lineRule="atLeast"/>
        <w:ind w:left="0" w:right="-1"/>
        <w:jc w:val="center"/>
        <w:rPr>
          <w:b/>
        </w:rPr>
      </w:pPr>
    </w:p>
    <w:p w:rsidR="002D3AA0" w:rsidRDefault="002D3AA0" w:rsidP="002D3AA0">
      <w:pPr>
        <w:pStyle w:val="af8"/>
        <w:spacing w:line="260" w:lineRule="atLeast"/>
        <w:ind w:left="0" w:right="-1"/>
        <w:jc w:val="center"/>
        <w:rPr>
          <w:b/>
        </w:rPr>
      </w:pPr>
      <w:r w:rsidRPr="007F13C2">
        <w:rPr>
          <w:b/>
        </w:rPr>
        <w:t xml:space="preserve">Требования к сметному разделу проектной документации  </w:t>
      </w:r>
    </w:p>
    <w:tbl>
      <w:tblPr>
        <w:tblpPr w:leftFromText="180" w:rightFromText="180" w:vertAnchor="text" w:horzAnchor="margin" w:tblpXSpec="center" w:tblpY="157"/>
        <w:tblW w:w="10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496"/>
        <w:gridCol w:w="7198"/>
      </w:tblGrid>
      <w:tr w:rsidR="002D3AA0" w:rsidRPr="007F13C2" w:rsidTr="00035EFE">
        <w:tc>
          <w:tcPr>
            <w:tcW w:w="817" w:type="dxa"/>
            <w:shd w:val="clear" w:color="auto" w:fill="auto"/>
          </w:tcPr>
          <w:p w:rsidR="002D3AA0" w:rsidRPr="007F13C2" w:rsidRDefault="002D3AA0" w:rsidP="00035EFE">
            <w:pPr>
              <w:pStyle w:val="aff"/>
              <w:jc w:val="center"/>
              <w:rPr>
                <w:rFonts w:ascii="Times New Roman" w:hAnsi="Times New Roman"/>
                <w:b/>
              </w:rPr>
            </w:pPr>
            <w:r w:rsidRPr="007F13C2">
              <w:rPr>
                <w:rFonts w:ascii="Times New Roman" w:hAnsi="Times New Roman"/>
                <w:b/>
              </w:rPr>
              <w:t>№ п.п.</w:t>
            </w:r>
          </w:p>
        </w:tc>
        <w:tc>
          <w:tcPr>
            <w:tcW w:w="2496" w:type="dxa"/>
            <w:shd w:val="clear" w:color="auto" w:fill="auto"/>
            <w:vAlign w:val="center"/>
          </w:tcPr>
          <w:p w:rsidR="002D3AA0" w:rsidRPr="007F13C2" w:rsidRDefault="002D3AA0" w:rsidP="00035EFE">
            <w:pPr>
              <w:pStyle w:val="aff"/>
              <w:jc w:val="center"/>
              <w:rPr>
                <w:rFonts w:ascii="Times New Roman" w:hAnsi="Times New Roman"/>
                <w:b/>
              </w:rPr>
            </w:pPr>
            <w:r w:rsidRPr="007F13C2">
              <w:rPr>
                <w:rFonts w:ascii="Times New Roman" w:hAnsi="Times New Roman"/>
                <w:b/>
              </w:rPr>
              <w:t>Наименование</w:t>
            </w:r>
          </w:p>
        </w:tc>
        <w:tc>
          <w:tcPr>
            <w:tcW w:w="7198" w:type="dxa"/>
            <w:shd w:val="clear" w:color="auto" w:fill="auto"/>
            <w:vAlign w:val="center"/>
          </w:tcPr>
          <w:p w:rsidR="002D3AA0" w:rsidRPr="007F13C2" w:rsidRDefault="002D3AA0" w:rsidP="00035EFE">
            <w:pPr>
              <w:pStyle w:val="aff"/>
              <w:jc w:val="center"/>
              <w:rPr>
                <w:rFonts w:ascii="Times New Roman" w:hAnsi="Times New Roman"/>
                <w:b/>
              </w:rPr>
            </w:pPr>
            <w:r w:rsidRPr="007F13C2">
              <w:rPr>
                <w:rFonts w:ascii="Times New Roman" w:hAnsi="Times New Roman"/>
                <w:b/>
              </w:rPr>
              <w:t>Показатели</w:t>
            </w:r>
          </w:p>
        </w:tc>
      </w:tr>
      <w:tr w:rsidR="002D3AA0" w:rsidRPr="007F13C2" w:rsidTr="00035EFE">
        <w:tc>
          <w:tcPr>
            <w:tcW w:w="817" w:type="dxa"/>
            <w:tcBorders>
              <w:top w:val="single" w:sz="4" w:space="0" w:color="auto"/>
              <w:left w:val="single" w:sz="4" w:space="0" w:color="auto"/>
              <w:bottom w:val="single" w:sz="4" w:space="0" w:color="auto"/>
              <w:right w:val="single" w:sz="4" w:space="0" w:color="auto"/>
            </w:tcBorders>
            <w:shd w:val="clear" w:color="auto" w:fill="auto"/>
          </w:tcPr>
          <w:p w:rsidR="002D3AA0" w:rsidRPr="007F13C2" w:rsidRDefault="002D3AA0" w:rsidP="00035EFE">
            <w:pPr>
              <w:spacing w:line="260" w:lineRule="atLeast"/>
              <w:ind w:right="-1"/>
              <w:jc w:val="center"/>
              <w:rPr>
                <w:b/>
              </w:rPr>
            </w:pPr>
            <w:r w:rsidRPr="007F13C2">
              <w:rPr>
                <w:b/>
              </w:rPr>
              <w:t>1</w:t>
            </w:r>
          </w:p>
        </w:tc>
        <w:tc>
          <w:tcPr>
            <w:tcW w:w="2496" w:type="dxa"/>
            <w:tcBorders>
              <w:top w:val="single" w:sz="4" w:space="0" w:color="auto"/>
              <w:left w:val="single" w:sz="4" w:space="0" w:color="auto"/>
              <w:bottom w:val="single" w:sz="4" w:space="0" w:color="auto"/>
              <w:right w:val="single" w:sz="4" w:space="0" w:color="auto"/>
            </w:tcBorders>
            <w:shd w:val="clear" w:color="auto" w:fill="auto"/>
            <w:vAlign w:val="center"/>
          </w:tcPr>
          <w:p w:rsidR="002D3AA0" w:rsidRPr="007F13C2" w:rsidRDefault="002D3AA0" w:rsidP="00035EFE">
            <w:pPr>
              <w:spacing w:line="260" w:lineRule="atLeast"/>
              <w:ind w:right="-1"/>
              <w:jc w:val="center"/>
              <w:rPr>
                <w:b/>
              </w:rPr>
            </w:pPr>
            <w:r w:rsidRPr="007F13C2">
              <w:rPr>
                <w:b/>
              </w:rPr>
              <w:t>2</w:t>
            </w:r>
          </w:p>
        </w:tc>
        <w:tc>
          <w:tcPr>
            <w:tcW w:w="7198" w:type="dxa"/>
            <w:tcBorders>
              <w:top w:val="single" w:sz="4" w:space="0" w:color="auto"/>
              <w:left w:val="single" w:sz="4" w:space="0" w:color="auto"/>
              <w:bottom w:val="single" w:sz="4" w:space="0" w:color="auto"/>
              <w:right w:val="single" w:sz="4" w:space="0" w:color="auto"/>
            </w:tcBorders>
            <w:shd w:val="clear" w:color="auto" w:fill="auto"/>
            <w:vAlign w:val="center"/>
          </w:tcPr>
          <w:p w:rsidR="002D3AA0" w:rsidRPr="007F13C2" w:rsidRDefault="002D3AA0" w:rsidP="00035EFE">
            <w:pPr>
              <w:spacing w:line="260" w:lineRule="atLeast"/>
              <w:ind w:right="-1"/>
              <w:jc w:val="center"/>
              <w:rPr>
                <w:b/>
              </w:rPr>
            </w:pPr>
            <w:r w:rsidRPr="007F13C2">
              <w:rPr>
                <w:b/>
              </w:rPr>
              <w:t>3</w:t>
            </w:r>
          </w:p>
        </w:tc>
      </w:tr>
      <w:tr w:rsidR="002D3AA0" w:rsidRPr="007F13C2" w:rsidTr="00035EFE">
        <w:tc>
          <w:tcPr>
            <w:tcW w:w="817" w:type="dxa"/>
            <w:shd w:val="clear" w:color="auto" w:fill="auto"/>
          </w:tcPr>
          <w:p w:rsidR="002D3AA0" w:rsidRPr="007F13C2" w:rsidRDefault="002D3AA0" w:rsidP="00035EFE">
            <w:pPr>
              <w:spacing w:line="260" w:lineRule="atLeast"/>
              <w:ind w:right="-1"/>
            </w:pPr>
            <w:r w:rsidRPr="007F13C2">
              <w:t>1</w:t>
            </w:r>
          </w:p>
        </w:tc>
        <w:tc>
          <w:tcPr>
            <w:tcW w:w="2496" w:type="dxa"/>
            <w:shd w:val="clear" w:color="auto" w:fill="auto"/>
          </w:tcPr>
          <w:p w:rsidR="002D3AA0" w:rsidRPr="007F13C2" w:rsidRDefault="002D3AA0" w:rsidP="00035EFE">
            <w:pPr>
              <w:spacing w:line="260" w:lineRule="atLeast"/>
              <w:ind w:right="-1"/>
              <w:rPr>
                <w:b/>
              </w:rPr>
            </w:pPr>
            <w:r w:rsidRPr="007F13C2">
              <w:rPr>
                <w:b/>
              </w:rPr>
              <w:t>Сметно-нормативная база.</w:t>
            </w:r>
          </w:p>
        </w:tc>
        <w:tc>
          <w:tcPr>
            <w:tcW w:w="7198" w:type="dxa"/>
            <w:shd w:val="clear" w:color="auto" w:fill="auto"/>
          </w:tcPr>
          <w:p w:rsidR="002D3AA0" w:rsidRDefault="002D3AA0" w:rsidP="00035EFE">
            <w:pPr>
              <w:spacing w:line="260" w:lineRule="atLeast"/>
              <w:ind w:right="-1"/>
            </w:pPr>
            <w:r w:rsidRPr="007F13C2">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2D3AA0" w:rsidRPr="007F13C2" w:rsidRDefault="002D3AA0" w:rsidP="00035EFE">
            <w:pPr>
              <w:spacing w:line="260" w:lineRule="atLeast"/>
              <w:ind w:right="-1"/>
            </w:pPr>
            <w:r>
              <w:t>-</w:t>
            </w:r>
            <w:r w:rsidRPr="007F13C2">
              <w:t xml:space="preserve">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2D3AA0" w:rsidRDefault="002D3AA0" w:rsidP="00035EFE">
            <w:pPr>
              <w:spacing w:line="260" w:lineRule="atLeast"/>
              <w:ind w:right="-1"/>
            </w:pPr>
            <w:r>
              <w:t xml:space="preserve"> - сметы на</w:t>
            </w:r>
            <w:r w:rsidRPr="004C2FFC">
              <w:t xml:space="preserve"> </w:t>
            </w:r>
            <w:r>
              <w:t>проектно-изыскательские</w:t>
            </w:r>
            <w:r w:rsidRPr="0075078B">
              <w:t xml:space="preserve"> работ</w:t>
            </w:r>
            <w:r>
              <w:t xml:space="preserve">ы, составленные </w:t>
            </w:r>
            <w:r w:rsidRPr="004C2FFC">
              <w:t>на основании</w:t>
            </w:r>
            <w:r w:rsidRPr="0075078B">
              <w:t xml:space="preserve"> Справочников базовых цен на проект</w:t>
            </w:r>
            <w:r>
              <w:t>ирование</w:t>
            </w:r>
            <w:r w:rsidRPr="0075078B">
              <w:t xml:space="preserve"> </w:t>
            </w:r>
            <w:r>
              <w:t>в</w:t>
            </w:r>
            <w:r w:rsidRPr="0075078B">
              <w:t xml:space="preserve"> строительств</w:t>
            </w:r>
            <w:r>
              <w:t xml:space="preserve">е (СБЦП) и </w:t>
            </w:r>
            <w:r w:rsidRPr="0075078B">
              <w:t xml:space="preserve"> Справочников базовых цен на </w:t>
            </w:r>
            <w:r>
              <w:t xml:space="preserve"> инженерные изыскания  в</w:t>
            </w:r>
            <w:r w:rsidRPr="0075078B">
              <w:t xml:space="preserve"> строительств</w:t>
            </w:r>
            <w:r>
              <w:t xml:space="preserve">е (СБЦИ) </w:t>
            </w:r>
            <w:r w:rsidRPr="0075078B">
              <w:t xml:space="preserve">с </w:t>
            </w:r>
            <w:r>
              <w:t xml:space="preserve">пересчетом в текущие цены </w:t>
            </w:r>
            <w:r w:rsidRPr="0075078B">
              <w:t xml:space="preserve">на </w:t>
            </w:r>
            <w:r>
              <w:t xml:space="preserve">момент составления сметной документации; </w:t>
            </w:r>
          </w:p>
          <w:p w:rsidR="002D3AA0" w:rsidRPr="007F13C2" w:rsidRDefault="002D3AA0" w:rsidP="00035EFE">
            <w:pPr>
              <w:spacing w:line="260" w:lineRule="atLeast"/>
              <w:ind w:right="-1"/>
            </w:pPr>
            <w:r>
              <w:t>-</w:t>
            </w:r>
            <w:r w:rsidRPr="007F13C2">
              <w:t xml:space="preserve"> локальные сметы, разработанные базисно-индексным методом, в сметно-нормативной базе Ф</w:t>
            </w:r>
            <w:r>
              <w:t>СНБ</w:t>
            </w:r>
            <w:r w:rsidRPr="007F13C2">
              <w:t>-2001 (в редакции 2014 г.) с учетом всех дополнений и изменений, выпущенных до настоящего времени  в базисном уровне цен 2001 г.</w:t>
            </w:r>
            <w:r>
              <w:t xml:space="preserve"> </w:t>
            </w:r>
            <w:r w:rsidRPr="0075078B">
              <w:t xml:space="preserve"> с </w:t>
            </w:r>
            <w:r>
              <w:t xml:space="preserve">пересчетом в текущие цены </w:t>
            </w:r>
            <w:r w:rsidRPr="0075078B">
              <w:t xml:space="preserve">на </w:t>
            </w:r>
            <w:r>
              <w:t xml:space="preserve">момент составления сметной документации. </w:t>
            </w:r>
          </w:p>
        </w:tc>
      </w:tr>
      <w:tr w:rsidR="002D3AA0" w:rsidRPr="007F13C2" w:rsidTr="00035EFE">
        <w:tc>
          <w:tcPr>
            <w:tcW w:w="817" w:type="dxa"/>
            <w:shd w:val="clear" w:color="auto" w:fill="auto"/>
          </w:tcPr>
          <w:p w:rsidR="002D3AA0" w:rsidRPr="007F13C2" w:rsidRDefault="002D3AA0" w:rsidP="00035EFE">
            <w:pPr>
              <w:spacing w:line="260" w:lineRule="atLeast"/>
              <w:ind w:right="-1"/>
            </w:pPr>
            <w:r>
              <w:t>2</w:t>
            </w:r>
          </w:p>
        </w:tc>
        <w:tc>
          <w:tcPr>
            <w:tcW w:w="2496" w:type="dxa"/>
            <w:shd w:val="clear" w:color="auto" w:fill="auto"/>
          </w:tcPr>
          <w:p w:rsidR="002D3AA0" w:rsidRPr="007F13C2" w:rsidRDefault="002D3AA0" w:rsidP="00035EFE">
            <w:pPr>
              <w:spacing w:line="260" w:lineRule="atLeast"/>
              <w:ind w:right="-1"/>
              <w:rPr>
                <w:b/>
              </w:rPr>
            </w:pPr>
            <w:r w:rsidRPr="007F13C2">
              <w:rPr>
                <w:b/>
              </w:rPr>
              <w:t>Метод пересчета в текущий уровень цен.</w:t>
            </w:r>
          </w:p>
        </w:tc>
        <w:tc>
          <w:tcPr>
            <w:tcW w:w="7198" w:type="dxa"/>
            <w:shd w:val="clear" w:color="auto" w:fill="auto"/>
          </w:tcPr>
          <w:p w:rsidR="002D3AA0" w:rsidRDefault="002D3AA0" w:rsidP="00035EFE">
            <w:pPr>
              <w:spacing w:line="260" w:lineRule="atLeast"/>
              <w:ind w:right="-1"/>
            </w:pPr>
            <w:r w:rsidRPr="007F13C2">
              <w:t xml:space="preserve">Базисно – индексный к </w:t>
            </w:r>
            <w:r w:rsidRPr="00850DF3">
              <w:t xml:space="preserve">с применением индексов изменения сметной стоимости </w:t>
            </w:r>
            <w:r>
              <w:t xml:space="preserve">к ФСНБ-2001  из базисного в текущий уровень цен  для  </w:t>
            </w:r>
            <w:r w:rsidRPr="00850DF3">
              <w:t xml:space="preserve">пересчета </w:t>
            </w:r>
            <w:r>
              <w:t xml:space="preserve">стоимости строительных, специально-строительных, ремонтно-строительных, </w:t>
            </w:r>
            <w:r w:rsidRPr="00850DF3">
              <w:t xml:space="preserve">монтажных </w:t>
            </w:r>
            <w:r>
              <w:t>и пусконаладочных работ для г. Москвы и Московской области</w:t>
            </w:r>
            <w:r w:rsidRPr="00850DF3">
              <w:t xml:space="preserve"> выпускаемых </w:t>
            </w:r>
            <w:r>
              <w:t xml:space="preserve"> </w:t>
            </w:r>
            <w:r w:rsidRPr="0075078B">
              <w:t>ГАУ МО «МОСОБЛГОСЭКСПЕРТИЗА»</w:t>
            </w:r>
            <w:r>
              <w:t xml:space="preserve"> на соответствующую дату.</w:t>
            </w:r>
          </w:p>
          <w:p w:rsidR="002D3AA0" w:rsidRPr="007F13C2" w:rsidRDefault="002D3AA0" w:rsidP="00035EFE">
            <w:pPr>
              <w:spacing w:line="260" w:lineRule="atLeast"/>
              <w:ind w:right="-1"/>
            </w:pPr>
            <w:r w:rsidRPr="007F13C2">
              <w:t xml:space="preserve">Проектные работы </w:t>
            </w:r>
            <w:r w:rsidRPr="0075078B">
              <w:t xml:space="preserve">с индексами  пересчета </w:t>
            </w:r>
            <w:r w:rsidRPr="000C4627">
              <w:t xml:space="preserve">Минстроя России </w:t>
            </w:r>
            <w:r w:rsidRPr="0075078B">
              <w:t xml:space="preserve">на </w:t>
            </w:r>
            <w:r>
              <w:t>текущий</w:t>
            </w:r>
            <w:r w:rsidRPr="0075078B">
              <w:t xml:space="preserve"> квартал 2016 года.</w:t>
            </w:r>
            <w:r w:rsidRPr="007F13C2">
              <w:t xml:space="preserve"> </w:t>
            </w:r>
          </w:p>
        </w:tc>
      </w:tr>
      <w:tr w:rsidR="002D3AA0" w:rsidRPr="007F13C2" w:rsidTr="00035EFE">
        <w:tc>
          <w:tcPr>
            <w:tcW w:w="817" w:type="dxa"/>
            <w:shd w:val="clear" w:color="auto" w:fill="auto"/>
          </w:tcPr>
          <w:p w:rsidR="002D3AA0" w:rsidRPr="001F78B2" w:rsidRDefault="002D3AA0" w:rsidP="00035EFE">
            <w:pPr>
              <w:spacing w:line="260" w:lineRule="atLeast"/>
              <w:ind w:right="-1"/>
              <w:rPr>
                <w:lang w:val="en-US"/>
              </w:rPr>
            </w:pPr>
            <w:r>
              <w:rPr>
                <w:lang w:val="en-US"/>
              </w:rPr>
              <w:t>3</w:t>
            </w:r>
          </w:p>
        </w:tc>
        <w:tc>
          <w:tcPr>
            <w:tcW w:w="2496" w:type="dxa"/>
            <w:shd w:val="clear" w:color="auto" w:fill="auto"/>
          </w:tcPr>
          <w:p w:rsidR="002D3AA0" w:rsidRPr="007F13C2" w:rsidRDefault="002D3AA0" w:rsidP="00035EFE">
            <w:pPr>
              <w:spacing w:line="260" w:lineRule="atLeast"/>
              <w:ind w:right="-1"/>
              <w:rPr>
                <w:b/>
              </w:rPr>
            </w:pPr>
            <w:r w:rsidRPr="007F13C2">
              <w:rPr>
                <w:b/>
              </w:rPr>
              <w:t>Материальные ресурсы, не учтенные расценками.</w:t>
            </w:r>
          </w:p>
        </w:tc>
        <w:tc>
          <w:tcPr>
            <w:tcW w:w="7198" w:type="dxa"/>
            <w:shd w:val="clear" w:color="auto" w:fill="auto"/>
          </w:tcPr>
          <w:p w:rsidR="002D3AA0" w:rsidRPr="007F13C2" w:rsidRDefault="002D3AA0" w:rsidP="00035EFE">
            <w:pPr>
              <w:spacing w:line="260" w:lineRule="atLeast"/>
              <w:ind w:right="-1"/>
            </w:pPr>
            <w:r w:rsidRPr="007F13C2">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2D3AA0" w:rsidRPr="007F13C2" w:rsidRDefault="002D3AA0" w:rsidP="00035EFE">
            <w:pPr>
              <w:spacing w:line="260" w:lineRule="atLeast"/>
              <w:ind w:right="-1"/>
            </w:pPr>
            <w:r w:rsidRPr="007F13C2">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2D3AA0" w:rsidRPr="007F13C2" w:rsidRDefault="002D3AA0" w:rsidP="00035EFE">
            <w:pPr>
              <w:spacing w:line="260" w:lineRule="atLeast"/>
              <w:ind w:right="-1"/>
            </w:pPr>
            <w:r w:rsidRPr="007F13C2">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2D3AA0" w:rsidRPr="007D0264" w:rsidRDefault="002D3AA0" w:rsidP="00035EFE">
            <w:pPr>
              <w:spacing w:line="260" w:lineRule="atLeast"/>
              <w:ind w:right="-1"/>
            </w:pPr>
            <w:r w:rsidRPr="007F13C2">
              <w:t>Транспортные расходы не могут составлять более 3% для базисной стоимости материалов, определенных «обратным счетом», и 2%  на заготовительно-складские расходы.</w:t>
            </w:r>
          </w:p>
        </w:tc>
      </w:tr>
      <w:tr w:rsidR="002D3AA0" w:rsidRPr="007F13C2" w:rsidTr="00035EFE">
        <w:tc>
          <w:tcPr>
            <w:tcW w:w="817" w:type="dxa"/>
            <w:shd w:val="clear" w:color="auto" w:fill="auto"/>
          </w:tcPr>
          <w:p w:rsidR="002D3AA0" w:rsidRPr="00F80439" w:rsidRDefault="002D3AA0" w:rsidP="00035EFE">
            <w:pPr>
              <w:spacing w:line="260" w:lineRule="atLeast"/>
              <w:ind w:right="-1"/>
              <w:rPr>
                <w:lang w:val="en-US"/>
              </w:rPr>
            </w:pPr>
            <w:r>
              <w:rPr>
                <w:lang w:val="en-US"/>
              </w:rPr>
              <w:t>4</w:t>
            </w:r>
          </w:p>
        </w:tc>
        <w:tc>
          <w:tcPr>
            <w:tcW w:w="2496" w:type="dxa"/>
            <w:shd w:val="clear" w:color="auto" w:fill="auto"/>
          </w:tcPr>
          <w:p w:rsidR="002D3AA0" w:rsidRPr="007F13C2" w:rsidRDefault="002D3AA0" w:rsidP="00035EFE">
            <w:pPr>
              <w:spacing w:line="260" w:lineRule="atLeast"/>
              <w:ind w:right="-1"/>
              <w:rPr>
                <w:b/>
              </w:rPr>
            </w:pPr>
            <w:r w:rsidRPr="007F13C2">
              <w:rPr>
                <w:b/>
              </w:rPr>
              <w:t>Накладные расходы.</w:t>
            </w:r>
          </w:p>
        </w:tc>
        <w:tc>
          <w:tcPr>
            <w:tcW w:w="7198" w:type="dxa"/>
            <w:shd w:val="clear" w:color="auto" w:fill="auto"/>
          </w:tcPr>
          <w:p w:rsidR="002D3AA0" w:rsidRPr="007F13C2" w:rsidRDefault="002D3AA0" w:rsidP="00035EFE">
            <w:pPr>
              <w:spacing w:line="260" w:lineRule="atLeast"/>
              <w:ind w:right="-1"/>
            </w:pPr>
            <w:r w:rsidRPr="007F13C2">
              <w:t>Нормативы МДС 81-33.2004 по видам работ (Приложение № 4).</w:t>
            </w:r>
          </w:p>
        </w:tc>
      </w:tr>
      <w:tr w:rsidR="002D3AA0" w:rsidRPr="007F13C2" w:rsidTr="00035EFE">
        <w:tc>
          <w:tcPr>
            <w:tcW w:w="817" w:type="dxa"/>
            <w:shd w:val="clear" w:color="auto" w:fill="auto"/>
          </w:tcPr>
          <w:p w:rsidR="002D3AA0" w:rsidRPr="00F80439" w:rsidRDefault="002D3AA0" w:rsidP="00035EFE">
            <w:pPr>
              <w:spacing w:line="260" w:lineRule="atLeast"/>
              <w:ind w:right="-1"/>
              <w:rPr>
                <w:lang w:val="en-US"/>
              </w:rPr>
            </w:pPr>
            <w:r>
              <w:rPr>
                <w:lang w:val="en-US"/>
              </w:rPr>
              <w:t>5</w:t>
            </w:r>
          </w:p>
        </w:tc>
        <w:tc>
          <w:tcPr>
            <w:tcW w:w="2496" w:type="dxa"/>
            <w:shd w:val="clear" w:color="auto" w:fill="auto"/>
          </w:tcPr>
          <w:p w:rsidR="002D3AA0" w:rsidRPr="007F13C2" w:rsidRDefault="002D3AA0" w:rsidP="00035EFE">
            <w:pPr>
              <w:spacing w:line="260" w:lineRule="atLeast"/>
              <w:ind w:right="-1"/>
              <w:rPr>
                <w:b/>
              </w:rPr>
            </w:pPr>
            <w:r w:rsidRPr="007F13C2">
              <w:rPr>
                <w:b/>
              </w:rPr>
              <w:t>Сметная прибыль.</w:t>
            </w:r>
          </w:p>
        </w:tc>
        <w:tc>
          <w:tcPr>
            <w:tcW w:w="7198" w:type="dxa"/>
            <w:shd w:val="clear" w:color="auto" w:fill="auto"/>
          </w:tcPr>
          <w:p w:rsidR="002D3AA0" w:rsidRPr="007F13C2" w:rsidRDefault="002D3AA0" w:rsidP="00035EFE">
            <w:pPr>
              <w:spacing w:line="260" w:lineRule="atLeast"/>
              <w:ind w:right="-1"/>
            </w:pPr>
            <w:r w:rsidRPr="007F13C2">
              <w:t>Нормативы МДС 81-25.2004 по видам  работ (Приложение № 3).</w:t>
            </w:r>
          </w:p>
        </w:tc>
      </w:tr>
      <w:tr w:rsidR="002D3AA0" w:rsidRPr="007F13C2" w:rsidTr="00035EFE">
        <w:tc>
          <w:tcPr>
            <w:tcW w:w="817" w:type="dxa"/>
            <w:shd w:val="clear" w:color="auto" w:fill="auto"/>
          </w:tcPr>
          <w:p w:rsidR="002D3AA0" w:rsidRPr="00F80439" w:rsidRDefault="002D3AA0" w:rsidP="00035EFE">
            <w:pPr>
              <w:spacing w:line="260" w:lineRule="atLeast"/>
              <w:ind w:right="-1"/>
              <w:rPr>
                <w:lang w:val="en-US"/>
              </w:rPr>
            </w:pPr>
            <w:r>
              <w:rPr>
                <w:lang w:val="en-US"/>
              </w:rPr>
              <w:t>6</w:t>
            </w:r>
          </w:p>
        </w:tc>
        <w:tc>
          <w:tcPr>
            <w:tcW w:w="2496" w:type="dxa"/>
            <w:shd w:val="clear" w:color="auto" w:fill="auto"/>
          </w:tcPr>
          <w:p w:rsidR="002D3AA0" w:rsidRPr="007F13C2" w:rsidRDefault="002D3AA0" w:rsidP="00035EFE">
            <w:pPr>
              <w:spacing w:line="260" w:lineRule="atLeast"/>
              <w:ind w:right="-1"/>
              <w:rPr>
                <w:b/>
              </w:rPr>
            </w:pPr>
            <w:r w:rsidRPr="007F13C2">
              <w:rPr>
                <w:b/>
              </w:rPr>
              <w:t>Формат представления сметной документации.</w:t>
            </w:r>
          </w:p>
        </w:tc>
        <w:tc>
          <w:tcPr>
            <w:tcW w:w="7198" w:type="dxa"/>
            <w:shd w:val="clear" w:color="auto" w:fill="auto"/>
          </w:tcPr>
          <w:p w:rsidR="002D3AA0" w:rsidRPr="007F13C2" w:rsidRDefault="002D3AA0" w:rsidP="00035EFE">
            <w:pPr>
              <w:spacing w:line="260" w:lineRule="atLeast"/>
              <w:ind w:right="-1"/>
            </w:pPr>
            <w:r w:rsidRPr="007F13C2">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w:t>
            </w:r>
            <w:r w:rsidRPr="002E5504">
              <w:t xml:space="preserve"> </w:t>
            </w:r>
            <w:r w:rsidRPr="007F13C2">
              <w:t>(формат</w:t>
            </w:r>
            <w:r>
              <w:t xml:space="preserve"> </w:t>
            </w:r>
            <w:r>
              <w:rPr>
                <w:lang w:val="en-US"/>
              </w:rPr>
              <w:t>arp</w:t>
            </w:r>
            <w:r>
              <w:t>,</w:t>
            </w:r>
            <w:r>
              <w:rPr>
                <w:lang w:val="en-US"/>
              </w:rPr>
              <w:t>xml</w:t>
            </w:r>
            <w:r>
              <w:t xml:space="preserve">, </w:t>
            </w:r>
            <w:r>
              <w:rPr>
                <w:lang w:val="en-US"/>
              </w:rPr>
              <w:t>gsfx</w:t>
            </w:r>
            <w:r w:rsidRPr="007F13C2">
              <w:t xml:space="preserve">),  и в формате xls (Excel). </w:t>
            </w:r>
          </w:p>
          <w:p w:rsidR="002D3AA0" w:rsidRPr="007F13C2" w:rsidRDefault="002D3AA0" w:rsidP="00035EFE">
            <w:pPr>
              <w:spacing w:line="260" w:lineRule="atLeast"/>
              <w:ind w:right="-1"/>
            </w:pPr>
            <w:r w:rsidRPr="007F13C2">
              <w:lastRenderedPageBreak/>
              <w:t>К локальным сметам прикладывать ведомость ресурсов.</w:t>
            </w:r>
          </w:p>
          <w:p w:rsidR="002D3AA0" w:rsidRPr="007F13C2" w:rsidRDefault="002D3AA0" w:rsidP="00035EFE">
            <w:pPr>
              <w:spacing w:line="260" w:lineRule="atLeast"/>
              <w:ind w:right="-1"/>
            </w:pPr>
            <w:r w:rsidRPr="007F13C2">
              <w:t xml:space="preserve">В пояснительной записке к сметной документации указывать все применяемые индексы и коэффициенты. </w:t>
            </w:r>
          </w:p>
        </w:tc>
      </w:tr>
    </w:tbl>
    <w:p w:rsidR="002D3AA0" w:rsidRDefault="002D3AA0" w:rsidP="002D3AA0">
      <w:pPr>
        <w:keepNext/>
        <w:jc w:val="center"/>
        <w:outlineLvl w:val="0"/>
        <w:rPr>
          <w:rFonts w:eastAsia="Times New Roman"/>
          <w:b/>
          <w:szCs w:val="24"/>
        </w:rPr>
      </w:pPr>
    </w:p>
    <w:p w:rsidR="002D3AA0" w:rsidRDefault="002D3AA0" w:rsidP="002D3AA0">
      <w:pPr>
        <w:keepNext/>
        <w:jc w:val="center"/>
        <w:outlineLvl w:val="0"/>
        <w:rPr>
          <w:rFonts w:eastAsia="Times New Roman"/>
          <w:b/>
          <w:szCs w:val="24"/>
        </w:rPr>
      </w:pPr>
    </w:p>
    <w:p w:rsidR="002D3AA0" w:rsidRDefault="002D3AA0" w:rsidP="002D3AA0">
      <w:pPr>
        <w:keepNext/>
        <w:jc w:val="center"/>
        <w:outlineLvl w:val="0"/>
        <w:rPr>
          <w:rFonts w:eastAsia="Times New Roman"/>
          <w:b/>
          <w:szCs w:val="24"/>
        </w:rPr>
      </w:pPr>
    </w:p>
    <w:p w:rsidR="002D3AA0" w:rsidRDefault="002D3AA0" w:rsidP="002D3AA0">
      <w:pPr>
        <w:keepNext/>
        <w:jc w:val="center"/>
        <w:outlineLvl w:val="0"/>
        <w:rPr>
          <w:rFonts w:eastAsia="Times New Roman"/>
          <w:b/>
          <w:szCs w:val="24"/>
        </w:rPr>
      </w:pPr>
      <w:r w:rsidRPr="00AB551B">
        <w:rPr>
          <w:rFonts w:eastAsia="Times New Roman"/>
          <w:b/>
          <w:szCs w:val="24"/>
        </w:rPr>
        <w:t>ПОДПИСИ СТОРОН</w:t>
      </w:r>
    </w:p>
    <w:p w:rsidR="002D3AA0" w:rsidRPr="00AB551B" w:rsidRDefault="002D3AA0" w:rsidP="002D3AA0">
      <w:pPr>
        <w:keepNext/>
        <w:jc w:val="center"/>
        <w:outlineLvl w:val="0"/>
        <w:rPr>
          <w:rFonts w:eastAsia="Times New Roman"/>
          <w:b/>
          <w:szCs w:val="24"/>
        </w:rPr>
      </w:pPr>
    </w:p>
    <w:tbl>
      <w:tblPr>
        <w:tblW w:w="0" w:type="auto"/>
        <w:tblInd w:w="108" w:type="dxa"/>
        <w:tblLook w:val="04A0" w:firstRow="1" w:lastRow="0" w:firstColumn="1" w:lastColumn="0" w:noHBand="0" w:noVBand="1"/>
      </w:tblPr>
      <w:tblGrid>
        <w:gridCol w:w="709"/>
        <w:gridCol w:w="3716"/>
        <w:gridCol w:w="678"/>
        <w:gridCol w:w="3748"/>
        <w:gridCol w:w="1213"/>
      </w:tblGrid>
      <w:tr w:rsidR="002D3AA0" w:rsidRPr="007B444B" w:rsidTr="002D3AA0">
        <w:trPr>
          <w:gridAfter w:val="1"/>
          <w:wAfter w:w="1213" w:type="dxa"/>
        </w:trPr>
        <w:tc>
          <w:tcPr>
            <w:tcW w:w="4425" w:type="dxa"/>
            <w:gridSpan w:val="2"/>
            <w:shd w:val="clear" w:color="auto" w:fill="auto"/>
          </w:tcPr>
          <w:p w:rsidR="002D3AA0" w:rsidRPr="007B444B" w:rsidRDefault="002D3AA0" w:rsidP="00035EFE">
            <w:pPr>
              <w:pStyle w:val="20"/>
              <w:numPr>
                <w:ilvl w:val="0"/>
                <w:numId w:val="0"/>
              </w:numPr>
              <w:ind w:left="720"/>
            </w:pPr>
            <w:permStart w:id="1821389189" w:edGrp="everyone" w:colFirst="0" w:colLast="0"/>
            <w:permStart w:id="192482568" w:edGrp="everyone" w:colFirst="1" w:colLast="1"/>
            <w:permStart w:id="250234818" w:edGrp="everyone" w:colFirst="2" w:colLast="2"/>
            <w:r w:rsidRPr="007B444B">
              <w:t>От имени Заказчика</w:t>
            </w:r>
          </w:p>
          <w:p w:rsidR="002D3AA0" w:rsidRPr="007B444B" w:rsidRDefault="002D3AA0" w:rsidP="00035EFE">
            <w:pPr>
              <w:pStyle w:val="BodyText1"/>
              <w:spacing w:before="0" w:after="0"/>
              <w:rPr>
                <w:sz w:val="24"/>
                <w:szCs w:val="24"/>
                <w:lang w:val="ru-RU"/>
              </w:rPr>
            </w:pPr>
          </w:p>
          <w:p w:rsidR="002D3AA0" w:rsidRPr="007B444B" w:rsidRDefault="002D3AA0" w:rsidP="00035EFE">
            <w:pPr>
              <w:pStyle w:val="210"/>
              <w:spacing w:before="0" w:after="0"/>
              <w:ind w:left="0"/>
              <w:rPr>
                <w:sz w:val="24"/>
                <w:szCs w:val="24"/>
                <w:lang w:val="ru-RU"/>
              </w:rPr>
            </w:pPr>
            <w:r w:rsidRPr="007B444B">
              <w:rPr>
                <w:sz w:val="24"/>
                <w:szCs w:val="24"/>
                <w:lang w:val="ru-RU"/>
              </w:rPr>
              <w:t>______________________________</w:t>
            </w:r>
          </w:p>
          <w:p w:rsidR="002D3AA0" w:rsidRPr="00AB551B" w:rsidRDefault="002D3AA0" w:rsidP="00035EFE">
            <w:pPr>
              <w:pStyle w:val="210"/>
              <w:spacing w:before="0" w:after="0"/>
              <w:ind w:left="0" w:firstLine="34"/>
              <w:rPr>
                <w:b/>
                <w:sz w:val="24"/>
                <w:szCs w:val="24"/>
                <w:lang w:val="ru-RU"/>
              </w:rPr>
            </w:pPr>
            <w:r w:rsidRPr="00AB551B">
              <w:rPr>
                <w:b/>
                <w:sz w:val="24"/>
                <w:szCs w:val="24"/>
                <w:lang w:val="ru-RU"/>
              </w:rPr>
              <w:t>Троценко Д.С.</w:t>
            </w:r>
          </w:p>
          <w:p w:rsidR="002D3AA0" w:rsidRPr="007B444B" w:rsidRDefault="002D3AA0" w:rsidP="00035EFE">
            <w:pPr>
              <w:pStyle w:val="20"/>
              <w:numPr>
                <w:ilvl w:val="0"/>
                <w:numId w:val="0"/>
              </w:numPr>
            </w:pPr>
            <w:r w:rsidRPr="00AB551B">
              <w:t>Директор Дирекции по эксплуатации объектов недвижимости</w:t>
            </w:r>
          </w:p>
        </w:tc>
        <w:tc>
          <w:tcPr>
            <w:tcW w:w="4426" w:type="dxa"/>
            <w:gridSpan w:val="2"/>
            <w:shd w:val="clear" w:color="auto" w:fill="auto"/>
          </w:tcPr>
          <w:p w:rsidR="002D3AA0" w:rsidRPr="007B444B" w:rsidRDefault="002D3AA0" w:rsidP="00035EFE">
            <w:pPr>
              <w:pStyle w:val="20"/>
              <w:numPr>
                <w:ilvl w:val="0"/>
                <w:numId w:val="0"/>
              </w:numPr>
              <w:ind w:left="720"/>
            </w:pPr>
            <w:r w:rsidRPr="007B444B">
              <w:t>От имени  Подрядчика</w:t>
            </w:r>
          </w:p>
          <w:p w:rsidR="002D3AA0" w:rsidRPr="007B444B" w:rsidRDefault="002D3AA0" w:rsidP="00035EFE">
            <w:pPr>
              <w:pStyle w:val="20"/>
              <w:numPr>
                <w:ilvl w:val="0"/>
                <w:numId w:val="0"/>
              </w:numPr>
              <w:ind w:left="720"/>
            </w:pPr>
          </w:p>
          <w:p w:rsidR="002D3AA0" w:rsidRPr="007B444B" w:rsidRDefault="002D3AA0" w:rsidP="00035EFE">
            <w:pPr>
              <w:pStyle w:val="20"/>
              <w:numPr>
                <w:ilvl w:val="0"/>
                <w:numId w:val="0"/>
              </w:numPr>
              <w:ind w:left="3"/>
            </w:pPr>
            <w:r w:rsidRPr="007B444B">
              <w:t>______________________________</w:t>
            </w:r>
          </w:p>
          <w:p w:rsidR="002D3AA0" w:rsidRPr="007B444B" w:rsidRDefault="002D3AA0" w:rsidP="00035EFE">
            <w:pPr>
              <w:pStyle w:val="210"/>
              <w:spacing w:before="0" w:after="0"/>
              <w:ind w:left="0"/>
              <w:rPr>
                <w:sz w:val="24"/>
                <w:szCs w:val="24"/>
                <w:lang w:val="ru-RU"/>
              </w:rPr>
            </w:pPr>
            <w:r w:rsidRPr="007B444B">
              <w:rPr>
                <w:sz w:val="24"/>
                <w:szCs w:val="24"/>
                <w:lang w:val="ru-RU"/>
              </w:rPr>
              <w:t>[Имя]</w:t>
            </w:r>
          </w:p>
          <w:p w:rsidR="002D3AA0" w:rsidRPr="007B444B" w:rsidRDefault="002D3AA0" w:rsidP="00035EFE">
            <w:pPr>
              <w:pStyle w:val="210"/>
              <w:spacing w:before="0" w:after="0"/>
              <w:ind w:left="0"/>
              <w:rPr>
                <w:lang w:val="ru-RU"/>
              </w:rPr>
            </w:pPr>
            <w:r w:rsidRPr="007B444B">
              <w:rPr>
                <w:sz w:val="24"/>
                <w:szCs w:val="24"/>
                <w:lang w:val="ru-RU"/>
              </w:rPr>
              <w:t>[Должность]</w:t>
            </w:r>
            <w:r w:rsidRPr="007B444B">
              <w:rPr>
                <w:sz w:val="24"/>
                <w:szCs w:val="24"/>
                <w:lang w:val="ru-RU"/>
              </w:rPr>
              <w:tab/>
            </w:r>
          </w:p>
        </w:tc>
      </w:tr>
      <w:permEnd w:id="1821389189"/>
      <w:permEnd w:id="192482568"/>
      <w:permEnd w:id="250234818"/>
      <w:tr w:rsidR="002D3AA0" w:rsidRPr="00AB551B" w:rsidTr="002D3AA0">
        <w:trPr>
          <w:gridBefore w:val="1"/>
          <w:wBefore w:w="709" w:type="dxa"/>
        </w:trPr>
        <w:tc>
          <w:tcPr>
            <w:tcW w:w="4394" w:type="dxa"/>
            <w:gridSpan w:val="2"/>
            <w:shd w:val="clear" w:color="auto" w:fill="auto"/>
          </w:tcPr>
          <w:p w:rsidR="002D3AA0" w:rsidRPr="00AB551B" w:rsidRDefault="002D3AA0" w:rsidP="00035EFE">
            <w:pPr>
              <w:tabs>
                <w:tab w:val="left" w:pos="1276"/>
              </w:tabs>
              <w:ind w:firstLine="34"/>
              <w:outlineLvl w:val="1"/>
              <w:rPr>
                <w:rFonts w:eastAsia="Times New Roman"/>
                <w:bCs/>
                <w:szCs w:val="24"/>
              </w:rPr>
            </w:pPr>
          </w:p>
        </w:tc>
        <w:tc>
          <w:tcPr>
            <w:tcW w:w="4961" w:type="dxa"/>
            <w:gridSpan w:val="2"/>
            <w:shd w:val="clear" w:color="auto" w:fill="auto"/>
          </w:tcPr>
          <w:p w:rsidR="002D3AA0" w:rsidRPr="001C08CA" w:rsidRDefault="002D3AA0" w:rsidP="00035EFE">
            <w:pPr>
              <w:rPr>
                <w:rFonts w:eastAsia="Times New Roman"/>
                <w:szCs w:val="24"/>
              </w:rPr>
            </w:pPr>
          </w:p>
        </w:tc>
      </w:tr>
    </w:tbl>
    <w:p w:rsidR="00B605CF" w:rsidRPr="00997B8D" w:rsidRDefault="00B605CF" w:rsidP="00B605CF">
      <w:pPr>
        <w:pStyle w:val="af8"/>
        <w:rPr>
          <w:rFonts w:ascii="Times New Roman" w:hAnsi="Times New Roman" w:cs="Times New Roman"/>
        </w:rPr>
      </w:pPr>
    </w:p>
    <w:p w:rsidR="00B605CF" w:rsidRPr="00997B8D" w:rsidRDefault="00B605CF" w:rsidP="00CF3C07">
      <w:pPr>
        <w:pStyle w:val="LBScheduleHeading"/>
        <w:spacing w:before="0" w:after="0"/>
        <w:rPr>
          <w:lang w:val="ru-RU"/>
        </w:rPr>
      </w:pPr>
      <w:r w:rsidRPr="00997B8D">
        <w:rPr>
          <w:lang w:val="ru-RU"/>
        </w:rPr>
        <w:lastRenderedPageBreak/>
        <w:t xml:space="preserve">Приложение № </w:t>
      </w:r>
      <w:r w:rsidR="008C39AF">
        <w:rPr>
          <w:lang w:val="ru-RU"/>
        </w:rPr>
        <w:t>3</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rPr>
      </w:pPr>
    </w:p>
    <w:p w:rsidR="00B605CF" w:rsidRPr="00997B8D" w:rsidRDefault="00B605CF" w:rsidP="00B605CF">
      <w:pPr>
        <w:jc w:val="center"/>
        <w:rPr>
          <w:b/>
        </w:rPr>
      </w:pPr>
      <w:r w:rsidRPr="00997B8D">
        <w:rPr>
          <w:b/>
        </w:rPr>
        <w:t>РАСЧЕТ СТОИМОСТИ РАБОТ</w:t>
      </w:r>
    </w:p>
    <w:p w:rsidR="00B605CF" w:rsidRPr="00997B8D" w:rsidRDefault="00B605CF" w:rsidP="00B605CF">
      <w:permStart w:id="789006648" w:edGrp="everyone"/>
    </w:p>
    <w:p w:rsidR="00CF3C07" w:rsidRPr="00997B8D" w:rsidRDefault="00CF3C07" w:rsidP="00B605CF">
      <w:pPr>
        <w:pStyle w:val="1"/>
        <w:numPr>
          <w:ilvl w:val="0"/>
          <w:numId w:val="0"/>
        </w:numPr>
        <w:ind w:left="567"/>
        <w:jc w:val="center"/>
        <w:rPr>
          <w:b w:val="0"/>
          <w:i/>
        </w:rPr>
      </w:pPr>
    </w:p>
    <w:p w:rsidR="00B605CF" w:rsidRPr="00997B8D" w:rsidRDefault="00B605CF" w:rsidP="00B605CF">
      <w:pPr>
        <w:pStyle w:val="1"/>
        <w:numPr>
          <w:ilvl w:val="0"/>
          <w:numId w:val="0"/>
        </w:numPr>
        <w:ind w:left="567"/>
        <w:jc w:val="center"/>
      </w:pPr>
      <w:r w:rsidRPr="00997B8D">
        <w:t>ПОДПИСИ СТОРОН</w:t>
      </w:r>
    </w:p>
    <w:p w:rsidR="00B605CF" w:rsidRPr="00997B8D" w:rsidRDefault="00B605CF" w:rsidP="00B605CF"/>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r w:rsidRPr="007B444B">
              <w:t>От имени Заказчика</w:t>
            </w:r>
          </w:p>
          <w:p w:rsidR="00B605CF" w:rsidRPr="007B444B" w:rsidRDefault="00B605CF" w:rsidP="007B444B">
            <w:pPr>
              <w:pStyle w:val="BodyText1"/>
              <w:spacing w:before="0" w:after="0"/>
              <w:rPr>
                <w:lang w:val="ru-RU"/>
              </w:rPr>
            </w:pPr>
          </w:p>
          <w:p w:rsidR="00B605CF" w:rsidRPr="007B444B" w:rsidRDefault="00B605CF" w:rsidP="007B444B">
            <w:pPr>
              <w:pStyle w:val="210"/>
              <w:spacing w:before="0" w:after="0"/>
              <w:ind w:left="0"/>
              <w:rPr>
                <w:lang w:val="ru-RU"/>
              </w:rPr>
            </w:pPr>
            <w:r w:rsidRPr="007B444B">
              <w:rPr>
                <w:lang w:val="ru-RU"/>
              </w:rPr>
              <w:t>______________________________</w:t>
            </w:r>
          </w:p>
          <w:p w:rsidR="0032785E" w:rsidRPr="00AB551B" w:rsidRDefault="0032785E" w:rsidP="0032785E">
            <w:pPr>
              <w:pStyle w:val="210"/>
              <w:spacing w:before="0" w:after="0"/>
              <w:ind w:left="0" w:firstLine="34"/>
              <w:rPr>
                <w:b/>
                <w:sz w:val="24"/>
                <w:szCs w:val="24"/>
                <w:lang w:val="ru-RU"/>
              </w:rPr>
            </w:pPr>
            <w:r w:rsidRPr="00AB551B">
              <w:rPr>
                <w:b/>
                <w:sz w:val="24"/>
                <w:szCs w:val="24"/>
                <w:lang w:val="ru-RU"/>
              </w:rPr>
              <w:t>Троценко Д.С.</w:t>
            </w:r>
          </w:p>
          <w:p w:rsidR="00B605CF" w:rsidRPr="007B444B" w:rsidRDefault="0032785E" w:rsidP="0032785E">
            <w:pPr>
              <w:pStyle w:val="20"/>
              <w:numPr>
                <w:ilvl w:val="0"/>
                <w:numId w:val="0"/>
              </w:numPr>
            </w:pPr>
            <w:r w:rsidRPr="00AB551B">
              <w:t>Директор Дирекции по эксплуатации объектов недвижимости</w:t>
            </w:r>
            <w:r w:rsidR="00CF3C07" w:rsidRPr="007B444B">
              <w:tab/>
            </w:r>
          </w:p>
        </w:tc>
        <w:tc>
          <w:tcPr>
            <w:tcW w:w="4961" w:type="dxa"/>
            <w:shd w:val="clear" w:color="auto" w:fill="auto"/>
          </w:tcPr>
          <w:p w:rsidR="00B605CF" w:rsidRPr="007B444B" w:rsidRDefault="00B605CF" w:rsidP="00B605CF">
            <w:r w:rsidRPr="007B444B">
              <w:t>От имени  Подрядчика</w:t>
            </w:r>
          </w:p>
          <w:p w:rsidR="00B605CF" w:rsidRPr="007B444B" w:rsidRDefault="00B605CF" w:rsidP="007B444B">
            <w:pPr>
              <w:pStyle w:val="20"/>
              <w:numPr>
                <w:ilvl w:val="0"/>
                <w:numId w:val="0"/>
              </w:numPr>
              <w:ind w:left="567"/>
            </w:pPr>
          </w:p>
          <w:p w:rsidR="00B605CF" w:rsidRPr="007B444B" w:rsidRDefault="00B605CF" w:rsidP="007B444B">
            <w:pPr>
              <w:pStyle w:val="20"/>
              <w:numPr>
                <w:ilvl w:val="0"/>
                <w:numId w:val="0"/>
              </w:numPr>
            </w:pPr>
            <w:r w:rsidRPr="007B444B">
              <w:t>______________________________</w:t>
            </w:r>
          </w:p>
          <w:p w:rsidR="00B605CF" w:rsidRPr="007B444B" w:rsidRDefault="00B605CF" w:rsidP="007B444B">
            <w:pPr>
              <w:pStyle w:val="210"/>
              <w:spacing w:before="0" w:after="0"/>
              <w:ind w:left="0"/>
              <w:rPr>
                <w:lang w:val="ru-RU"/>
              </w:rPr>
            </w:pPr>
            <w:r w:rsidRPr="007B444B">
              <w:rPr>
                <w:lang w:val="ru-RU"/>
              </w:rPr>
              <w:t>[Имя]</w:t>
            </w:r>
          </w:p>
          <w:p w:rsidR="00B605CF" w:rsidRPr="007B444B" w:rsidRDefault="00B605CF" w:rsidP="007B444B">
            <w:pPr>
              <w:pStyle w:val="210"/>
              <w:spacing w:before="0" w:after="0"/>
              <w:ind w:left="0"/>
              <w:rPr>
                <w:lang w:val="ru-RU"/>
              </w:rPr>
            </w:pPr>
            <w:r w:rsidRPr="007B444B">
              <w:rPr>
                <w:lang w:val="ru-RU"/>
              </w:rPr>
              <w:t>[Должность]</w:t>
            </w:r>
            <w:r w:rsidRPr="007B444B">
              <w:rPr>
                <w:lang w:val="ru-RU"/>
              </w:rPr>
              <w:tab/>
            </w:r>
          </w:p>
        </w:tc>
      </w:tr>
      <w:permEnd w:id="789006648"/>
    </w:tbl>
    <w:p w:rsidR="00B605CF" w:rsidRPr="00997B8D" w:rsidRDefault="00B605CF">
      <w:pPr>
        <w:spacing w:after="200" w:line="276" w:lineRule="auto"/>
        <w:jc w:val="left"/>
        <w:rPr>
          <w:b/>
        </w:rPr>
      </w:pPr>
    </w:p>
    <w:p w:rsidR="00B605CF" w:rsidRPr="00997B8D" w:rsidRDefault="00B605CF">
      <w:pPr>
        <w:spacing w:after="200" w:line="276" w:lineRule="auto"/>
        <w:jc w:val="left"/>
        <w:rPr>
          <w:b/>
        </w:rPr>
      </w:pPr>
    </w:p>
    <w:p w:rsidR="00B605CF" w:rsidRPr="00997B8D" w:rsidRDefault="00B605CF" w:rsidP="00CF3C07">
      <w:pPr>
        <w:pStyle w:val="LBScheduleHeading"/>
        <w:spacing w:before="0" w:after="0"/>
        <w:rPr>
          <w:sz w:val="24"/>
          <w:szCs w:val="24"/>
          <w:lang w:val="ru-RU"/>
        </w:rPr>
      </w:pPr>
      <w:r w:rsidRPr="00997B8D">
        <w:rPr>
          <w:sz w:val="24"/>
          <w:szCs w:val="24"/>
          <w:lang w:val="ru-RU"/>
        </w:rPr>
        <w:lastRenderedPageBreak/>
        <w:t xml:space="preserve">Приложение № </w:t>
      </w:r>
      <w:r w:rsidR="008C39AF">
        <w:rPr>
          <w:sz w:val="24"/>
          <w:szCs w:val="24"/>
          <w:lang w:val="ru-RU"/>
        </w:rPr>
        <w:t>4</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CF3C07">
      <w:pPr>
        <w:jc w:val="center"/>
        <w:rPr>
          <w:b/>
          <w:sz w:val="24"/>
          <w:szCs w:val="24"/>
        </w:rPr>
      </w:pPr>
    </w:p>
    <w:p w:rsidR="00B605CF" w:rsidRPr="00997B8D" w:rsidRDefault="00B605CF" w:rsidP="00B605CF">
      <w:pPr>
        <w:jc w:val="center"/>
        <w:rPr>
          <w:rFonts w:eastAsia="MS Mincho"/>
          <w:b/>
          <w:caps/>
          <w:sz w:val="24"/>
          <w:szCs w:val="24"/>
        </w:rPr>
      </w:pPr>
      <w:r w:rsidRPr="00997B8D">
        <w:rPr>
          <w:rFonts w:eastAsia="MS Mincho"/>
          <w:b/>
          <w:caps/>
          <w:sz w:val="24"/>
          <w:szCs w:val="24"/>
        </w:rPr>
        <w:t>ФОРМА АКТА ПРИЕМКИ РАБОТ ПО ОБЪЕКТУ</w:t>
      </w:r>
    </w:p>
    <w:p w:rsidR="00B605CF" w:rsidRPr="00997B8D" w:rsidRDefault="00B605CF" w:rsidP="00C0421C">
      <w:pPr>
        <w:jc w:val="center"/>
        <w:rPr>
          <w:rFonts w:eastAsia="MS Mincho"/>
          <w:caps/>
          <w:sz w:val="24"/>
          <w:szCs w:val="24"/>
        </w:rPr>
      </w:pPr>
    </w:p>
    <w:p w:rsidR="00B605CF" w:rsidRPr="00997B8D" w:rsidRDefault="00B605CF" w:rsidP="00B605CF">
      <w:pPr>
        <w:ind w:firstLine="708"/>
        <w:jc w:val="center"/>
        <w:rPr>
          <w:b/>
          <w:sz w:val="24"/>
          <w:szCs w:val="24"/>
        </w:rPr>
      </w:pPr>
      <w:r w:rsidRPr="00997B8D">
        <w:rPr>
          <w:b/>
          <w:sz w:val="24"/>
          <w:szCs w:val="24"/>
        </w:rPr>
        <w:t>Акт приемки Работ по Объекту</w:t>
      </w:r>
    </w:p>
    <w:p w:rsidR="00B605CF" w:rsidRPr="00997B8D" w:rsidRDefault="00CF3C07" w:rsidP="00B605CF">
      <w:pPr>
        <w:ind w:firstLine="708"/>
        <w:jc w:val="center"/>
        <w:rPr>
          <w:sz w:val="24"/>
          <w:szCs w:val="24"/>
        </w:rPr>
      </w:pPr>
      <w:r w:rsidRPr="00997B8D">
        <w:rPr>
          <w:b/>
          <w:sz w:val="24"/>
          <w:szCs w:val="24"/>
        </w:rPr>
        <w:t>по</w:t>
      </w:r>
      <w:r w:rsidR="00B605CF" w:rsidRPr="00997B8D">
        <w:rPr>
          <w:b/>
          <w:sz w:val="24"/>
          <w:szCs w:val="24"/>
        </w:rPr>
        <w:t xml:space="preserve"> Договору подряда </w:t>
      </w:r>
      <w:r w:rsidR="00B605CF" w:rsidRPr="00997B8D">
        <w:rPr>
          <w:rFonts w:eastAsia="MS Mincho"/>
          <w:b/>
          <w:sz w:val="24"/>
          <w:szCs w:val="24"/>
        </w:rPr>
        <w:t>№ ___ от «__» _________ 201__ г.</w:t>
      </w:r>
    </w:p>
    <w:p w:rsidR="00B605CF" w:rsidRPr="00997B8D" w:rsidRDefault="00B605CF" w:rsidP="00B605CF">
      <w:pPr>
        <w:ind w:firstLine="708"/>
        <w:jc w:val="center"/>
        <w:rPr>
          <w:sz w:val="24"/>
          <w:szCs w:val="24"/>
        </w:rPr>
      </w:pPr>
    </w:p>
    <w:p w:rsidR="00B605CF" w:rsidRPr="00997B8D" w:rsidRDefault="00B605CF" w:rsidP="00B605CF">
      <w:pPr>
        <w:tabs>
          <w:tab w:val="left" w:pos="7513"/>
        </w:tabs>
        <w:rPr>
          <w:sz w:val="24"/>
          <w:szCs w:val="24"/>
        </w:rPr>
      </w:pPr>
      <w:r w:rsidRPr="00997B8D">
        <w:rPr>
          <w:sz w:val="24"/>
          <w:szCs w:val="24"/>
        </w:rPr>
        <w:t>г. Москва</w:t>
      </w:r>
      <w:r w:rsidRPr="00997B8D">
        <w:rPr>
          <w:sz w:val="24"/>
          <w:szCs w:val="24"/>
        </w:rPr>
        <w:tab/>
        <w:t xml:space="preserve">«___» ______ 201_ года </w:t>
      </w:r>
    </w:p>
    <w:p w:rsidR="00B605CF" w:rsidRPr="00997B8D" w:rsidRDefault="00B605CF" w:rsidP="00B605CF">
      <w:pPr>
        <w:rPr>
          <w:sz w:val="24"/>
          <w:szCs w:val="24"/>
        </w:rPr>
      </w:pPr>
    </w:p>
    <w:p w:rsidR="00B605CF" w:rsidRPr="00997B8D" w:rsidRDefault="00B605CF" w:rsidP="00B605CF">
      <w:pPr>
        <w:ind w:firstLine="708"/>
        <w:rPr>
          <w:sz w:val="24"/>
          <w:szCs w:val="24"/>
        </w:rPr>
      </w:pPr>
      <w:r w:rsidRPr="00997B8D">
        <w:rPr>
          <w:sz w:val="24"/>
          <w:szCs w:val="24"/>
        </w:rPr>
        <w:t xml:space="preserve">Мы, </w:t>
      </w:r>
      <w:r w:rsidRPr="00997B8D">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997B8D">
        <w:rPr>
          <w:b/>
          <w:sz w:val="24"/>
          <w:szCs w:val="24"/>
        </w:rPr>
        <w:t xml:space="preserve">и </w:t>
      </w:r>
      <w:r w:rsidRPr="00997B8D">
        <w:rPr>
          <w:b/>
          <w:sz w:val="24"/>
          <w:szCs w:val="24"/>
        </w:rPr>
        <w:t>коммерциализации новых технологий (инновационного центра «Сколково»)»</w:t>
      </w:r>
      <w:r w:rsidRPr="00997B8D">
        <w:rPr>
          <w:sz w:val="24"/>
          <w:szCs w:val="24"/>
        </w:rPr>
        <w:t xml:space="preserve">, юридическое лицо, зарегистрированное в соответствии с законодательством Российской Федерации, в лице </w:t>
      </w:r>
      <w:r w:rsidR="00CF3C07" w:rsidRPr="00997B8D">
        <w:rPr>
          <w:b/>
          <w:i/>
          <w:sz w:val="24"/>
          <w:szCs w:val="24"/>
        </w:rPr>
        <w:t>[ДОЛЖНОСТЬ] [ФИО]</w:t>
      </w:r>
      <w:r w:rsidRPr="00997B8D">
        <w:rPr>
          <w:sz w:val="24"/>
          <w:szCs w:val="24"/>
        </w:rPr>
        <w:t xml:space="preserve">, действующего на основании </w:t>
      </w:r>
      <w:r w:rsidR="00CF3C07" w:rsidRPr="00997B8D">
        <w:rPr>
          <w:rFonts w:eastAsia="Times New Roman"/>
          <w:b/>
          <w:sz w:val="24"/>
          <w:szCs w:val="24"/>
        </w:rPr>
        <w:t>_____________</w:t>
      </w:r>
      <w:r w:rsidRPr="00997B8D">
        <w:rPr>
          <w:sz w:val="24"/>
          <w:szCs w:val="24"/>
        </w:rPr>
        <w:t>, именуемое в дальнейшем «Заказчик», и</w:t>
      </w:r>
    </w:p>
    <w:p w:rsidR="00B605CF" w:rsidRPr="00997B8D" w:rsidRDefault="00B605CF" w:rsidP="00B605CF">
      <w:pPr>
        <w:ind w:firstLine="708"/>
        <w:rPr>
          <w:sz w:val="24"/>
          <w:szCs w:val="24"/>
        </w:rPr>
      </w:pPr>
      <w:r w:rsidRPr="00997B8D">
        <w:rPr>
          <w:b/>
          <w:i/>
          <w:sz w:val="24"/>
          <w:szCs w:val="24"/>
        </w:rPr>
        <w:t>«</w:t>
      </w:r>
      <w:r w:rsidR="00DF178D" w:rsidRPr="00997B8D">
        <w:rPr>
          <w:b/>
          <w:i/>
          <w:sz w:val="24"/>
          <w:szCs w:val="24"/>
        </w:rPr>
        <w:t>[</w:t>
      </w:r>
      <w:r w:rsidRPr="00997B8D">
        <w:rPr>
          <w:b/>
          <w:i/>
          <w:sz w:val="24"/>
          <w:szCs w:val="24"/>
        </w:rPr>
        <w:t>НАИМЕНОВАНИЕ КОНТРАГЕНТА</w:t>
      </w:r>
      <w:r w:rsidR="00DF178D" w:rsidRPr="00997B8D">
        <w:rPr>
          <w:b/>
          <w:i/>
          <w:sz w:val="24"/>
          <w:szCs w:val="24"/>
        </w:rPr>
        <w:t>]</w:t>
      </w:r>
      <w:r w:rsidRPr="00997B8D">
        <w:rPr>
          <w:b/>
          <w:i/>
          <w:sz w:val="24"/>
          <w:szCs w:val="24"/>
        </w:rPr>
        <w:t>»</w:t>
      </w:r>
      <w:r w:rsidRPr="00997B8D">
        <w:rPr>
          <w:sz w:val="24"/>
          <w:szCs w:val="24"/>
        </w:rPr>
        <w:t xml:space="preserve">, юридическое лицо, зарегистрированное в соответствии с законодательством Российской Федерации, в лице </w:t>
      </w:r>
      <w:r w:rsidR="00DF178D" w:rsidRPr="00997B8D">
        <w:rPr>
          <w:b/>
          <w:i/>
          <w:sz w:val="24"/>
          <w:szCs w:val="24"/>
        </w:rPr>
        <w:t>[</w:t>
      </w:r>
      <w:r w:rsidRPr="00997B8D">
        <w:rPr>
          <w:b/>
          <w:i/>
          <w:sz w:val="24"/>
          <w:szCs w:val="24"/>
        </w:rPr>
        <w:t>ДОЛЖНОСТЬ</w:t>
      </w:r>
      <w:r w:rsidR="00DF178D" w:rsidRPr="00997B8D">
        <w:rPr>
          <w:b/>
          <w:i/>
          <w:sz w:val="24"/>
          <w:szCs w:val="24"/>
        </w:rPr>
        <w:t>]</w:t>
      </w:r>
      <w:r w:rsidRPr="00997B8D">
        <w:rPr>
          <w:b/>
          <w:i/>
          <w:sz w:val="24"/>
          <w:szCs w:val="24"/>
        </w:rPr>
        <w:t xml:space="preserve"> </w:t>
      </w:r>
      <w:r w:rsidR="00DF178D" w:rsidRPr="00997B8D">
        <w:rPr>
          <w:b/>
          <w:i/>
          <w:sz w:val="24"/>
          <w:szCs w:val="24"/>
        </w:rPr>
        <w:t>[</w:t>
      </w:r>
      <w:r w:rsidRPr="00997B8D">
        <w:rPr>
          <w:b/>
          <w:i/>
          <w:sz w:val="24"/>
          <w:szCs w:val="24"/>
        </w:rPr>
        <w:t>ФИО</w:t>
      </w:r>
      <w:r w:rsidR="00DF178D" w:rsidRPr="00997B8D">
        <w:rPr>
          <w:b/>
          <w:i/>
          <w:sz w:val="24"/>
          <w:szCs w:val="24"/>
        </w:rPr>
        <w:t>]</w:t>
      </w:r>
      <w:r w:rsidRPr="00997B8D">
        <w:rPr>
          <w:sz w:val="24"/>
          <w:szCs w:val="24"/>
        </w:rPr>
        <w:t xml:space="preserve"> действующего на основании </w:t>
      </w:r>
      <w:r w:rsidR="00B62FCD" w:rsidRPr="00997B8D">
        <w:rPr>
          <w:sz w:val="24"/>
          <w:szCs w:val="24"/>
        </w:rPr>
        <w:t>___________</w:t>
      </w:r>
      <w:r w:rsidRPr="00997B8D">
        <w:rPr>
          <w:sz w:val="24"/>
          <w:szCs w:val="24"/>
        </w:rPr>
        <w:t xml:space="preserve">, именуемое в дальнейшем «Подрядчик», </w:t>
      </w:r>
      <w:r w:rsidR="003F30B2" w:rsidRPr="00997B8D">
        <w:rPr>
          <w:sz w:val="24"/>
          <w:szCs w:val="24"/>
        </w:rPr>
        <w:t>составили настоящий Акт приемки Работ по Объекту (далее – «</w:t>
      </w:r>
      <w:r w:rsidR="003F30B2" w:rsidRPr="00997B8D">
        <w:rPr>
          <w:b/>
          <w:sz w:val="24"/>
          <w:szCs w:val="24"/>
        </w:rPr>
        <w:t>Акт</w:t>
      </w:r>
      <w:r w:rsidR="003F30B2" w:rsidRPr="00997B8D">
        <w:rPr>
          <w:sz w:val="24"/>
          <w:szCs w:val="24"/>
        </w:rPr>
        <w:t>») о нижеследующем:</w:t>
      </w:r>
    </w:p>
    <w:p w:rsidR="00B605CF" w:rsidRPr="00997B8D" w:rsidRDefault="00B605CF" w:rsidP="00B605CF">
      <w:pPr>
        <w:ind w:firstLine="708"/>
        <w:rPr>
          <w:sz w:val="24"/>
          <w:szCs w:val="24"/>
        </w:rPr>
      </w:pPr>
      <w:r w:rsidRPr="00997B8D">
        <w:rPr>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permStart w:id="94725029" w:edGrp="everyone"/>
      <w:r w:rsidR="00280BCE">
        <w:rPr>
          <w:sz w:val="24"/>
          <w:szCs w:val="24"/>
        </w:rPr>
        <w:t xml:space="preserve">_______________ </w:t>
      </w:r>
      <w:permEnd w:id="94725029"/>
      <w:r w:rsidRPr="00997B8D">
        <w:rPr>
          <w:sz w:val="24"/>
          <w:szCs w:val="24"/>
        </w:rPr>
        <w:t>и приемку Заказчиком результатов Работ, выполненных Подрядчиком в соответствии с Договором подряда № __ от «___» ______ 201_ года (далее – «</w:t>
      </w:r>
      <w:r w:rsidRPr="00997B8D">
        <w:rPr>
          <w:b/>
          <w:sz w:val="24"/>
          <w:szCs w:val="24"/>
        </w:rPr>
        <w:t>Договор</w:t>
      </w:r>
      <w:r w:rsidRPr="00997B8D">
        <w:rPr>
          <w:sz w:val="24"/>
          <w:szCs w:val="24"/>
        </w:rPr>
        <w:t>»).</w:t>
      </w:r>
    </w:p>
    <w:p w:rsidR="00B605CF" w:rsidRPr="00997B8D" w:rsidRDefault="00B605CF" w:rsidP="007E09F6">
      <w:pPr>
        <w:numPr>
          <w:ilvl w:val="0"/>
          <w:numId w:val="25"/>
        </w:numPr>
        <w:ind w:left="0" w:firstLine="708"/>
        <w:contextualSpacing/>
        <w:rPr>
          <w:sz w:val="24"/>
          <w:szCs w:val="24"/>
        </w:rPr>
      </w:pPr>
      <w:r w:rsidRPr="00997B8D">
        <w:rPr>
          <w:sz w:val="24"/>
          <w:szCs w:val="24"/>
        </w:rPr>
        <w:t xml:space="preserve">В период с </w:t>
      </w:r>
      <w:r w:rsidR="00DF178D" w:rsidRPr="00997B8D">
        <w:rPr>
          <w:b/>
          <w:i/>
          <w:sz w:val="24"/>
          <w:szCs w:val="24"/>
        </w:rPr>
        <w:t>[</w:t>
      </w:r>
      <w:r w:rsidRPr="00997B8D">
        <w:rPr>
          <w:b/>
          <w:i/>
          <w:sz w:val="24"/>
          <w:szCs w:val="24"/>
        </w:rPr>
        <w:t>ДАТА НАЧАЛА ВЫПОЛНЕНИЯ РАБОТ</w:t>
      </w:r>
      <w:r w:rsidR="00DF178D" w:rsidRPr="00997B8D">
        <w:rPr>
          <w:b/>
          <w:i/>
          <w:sz w:val="24"/>
          <w:szCs w:val="24"/>
        </w:rPr>
        <w:t>]</w:t>
      </w:r>
      <w:r w:rsidR="00DF178D" w:rsidRPr="00997B8D">
        <w:rPr>
          <w:sz w:val="24"/>
          <w:szCs w:val="24"/>
        </w:rPr>
        <w:t xml:space="preserve"> </w:t>
      </w:r>
      <w:r w:rsidRPr="00997B8D">
        <w:rPr>
          <w:sz w:val="24"/>
          <w:szCs w:val="24"/>
        </w:rPr>
        <w:t xml:space="preserve">по </w:t>
      </w:r>
      <w:r w:rsidR="00DF178D" w:rsidRPr="00997B8D">
        <w:rPr>
          <w:b/>
          <w:i/>
          <w:sz w:val="24"/>
          <w:szCs w:val="24"/>
        </w:rPr>
        <w:t>[</w:t>
      </w:r>
      <w:r w:rsidRPr="00997B8D">
        <w:rPr>
          <w:b/>
          <w:i/>
          <w:sz w:val="24"/>
          <w:szCs w:val="24"/>
        </w:rPr>
        <w:t>ДАТА ЗАВЕРШЕНИЯ ВЫПОЛНЕНИЯ РАБОТ</w:t>
      </w:r>
      <w:r w:rsidR="00DF178D" w:rsidRPr="00997B8D">
        <w:rPr>
          <w:b/>
          <w:i/>
          <w:sz w:val="24"/>
          <w:szCs w:val="24"/>
        </w:rPr>
        <w:t>]</w:t>
      </w:r>
      <w:r w:rsidR="00DF178D" w:rsidRPr="00997B8D">
        <w:rPr>
          <w:i/>
          <w:sz w:val="24"/>
          <w:szCs w:val="24"/>
        </w:rPr>
        <w:t xml:space="preserve"> </w:t>
      </w:r>
      <w:r w:rsidRPr="00997B8D">
        <w:rPr>
          <w:sz w:val="24"/>
          <w:szCs w:val="24"/>
        </w:rPr>
        <w:t>Подрядчик осуществил Работы в отношении Объекта в соответствии с условиями Договора.</w:t>
      </w:r>
    </w:p>
    <w:p w:rsidR="00B605CF" w:rsidRPr="00997B8D" w:rsidRDefault="00B605CF" w:rsidP="007E09F6">
      <w:pPr>
        <w:numPr>
          <w:ilvl w:val="0"/>
          <w:numId w:val="25"/>
        </w:numPr>
        <w:ind w:left="0" w:firstLine="708"/>
        <w:contextualSpacing/>
        <w:rPr>
          <w:sz w:val="24"/>
          <w:szCs w:val="24"/>
        </w:rPr>
      </w:pPr>
      <w:r w:rsidRPr="00997B8D">
        <w:rPr>
          <w:sz w:val="24"/>
          <w:szCs w:val="24"/>
        </w:rPr>
        <w:t>Виды, объемы работы, а также применяемые материалы соответствуют Приложению 4 к Договору («</w:t>
      </w:r>
      <w:r w:rsidRPr="00997B8D">
        <w:rPr>
          <w:b/>
          <w:sz w:val="24"/>
          <w:szCs w:val="24"/>
        </w:rPr>
        <w:t>Расчет стоимости работ</w:t>
      </w:r>
      <w:r w:rsidRPr="00997B8D">
        <w:rPr>
          <w:sz w:val="24"/>
          <w:szCs w:val="24"/>
        </w:rPr>
        <w:t>») и Приложению 3 к Договору («</w:t>
      </w:r>
      <w:r w:rsidRPr="00997B8D">
        <w:rPr>
          <w:b/>
          <w:sz w:val="24"/>
          <w:szCs w:val="24"/>
        </w:rPr>
        <w:t>Техническое задание</w:t>
      </w:r>
      <w:r w:rsidRPr="00997B8D">
        <w:rPr>
          <w:sz w:val="24"/>
          <w:szCs w:val="24"/>
        </w:rPr>
        <w:t>»).</w:t>
      </w:r>
    </w:p>
    <w:p w:rsidR="00B605CF" w:rsidRPr="00997B8D" w:rsidRDefault="00B605CF" w:rsidP="007E09F6">
      <w:pPr>
        <w:numPr>
          <w:ilvl w:val="0"/>
          <w:numId w:val="25"/>
        </w:numPr>
        <w:ind w:left="0" w:firstLine="708"/>
        <w:contextualSpacing/>
        <w:rPr>
          <w:sz w:val="24"/>
          <w:szCs w:val="24"/>
        </w:rPr>
      </w:pPr>
      <w:r w:rsidRPr="00997B8D">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997B8D" w:rsidRDefault="00B605CF" w:rsidP="007E09F6">
      <w:pPr>
        <w:numPr>
          <w:ilvl w:val="0"/>
          <w:numId w:val="25"/>
        </w:numPr>
        <w:ind w:left="0" w:firstLine="708"/>
        <w:contextualSpacing/>
        <w:rPr>
          <w:sz w:val="24"/>
          <w:szCs w:val="24"/>
        </w:rPr>
      </w:pPr>
      <w:r w:rsidRPr="00997B8D">
        <w:rPr>
          <w:sz w:val="24"/>
          <w:szCs w:val="24"/>
        </w:rPr>
        <w:t>Подрядчик возвратил, а Заказчик принял Объект от Подрядчика.</w:t>
      </w:r>
    </w:p>
    <w:p w:rsidR="00B605CF" w:rsidRPr="00997B8D" w:rsidRDefault="00B605CF" w:rsidP="007E09F6">
      <w:pPr>
        <w:numPr>
          <w:ilvl w:val="0"/>
          <w:numId w:val="25"/>
        </w:numPr>
        <w:ind w:left="0" w:firstLine="708"/>
        <w:contextualSpacing/>
        <w:rPr>
          <w:sz w:val="24"/>
          <w:szCs w:val="24"/>
        </w:rPr>
      </w:pPr>
      <w:r w:rsidRPr="00997B8D">
        <w:rPr>
          <w:sz w:val="24"/>
          <w:szCs w:val="24"/>
        </w:rPr>
        <w:t>Все термины, используемые в настоящем Акте с заглавной буквы, имеют значения, установленные в Договоре.</w:t>
      </w:r>
    </w:p>
    <w:p w:rsidR="00B605CF" w:rsidRPr="00997B8D" w:rsidRDefault="00B605CF" w:rsidP="007E09F6">
      <w:pPr>
        <w:numPr>
          <w:ilvl w:val="0"/>
          <w:numId w:val="25"/>
        </w:numPr>
        <w:ind w:left="0" w:firstLine="708"/>
        <w:contextualSpacing/>
        <w:rPr>
          <w:sz w:val="24"/>
          <w:szCs w:val="24"/>
        </w:rPr>
      </w:pPr>
      <w:r w:rsidRPr="00997B8D">
        <w:rPr>
          <w:sz w:val="24"/>
          <w:szCs w:val="24"/>
        </w:rPr>
        <w:t>Настоящий Акт составлен в двух экземплярах, по одному для каждой из Сторон.</w:t>
      </w:r>
    </w:p>
    <w:p w:rsidR="00B605CF" w:rsidRPr="00997B8D" w:rsidRDefault="00B605CF" w:rsidP="00B605CF">
      <w:pPr>
        <w:ind w:left="708"/>
        <w:contextualSpacing/>
        <w:rPr>
          <w:sz w:val="24"/>
          <w:szCs w:val="24"/>
        </w:rPr>
      </w:pPr>
    </w:p>
    <w:p w:rsidR="00B605CF" w:rsidRPr="00997B8D" w:rsidRDefault="00B605CF" w:rsidP="00592D7B">
      <w:pPr>
        <w:keepNext/>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B605CF" w:rsidRPr="007B444B" w:rsidRDefault="00B605CF" w:rsidP="00F743BA">
            <w:pPr>
              <w:rPr>
                <w:rFonts w:eastAsia="Times New Roman"/>
                <w:sz w:val="24"/>
                <w:szCs w:val="24"/>
              </w:rPr>
            </w:pPr>
            <w:r w:rsidRPr="007B444B">
              <w:rPr>
                <w:rFonts w:eastAsia="Times New Roman"/>
                <w:sz w:val="24"/>
                <w:szCs w:val="24"/>
              </w:rPr>
              <w:t>[Имя]</w:t>
            </w:r>
          </w:p>
          <w:p w:rsidR="00B605CF" w:rsidRPr="007B444B" w:rsidRDefault="00B605CF" w:rsidP="00F743BA">
            <w:pPr>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bCs/>
                <w:sz w:val="24"/>
                <w:szCs w:val="24"/>
              </w:rPr>
            </w:pPr>
            <w:r w:rsidRPr="007B444B">
              <w:rPr>
                <w:rFonts w:eastAsia="Times New Roman"/>
                <w:sz w:val="24"/>
                <w:szCs w:val="24"/>
              </w:rPr>
              <w:t>[Должность]</w:t>
            </w:r>
            <w:r w:rsidRPr="007B444B">
              <w:rPr>
                <w:rFonts w:eastAsia="Times New Roman"/>
                <w:sz w:val="24"/>
                <w:szCs w:val="24"/>
              </w:rPr>
              <w:tab/>
            </w:r>
          </w:p>
        </w:tc>
      </w:tr>
    </w:tbl>
    <w:p w:rsidR="00B605CF" w:rsidRPr="00997B8D" w:rsidRDefault="00B605CF" w:rsidP="00B605CF">
      <w:pPr>
        <w:keepNext/>
        <w:outlineLvl w:val="0"/>
        <w:rPr>
          <w:rFonts w:eastAsia="Times New Roman"/>
          <w:b/>
          <w:sz w:val="24"/>
          <w:szCs w:val="24"/>
        </w:rPr>
      </w:pPr>
    </w:p>
    <w:p w:rsidR="00B605CF" w:rsidRPr="00997B8D" w:rsidRDefault="00B605CF" w:rsidP="00B605CF">
      <w:pPr>
        <w:keepNext/>
        <w:outlineLvl w:val="0"/>
        <w:rPr>
          <w:rFonts w:eastAsia="Times New Roman"/>
          <w:b/>
          <w:sz w:val="24"/>
          <w:szCs w:val="24"/>
        </w:rPr>
      </w:pPr>
      <w:permStart w:id="893133159" w:edGrp="everyone"/>
      <w:r w:rsidRPr="00997B8D">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4425"/>
        <w:gridCol w:w="678"/>
        <w:gridCol w:w="3748"/>
        <w:gridCol w:w="788"/>
      </w:tblGrid>
      <w:tr w:rsidR="002D3AA0" w:rsidRPr="007B444B" w:rsidTr="00035EFE">
        <w:trPr>
          <w:gridAfter w:val="1"/>
          <w:wAfter w:w="788" w:type="dxa"/>
        </w:trPr>
        <w:tc>
          <w:tcPr>
            <w:tcW w:w="4425" w:type="dxa"/>
            <w:shd w:val="clear" w:color="auto" w:fill="auto"/>
          </w:tcPr>
          <w:p w:rsidR="002D3AA0" w:rsidRPr="007B444B" w:rsidRDefault="002D3AA0" w:rsidP="00035EFE">
            <w:pPr>
              <w:pStyle w:val="20"/>
              <w:numPr>
                <w:ilvl w:val="0"/>
                <w:numId w:val="0"/>
              </w:numPr>
              <w:ind w:left="720"/>
            </w:pPr>
            <w:permStart w:id="1612461488" w:edGrp="everyone" w:colFirst="0" w:colLast="0"/>
            <w:permStart w:id="1292134705" w:edGrp="everyone" w:colFirst="1" w:colLast="1"/>
            <w:permStart w:id="1382111309" w:edGrp="everyone" w:colFirst="2" w:colLast="2"/>
            <w:r w:rsidRPr="007B444B">
              <w:t>От имени Заказчика</w:t>
            </w:r>
          </w:p>
          <w:p w:rsidR="002D3AA0" w:rsidRPr="007B444B" w:rsidRDefault="002D3AA0" w:rsidP="00035EFE">
            <w:pPr>
              <w:pStyle w:val="BodyText1"/>
              <w:spacing w:before="0" w:after="0"/>
              <w:rPr>
                <w:sz w:val="24"/>
                <w:szCs w:val="24"/>
                <w:lang w:val="ru-RU"/>
              </w:rPr>
            </w:pPr>
          </w:p>
          <w:p w:rsidR="002D3AA0" w:rsidRPr="007B444B" w:rsidRDefault="002D3AA0" w:rsidP="00035EFE">
            <w:pPr>
              <w:pStyle w:val="210"/>
              <w:spacing w:before="0" w:after="0"/>
              <w:ind w:left="0"/>
              <w:rPr>
                <w:sz w:val="24"/>
                <w:szCs w:val="24"/>
                <w:lang w:val="ru-RU"/>
              </w:rPr>
            </w:pPr>
            <w:r w:rsidRPr="007B444B">
              <w:rPr>
                <w:sz w:val="24"/>
                <w:szCs w:val="24"/>
                <w:lang w:val="ru-RU"/>
              </w:rPr>
              <w:t>______________________________</w:t>
            </w:r>
          </w:p>
          <w:p w:rsidR="002D3AA0" w:rsidRPr="00AB551B" w:rsidRDefault="002D3AA0" w:rsidP="00035EFE">
            <w:pPr>
              <w:pStyle w:val="210"/>
              <w:spacing w:before="0" w:after="0"/>
              <w:ind w:left="0" w:firstLine="34"/>
              <w:rPr>
                <w:b/>
                <w:sz w:val="24"/>
                <w:szCs w:val="24"/>
                <w:lang w:val="ru-RU"/>
              </w:rPr>
            </w:pPr>
            <w:r w:rsidRPr="00AB551B">
              <w:rPr>
                <w:b/>
                <w:sz w:val="24"/>
                <w:szCs w:val="24"/>
                <w:lang w:val="ru-RU"/>
              </w:rPr>
              <w:t>Троценко Д.С.</w:t>
            </w:r>
          </w:p>
          <w:p w:rsidR="002D3AA0" w:rsidRPr="007B444B" w:rsidRDefault="002D3AA0" w:rsidP="00035EFE">
            <w:pPr>
              <w:pStyle w:val="20"/>
              <w:numPr>
                <w:ilvl w:val="0"/>
                <w:numId w:val="0"/>
              </w:numPr>
            </w:pPr>
            <w:r w:rsidRPr="00AB551B">
              <w:t>Директор Дирекции по эксплуатации объектов недвижимости</w:t>
            </w:r>
          </w:p>
        </w:tc>
        <w:tc>
          <w:tcPr>
            <w:tcW w:w="4426" w:type="dxa"/>
            <w:gridSpan w:val="2"/>
            <w:shd w:val="clear" w:color="auto" w:fill="auto"/>
          </w:tcPr>
          <w:p w:rsidR="002D3AA0" w:rsidRPr="007B444B" w:rsidRDefault="002D3AA0" w:rsidP="00035EFE">
            <w:pPr>
              <w:pStyle w:val="20"/>
              <w:numPr>
                <w:ilvl w:val="0"/>
                <w:numId w:val="0"/>
              </w:numPr>
              <w:ind w:left="720"/>
            </w:pPr>
            <w:r w:rsidRPr="007B444B">
              <w:t>От имени  Подрядчика</w:t>
            </w:r>
          </w:p>
          <w:p w:rsidR="002D3AA0" w:rsidRPr="007B444B" w:rsidRDefault="002D3AA0" w:rsidP="00035EFE">
            <w:pPr>
              <w:pStyle w:val="20"/>
              <w:numPr>
                <w:ilvl w:val="0"/>
                <w:numId w:val="0"/>
              </w:numPr>
              <w:ind w:left="720"/>
            </w:pPr>
          </w:p>
          <w:p w:rsidR="002D3AA0" w:rsidRPr="007B444B" w:rsidRDefault="002D3AA0" w:rsidP="00035EFE">
            <w:pPr>
              <w:pStyle w:val="20"/>
              <w:numPr>
                <w:ilvl w:val="0"/>
                <w:numId w:val="0"/>
              </w:numPr>
              <w:ind w:left="3"/>
            </w:pPr>
            <w:r w:rsidRPr="007B444B">
              <w:t>______________________________</w:t>
            </w:r>
          </w:p>
          <w:p w:rsidR="002D3AA0" w:rsidRPr="007B444B" w:rsidRDefault="002D3AA0" w:rsidP="00035EFE">
            <w:pPr>
              <w:pStyle w:val="210"/>
              <w:spacing w:before="0" w:after="0"/>
              <w:ind w:left="0"/>
              <w:rPr>
                <w:sz w:val="24"/>
                <w:szCs w:val="24"/>
                <w:lang w:val="ru-RU"/>
              </w:rPr>
            </w:pPr>
            <w:r w:rsidRPr="007B444B">
              <w:rPr>
                <w:sz w:val="24"/>
                <w:szCs w:val="24"/>
                <w:lang w:val="ru-RU"/>
              </w:rPr>
              <w:t>[Имя]</w:t>
            </w:r>
          </w:p>
          <w:p w:rsidR="002D3AA0" w:rsidRPr="007B444B" w:rsidRDefault="002D3AA0" w:rsidP="00035EFE">
            <w:pPr>
              <w:pStyle w:val="210"/>
              <w:spacing w:before="0" w:after="0"/>
              <w:ind w:left="0"/>
              <w:rPr>
                <w:lang w:val="ru-RU"/>
              </w:rPr>
            </w:pPr>
            <w:r w:rsidRPr="007B444B">
              <w:rPr>
                <w:sz w:val="24"/>
                <w:szCs w:val="24"/>
                <w:lang w:val="ru-RU"/>
              </w:rPr>
              <w:t>[Должность]</w:t>
            </w:r>
            <w:r w:rsidRPr="007B444B">
              <w:rPr>
                <w:sz w:val="24"/>
                <w:szCs w:val="24"/>
                <w:lang w:val="ru-RU"/>
              </w:rPr>
              <w:tab/>
            </w:r>
          </w:p>
        </w:tc>
      </w:tr>
      <w:permEnd w:id="1612461488"/>
      <w:permEnd w:id="1292134705"/>
      <w:permEnd w:id="1382111309"/>
      <w:tr w:rsidR="00B605CF" w:rsidRPr="007B444B" w:rsidTr="007B444B">
        <w:tc>
          <w:tcPr>
            <w:tcW w:w="5103" w:type="dxa"/>
            <w:gridSpan w:val="2"/>
            <w:shd w:val="clear" w:color="auto" w:fill="auto"/>
          </w:tcPr>
          <w:p w:rsidR="00B605CF" w:rsidRPr="007B444B" w:rsidRDefault="00B605CF" w:rsidP="00CF3C07">
            <w:pPr>
              <w:rPr>
                <w:rFonts w:eastAsia="Times New Roman"/>
                <w:bCs/>
                <w:sz w:val="24"/>
                <w:szCs w:val="24"/>
              </w:rPr>
            </w:pPr>
          </w:p>
        </w:tc>
        <w:tc>
          <w:tcPr>
            <w:tcW w:w="4536" w:type="dxa"/>
            <w:gridSpan w:val="2"/>
            <w:shd w:val="clear" w:color="auto" w:fill="auto"/>
          </w:tcPr>
          <w:p w:rsidR="00B605CF" w:rsidRPr="007B444B" w:rsidRDefault="00B605CF" w:rsidP="007B444B">
            <w:pPr>
              <w:tabs>
                <w:tab w:val="left" w:pos="1276"/>
              </w:tabs>
              <w:outlineLvl w:val="1"/>
              <w:rPr>
                <w:rFonts w:eastAsia="Times New Roman"/>
                <w:bCs/>
                <w:sz w:val="24"/>
                <w:szCs w:val="24"/>
              </w:rPr>
            </w:pPr>
          </w:p>
        </w:tc>
      </w:tr>
    </w:tbl>
    <w:permEnd w:id="893133159"/>
    <w:p w:rsidR="00B605CF" w:rsidRPr="00997B8D" w:rsidRDefault="00B605CF" w:rsidP="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 xml:space="preserve">Приложение № </w:t>
      </w:r>
      <w:r w:rsidR="008C39AF">
        <w:rPr>
          <w:rFonts w:eastAsia="MS Mincho"/>
          <w:b/>
          <w:caps/>
          <w:sz w:val="24"/>
          <w:szCs w:val="24"/>
        </w:rPr>
        <w:t>5</w:t>
      </w:r>
    </w:p>
    <w:p w:rsidR="00B605CF" w:rsidRPr="00997B8D" w:rsidRDefault="00B605CF" w:rsidP="00B605CF">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caps/>
          <w:sz w:val="24"/>
          <w:szCs w:val="24"/>
        </w:rPr>
      </w:pPr>
    </w:p>
    <w:p w:rsidR="00B605CF" w:rsidRPr="00997B8D" w:rsidRDefault="00B605CF" w:rsidP="00B605CF">
      <w:pPr>
        <w:jc w:val="center"/>
        <w:rPr>
          <w:b/>
          <w:caps/>
          <w:sz w:val="24"/>
          <w:szCs w:val="24"/>
        </w:rPr>
      </w:pPr>
      <w:r w:rsidRPr="00997B8D">
        <w:rPr>
          <w:rFonts w:eastAsia="MS Mincho"/>
          <w:b/>
          <w:caps/>
          <w:sz w:val="24"/>
          <w:szCs w:val="24"/>
        </w:rPr>
        <w:t>ПОРЯДОК ОПЛАТЫ</w:t>
      </w:r>
      <w:r w:rsidR="00292684" w:rsidRPr="00997B8D">
        <w:rPr>
          <w:rFonts w:eastAsia="MS Mincho"/>
          <w:b/>
          <w:caps/>
          <w:sz w:val="24"/>
          <w:szCs w:val="24"/>
        </w:rPr>
        <w:t xml:space="preserve"> и гарантийного удержания</w:t>
      </w:r>
    </w:p>
    <w:p w:rsidR="00B605CF" w:rsidRPr="00997B8D" w:rsidRDefault="00B605CF" w:rsidP="00B605CF">
      <w:pPr>
        <w:rPr>
          <w:b/>
          <w:caps/>
          <w:sz w:val="24"/>
          <w:szCs w:val="24"/>
        </w:rPr>
      </w:pPr>
      <w:permStart w:id="1862367172" w:edGrp="everyone"/>
    </w:p>
    <w:p w:rsidR="00B605CF" w:rsidRPr="002D3AA0" w:rsidRDefault="00B605CF" w:rsidP="007E09F6">
      <w:pPr>
        <w:pStyle w:val="3"/>
        <w:numPr>
          <w:ilvl w:val="0"/>
          <w:numId w:val="29"/>
        </w:numPr>
      </w:pPr>
      <w:r w:rsidRPr="002D3AA0">
        <w:t>Авансовый платеж</w:t>
      </w:r>
    </w:p>
    <w:p w:rsidR="00B605CF" w:rsidRPr="002D3AA0" w:rsidRDefault="00B605CF" w:rsidP="00B605CF">
      <w:pPr>
        <w:pStyle w:val="4"/>
        <w:numPr>
          <w:ilvl w:val="0"/>
          <w:numId w:val="0"/>
        </w:numPr>
        <w:tabs>
          <w:tab w:val="left" w:pos="426"/>
        </w:tabs>
      </w:pPr>
    </w:p>
    <w:p w:rsidR="00B605CF" w:rsidRPr="002D3AA0" w:rsidRDefault="00B605CF" w:rsidP="00B82CDB">
      <w:pPr>
        <w:pStyle w:val="3"/>
        <w:numPr>
          <w:ilvl w:val="0"/>
          <w:numId w:val="0"/>
        </w:numPr>
        <w:tabs>
          <w:tab w:val="left" w:pos="851"/>
        </w:tabs>
        <w:ind w:firstLine="426"/>
      </w:pPr>
      <w:r w:rsidRPr="002D3AA0">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proofErr w:type="gramStart"/>
      <w:r w:rsidRPr="002D3AA0">
        <w:t xml:space="preserve"> _____ (_______) </w:t>
      </w:r>
      <w:proofErr w:type="gramEnd"/>
      <w:r w:rsidRPr="002D3AA0">
        <w:t>рублей, в том числе НДС – _____ (_______) рублей</w:t>
      </w:r>
      <w:r w:rsidR="002D3AA0">
        <w:t>.</w:t>
      </w:r>
    </w:p>
    <w:p w:rsidR="00B605CF" w:rsidRPr="00997B8D" w:rsidRDefault="00B605CF" w:rsidP="00285A0E">
      <w:pPr>
        <w:pStyle w:val="3"/>
        <w:numPr>
          <w:ilvl w:val="0"/>
          <w:numId w:val="29"/>
        </w:numPr>
        <w:tabs>
          <w:tab w:val="left" w:pos="851"/>
        </w:tabs>
      </w:pPr>
      <w:bookmarkStart w:id="105" w:name="_Ref378698553"/>
      <w:permEnd w:id="1862367172"/>
      <w:r w:rsidRPr="00997B8D">
        <w:t>Оплата выполненных Работ</w:t>
      </w:r>
      <w:bookmarkEnd w:id="105"/>
    </w:p>
    <w:p w:rsidR="00B605CF" w:rsidRPr="00997B8D" w:rsidRDefault="00B605CF" w:rsidP="00B82CDB">
      <w:pPr>
        <w:pStyle w:val="3"/>
        <w:numPr>
          <w:ilvl w:val="0"/>
          <w:numId w:val="0"/>
        </w:numPr>
        <w:tabs>
          <w:tab w:val="left" w:pos="851"/>
        </w:tabs>
        <w:ind w:firstLine="426"/>
      </w:pPr>
      <w:r w:rsidRPr="00997B8D">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997B8D">
        <w:t xml:space="preserve"> и затрат</w:t>
      </w:r>
      <w:r w:rsidRPr="00997B8D">
        <w:t xml:space="preserve"> (КС-3)</w:t>
      </w:r>
      <w:r w:rsidR="00F743BA" w:rsidRPr="00997B8D">
        <w:t xml:space="preserve">, </w:t>
      </w:r>
      <w:r w:rsidRPr="00997B8D">
        <w:t xml:space="preserve">и Акта приемки </w:t>
      </w:r>
      <w:r w:rsidR="00F20B98" w:rsidRPr="00997B8D">
        <w:t>Р</w:t>
      </w:r>
      <w:r w:rsidRPr="00997B8D">
        <w:t>абот по Объекту,</w:t>
      </w:r>
      <w:r w:rsidR="00F743BA" w:rsidRPr="00997B8D">
        <w:t xml:space="preserve"> Акт</w:t>
      </w:r>
      <w:r w:rsidR="00081833" w:rsidRPr="00997B8D">
        <w:t>а</w:t>
      </w:r>
      <w:r w:rsidR="00F743BA" w:rsidRPr="00997B8D">
        <w:t xml:space="preserve"> </w:t>
      </w:r>
      <w:r w:rsidR="009C71ED" w:rsidRPr="00997B8D">
        <w:t>сдачи</w:t>
      </w:r>
      <w:r w:rsidR="00F743BA" w:rsidRPr="00997B8D">
        <w:t>-</w:t>
      </w:r>
      <w:r w:rsidR="009C71ED" w:rsidRPr="00997B8D">
        <w:t>приемки</w:t>
      </w:r>
      <w:r w:rsidR="00F743BA" w:rsidRPr="00997B8D">
        <w:t xml:space="preserve"> </w:t>
      </w:r>
      <w:r w:rsidR="009C71ED" w:rsidRPr="00997B8D">
        <w:t xml:space="preserve"> </w:t>
      </w:r>
      <w:r w:rsidR="00F20B98" w:rsidRPr="00997B8D">
        <w:t xml:space="preserve">проектных </w:t>
      </w:r>
      <w:r w:rsidR="009C71ED" w:rsidRPr="00997B8D">
        <w:t xml:space="preserve">работ </w:t>
      </w:r>
      <w:r w:rsidRPr="00997B8D">
        <w:t xml:space="preserve">в соответствии с пунктом </w:t>
      </w:r>
      <w:r w:rsidR="00A960D4" w:rsidRPr="00997B8D">
        <w:fldChar w:fldCharType="begin"/>
      </w:r>
      <w:r w:rsidR="00A960D4" w:rsidRPr="00997B8D">
        <w:instrText xml:space="preserve"> REF _Ref374525913 \r \h </w:instrText>
      </w:r>
      <w:r w:rsidR="00BF3B6B" w:rsidRPr="00997B8D">
        <w:instrText xml:space="preserve"> \* MERGEFORMAT </w:instrText>
      </w:r>
      <w:r w:rsidR="00A960D4" w:rsidRPr="00997B8D">
        <w:fldChar w:fldCharType="separate"/>
      </w:r>
      <w:r w:rsidR="00B7051E">
        <w:t>6.2</w:t>
      </w:r>
      <w:r w:rsidR="00A960D4" w:rsidRPr="00997B8D">
        <w:fldChar w:fldCharType="end"/>
      </w:r>
      <w:r w:rsidR="00A960D4" w:rsidRPr="00997B8D">
        <w:t xml:space="preserve"> и </w:t>
      </w:r>
      <w:permStart w:id="744571912" w:edGrp="everyone"/>
      <w:r w:rsidR="00A960D4" w:rsidRPr="002D3AA0">
        <w:fldChar w:fldCharType="begin"/>
      </w:r>
      <w:r w:rsidR="00A960D4" w:rsidRPr="002D3AA0">
        <w:instrText xml:space="preserve"> REF _Ref375074558 \r \h </w:instrText>
      </w:r>
      <w:r w:rsidR="009216F0" w:rsidRPr="002D3AA0">
        <w:instrText xml:space="preserve"> \* MERGEFORMAT </w:instrText>
      </w:r>
      <w:r w:rsidR="00A960D4" w:rsidRPr="002D3AA0">
        <w:fldChar w:fldCharType="separate"/>
      </w:r>
      <w:r w:rsidR="00B7051E" w:rsidRPr="002D3AA0">
        <w:t>6.3</w:t>
      </w:r>
      <w:r w:rsidR="00A960D4" w:rsidRPr="002D3AA0">
        <w:fldChar w:fldCharType="end"/>
      </w:r>
      <w:r w:rsidR="00A960D4" w:rsidRPr="00997B8D">
        <w:t xml:space="preserve"> </w:t>
      </w:r>
      <w:permEnd w:id="744571912"/>
      <w:r w:rsidRPr="00997B8D">
        <w:t>настоящего Договора, а также предоставления всех иных документов, предусмотренных условиями настоящего Договора.</w:t>
      </w:r>
    </w:p>
    <w:p w:rsidR="00B605CF" w:rsidRPr="002D3AA0" w:rsidRDefault="00B605CF" w:rsidP="00B82CDB">
      <w:pPr>
        <w:pStyle w:val="4"/>
        <w:numPr>
          <w:ilvl w:val="0"/>
          <w:numId w:val="0"/>
        </w:numPr>
        <w:tabs>
          <w:tab w:val="left" w:pos="426"/>
          <w:tab w:val="left" w:pos="851"/>
        </w:tabs>
        <w:ind w:firstLine="426"/>
        <w:rPr>
          <w:iCs w:val="0"/>
        </w:rPr>
      </w:pPr>
      <w:permStart w:id="1251232100" w:edGrp="everyone"/>
      <w:r w:rsidRPr="002D3AA0">
        <w:rPr>
          <w:iCs w:val="0"/>
        </w:rPr>
        <w:t>Заказчик производит оплату фактически выполненных Работ, за вычетом ранее выплаченного Авансового платежа</w:t>
      </w:r>
      <w:r w:rsidR="002D3AA0">
        <w:rPr>
          <w:iCs w:val="0"/>
        </w:rPr>
        <w:t>.</w:t>
      </w:r>
    </w:p>
    <w:permEnd w:id="1251232100"/>
    <w:p w:rsidR="00B605CF" w:rsidRPr="007B444B" w:rsidRDefault="00B605CF" w:rsidP="00B82CDB">
      <w:pPr>
        <w:tabs>
          <w:tab w:val="left" w:pos="426"/>
          <w:tab w:val="left" w:pos="851"/>
        </w:tabs>
        <w:ind w:firstLine="426"/>
        <w:rPr>
          <w:rFonts w:eastAsia="Times New Roman"/>
          <w:bCs/>
          <w:sz w:val="24"/>
          <w:szCs w:val="24"/>
        </w:rPr>
      </w:pPr>
      <w:r w:rsidRPr="007B444B">
        <w:rPr>
          <w:rFonts w:eastAsia="Times New Roman"/>
          <w:bCs/>
          <w:sz w:val="24"/>
          <w:szCs w:val="24"/>
        </w:rPr>
        <w:tab/>
        <w:t>Оплата выполненны</w:t>
      </w:r>
      <w:r w:rsidR="002D3AA0">
        <w:rPr>
          <w:rFonts w:eastAsia="Times New Roman"/>
          <w:bCs/>
          <w:sz w:val="24"/>
          <w:szCs w:val="24"/>
        </w:rPr>
        <w:t>х</w:t>
      </w:r>
      <w:r w:rsidRPr="007B444B">
        <w:rPr>
          <w:rFonts w:eastAsia="Times New Roman"/>
          <w:bCs/>
          <w:sz w:val="24"/>
          <w:szCs w:val="24"/>
        </w:rPr>
        <w:t xml:space="preserve"> и приняты</w:t>
      </w:r>
      <w:r w:rsidR="002D3AA0">
        <w:rPr>
          <w:rFonts w:eastAsia="Times New Roman"/>
          <w:bCs/>
          <w:sz w:val="24"/>
          <w:szCs w:val="24"/>
        </w:rPr>
        <w:t>х</w:t>
      </w:r>
      <w:r w:rsidRPr="007B444B">
        <w:rPr>
          <w:rFonts w:eastAsia="Times New Roman"/>
          <w:bCs/>
          <w:sz w:val="24"/>
          <w:szCs w:val="24"/>
        </w:rPr>
        <w:t xml:space="preserve">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
    <w:p w:rsidR="00B605CF" w:rsidRPr="007B444B" w:rsidRDefault="00B605CF" w:rsidP="00B82CDB">
      <w:pPr>
        <w:tabs>
          <w:tab w:val="left" w:pos="426"/>
          <w:tab w:val="left" w:pos="851"/>
        </w:tabs>
        <w:ind w:firstLine="426"/>
        <w:rPr>
          <w:rFonts w:eastAsia="Times New Roman"/>
          <w:bCs/>
          <w:sz w:val="24"/>
          <w:szCs w:val="24"/>
        </w:rPr>
      </w:pPr>
      <w:r w:rsidRPr="007B444B">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7B444B">
        <w:rPr>
          <w:rFonts w:eastAsia="Times New Roman"/>
          <w:bCs/>
          <w:sz w:val="24"/>
          <w:szCs w:val="24"/>
        </w:rPr>
        <w:t xml:space="preserve">6.2, </w:t>
      </w:r>
      <w:permStart w:id="14897320" w:edGrp="everyone"/>
      <w:r w:rsidR="003733D6" w:rsidRPr="002D3AA0">
        <w:rPr>
          <w:rFonts w:eastAsia="Times New Roman"/>
          <w:bCs/>
          <w:sz w:val="24"/>
          <w:szCs w:val="24"/>
        </w:rPr>
        <w:t>6.3</w:t>
      </w:r>
      <w:r w:rsidR="003733D6" w:rsidRPr="007B444B">
        <w:rPr>
          <w:rFonts w:eastAsia="Times New Roman"/>
          <w:bCs/>
          <w:sz w:val="24"/>
          <w:szCs w:val="24"/>
        </w:rPr>
        <w:t xml:space="preserve"> </w:t>
      </w:r>
      <w:permEnd w:id="14897320"/>
      <w:r w:rsidRPr="007B444B">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7B444B" w:rsidRDefault="00B605CF" w:rsidP="00B605CF">
      <w:pPr>
        <w:keepNext/>
        <w:outlineLvl w:val="0"/>
        <w:rPr>
          <w:rFonts w:eastAsia="Times New Roman"/>
          <w:bCs/>
          <w:sz w:val="24"/>
          <w:szCs w:val="24"/>
        </w:rPr>
      </w:pPr>
      <w:permStart w:id="28583584" w:edGrp="everyone"/>
    </w:p>
    <w:p w:rsidR="00B605CF" w:rsidRPr="00997B8D" w:rsidRDefault="00B605CF" w:rsidP="00592D7B">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32785E" w:rsidRPr="00AB551B" w:rsidRDefault="0032785E" w:rsidP="0032785E">
            <w:pPr>
              <w:pStyle w:val="210"/>
              <w:spacing w:before="0" w:after="0"/>
              <w:ind w:left="0" w:firstLine="34"/>
              <w:rPr>
                <w:b/>
                <w:sz w:val="24"/>
                <w:szCs w:val="24"/>
                <w:lang w:val="ru-RU"/>
              </w:rPr>
            </w:pPr>
            <w:r w:rsidRPr="00AB551B">
              <w:rPr>
                <w:b/>
                <w:sz w:val="24"/>
                <w:szCs w:val="24"/>
                <w:lang w:val="ru-RU"/>
              </w:rPr>
              <w:t>Троценко Д.С.</w:t>
            </w:r>
          </w:p>
          <w:p w:rsidR="00C46036" w:rsidRPr="007B444B" w:rsidRDefault="0032785E" w:rsidP="0032785E">
            <w:pPr>
              <w:rPr>
                <w:rFonts w:eastAsia="Times New Roman"/>
                <w:sz w:val="24"/>
                <w:szCs w:val="24"/>
              </w:rPr>
            </w:pPr>
            <w:r w:rsidRPr="0032785E">
              <w:rPr>
                <w:sz w:val="24"/>
                <w:szCs w:val="24"/>
              </w:rPr>
              <w:t>Директор Дирекции по эксплуатации объектов недвижимости</w:t>
            </w:r>
            <w:r w:rsidR="00C46036"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permEnd w:id="28583584"/>
    </w:tbl>
    <w:p w:rsidR="00B605CF" w:rsidRPr="00997B8D" w:rsidRDefault="00B605CF" w:rsidP="00B605CF">
      <w:pPr>
        <w:rPr>
          <w:rFonts w:eastAsia="MS Mincho"/>
          <w:b/>
          <w:caps/>
          <w:sz w:val="24"/>
          <w:szCs w:val="24"/>
        </w:rPr>
      </w:pPr>
      <w:r w:rsidRPr="00997B8D">
        <w:rPr>
          <w:rFonts w:eastAsia="MS Mincho"/>
          <w:b/>
          <w:caps/>
          <w:sz w:val="24"/>
          <w:szCs w:val="24"/>
        </w:rPr>
        <w:br w:type="page"/>
      </w:r>
    </w:p>
    <w:p w:rsidR="00B605CF" w:rsidRPr="00997B8D" w:rsidRDefault="00B605CF" w:rsidP="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 xml:space="preserve">Приложение № </w:t>
      </w:r>
      <w:r w:rsidR="008C39AF">
        <w:rPr>
          <w:rFonts w:eastAsia="MS Mincho"/>
          <w:b/>
          <w:caps/>
          <w:sz w:val="24"/>
          <w:szCs w:val="24"/>
        </w:rPr>
        <w:t>6</w:t>
      </w:r>
    </w:p>
    <w:p w:rsidR="00B605CF" w:rsidRPr="00997B8D" w:rsidRDefault="00B605CF" w:rsidP="00B605CF">
      <w:pPr>
        <w:jc w:val="center"/>
        <w:rPr>
          <w:b/>
          <w:caps/>
          <w:sz w:val="24"/>
          <w:szCs w:val="24"/>
        </w:rPr>
      </w:pPr>
      <w:r w:rsidRPr="00997B8D">
        <w:rPr>
          <w:rFonts w:eastAsia="MS Mincho"/>
          <w:b/>
          <w:sz w:val="24"/>
          <w:szCs w:val="24"/>
        </w:rPr>
        <w:t>к Договору подряда № ___ от «__» _________ 201__ г.</w:t>
      </w:r>
      <w:r w:rsidRPr="00997B8D" w:rsidDel="00B379E4">
        <w:rPr>
          <w:rFonts w:eastAsia="MS Mincho"/>
          <w:b/>
          <w:sz w:val="24"/>
          <w:szCs w:val="24"/>
        </w:rPr>
        <w:t xml:space="preserve"> </w:t>
      </w:r>
    </w:p>
    <w:p w:rsidR="00B605CF" w:rsidRPr="00997B8D" w:rsidRDefault="00B605CF" w:rsidP="00B605CF">
      <w:pPr>
        <w:jc w:val="center"/>
        <w:rPr>
          <w:b/>
          <w:caps/>
          <w:sz w:val="24"/>
          <w:szCs w:val="24"/>
        </w:rPr>
      </w:pPr>
    </w:p>
    <w:p w:rsidR="00B605CF" w:rsidRPr="00997B8D" w:rsidRDefault="00B605CF" w:rsidP="00B605CF">
      <w:pPr>
        <w:jc w:val="center"/>
        <w:rPr>
          <w:rFonts w:eastAsia="MS Mincho"/>
          <w:b/>
          <w:caps/>
          <w:sz w:val="24"/>
          <w:szCs w:val="24"/>
        </w:rPr>
      </w:pPr>
      <w:r w:rsidRPr="00997B8D">
        <w:rPr>
          <w:rFonts w:eastAsia="MS Mincho"/>
          <w:b/>
          <w:caps/>
          <w:sz w:val="24"/>
          <w:szCs w:val="24"/>
        </w:rPr>
        <w:t>Порядок предварительной приемки выполненных работ</w:t>
      </w:r>
    </w:p>
    <w:p w:rsidR="00B605CF" w:rsidRPr="00997B8D" w:rsidRDefault="00B605CF" w:rsidP="00B605CF">
      <w:pPr>
        <w:jc w:val="center"/>
        <w:rPr>
          <w:rFonts w:eastAsia="MS Mincho"/>
          <w:b/>
          <w:caps/>
          <w:sz w:val="24"/>
          <w:szCs w:val="24"/>
        </w:rPr>
      </w:pPr>
    </w:p>
    <w:p w:rsidR="00E46449" w:rsidRPr="007B444B" w:rsidRDefault="00E46449" w:rsidP="00C46036">
      <w:pPr>
        <w:tabs>
          <w:tab w:val="left" w:pos="851"/>
        </w:tabs>
        <w:ind w:left="426" w:hanging="426"/>
        <w:rPr>
          <w:rFonts w:eastAsia="Times New Roman"/>
          <w:b/>
          <w:bCs/>
          <w:sz w:val="24"/>
          <w:szCs w:val="24"/>
        </w:rPr>
      </w:pPr>
      <w:r w:rsidRPr="007B444B">
        <w:rPr>
          <w:rFonts w:eastAsia="Times New Roman"/>
          <w:b/>
          <w:bCs/>
          <w:sz w:val="24"/>
          <w:szCs w:val="24"/>
          <w:lang w:val="en-US"/>
        </w:rPr>
        <w:t>I</w:t>
      </w:r>
      <w:r w:rsidRPr="007B444B">
        <w:rPr>
          <w:rFonts w:eastAsia="Times New Roman"/>
          <w:b/>
          <w:bCs/>
          <w:sz w:val="24"/>
          <w:szCs w:val="24"/>
        </w:rPr>
        <w:t xml:space="preserve">. Предварительная приемка </w:t>
      </w:r>
      <w:r w:rsidR="00EB1117" w:rsidRPr="007B444B">
        <w:rPr>
          <w:rFonts w:eastAsia="Times New Roman"/>
          <w:b/>
          <w:bCs/>
          <w:sz w:val="24"/>
          <w:szCs w:val="24"/>
        </w:rPr>
        <w:t>Проектной документации</w:t>
      </w:r>
    </w:p>
    <w:p w:rsidR="00150AFA" w:rsidRPr="00997B8D" w:rsidRDefault="00C94E65" w:rsidP="00C46036">
      <w:pPr>
        <w:pStyle w:val="3"/>
        <w:numPr>
          <w:ilvl w:val="0"/>
          <w:numId w:val="39"/>
        </w:numPr>
        <w:ind w:left="426" w:hanging="426"/>
      </w:pPr>
      <w:bookmarkStart w:id="106" w:name="_Ref323038409"/>
      <w:r w:rsidRPr="00997B8D">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«Autodesk AutoCAD» версии 2007 г. (формат *.dwg.), а также в формате «</w:t>
      </w:r>
      <w:r w:rsidRPr="00997B8D">
        <w:rPr>
          <w:lang w:val="en-US"/>
        </w:rPr>
        <w:t>Microsoft</w:t>
      </w:r>
      <w:r w:rsidRPr="00997B8D">
        <w:t xml:space="preserve"> </w:t>
      </w:r>
      <w:r w:rsidRPr="00997B8D">
        <w:rPr>
          <w:lang w:val="en-US"/>
        </w:rPr>
        <w:t>Word</w:t>
      </w:r>
      <w:r w:rsidRPr="00997B8D">
        <w:t>» и «</w:t>
      </w:r>
      <w:r w:rsidRPr="00997B8D">
        <w:rPr>
          <w:lang w:val="en-US"/>
        </w:rPr>
        <w:t>Microsoft</w:t>
      </w:r>
      <w:r w:rsidRPr="00997B8D">
        <w:t xml:space="preserve"> </w:t>
      </w:r>
      <w:r w:rsidRPr="00997B8D">
        <w:rPr>
          <w:lang w:val="en-US"/>
        </w:rPr>
        <w:t>Excel</w:t>
      </w:r>
      <w:r w:rsidRPr="00997B8D">
        <w:t>».</w:t>
      </w:r>
      <w:bookmarkEnd w:id="106"/>
    </w:p>
    <w:p w:rsidR="00150AFA" w:rsidRPr="00997B8D" w:rsidRDefault="00C94E65" w:rsidP="00C46036">
      <w:pPr>
        <w:pStyle w:val="3"/>
        <w:numPr>
          <w:ilvl w:val="0"/>
          <w:numId w:val="39"/>
        </w:numPr>
        <w:ind w:left="426" w:hanging="426"/>
      </w:pPr>
      <w:r w:rsidRPr="00997B8D">
        <w:t xml:space="preserve">В случае необходимости выдачи отдельных чертежей </w:t>
      </w:r>
      <w:r w:rsidR="00150AFA" w:rsidRPr="00997B8D">
        <w:t xml:space="preserve">Проектной документации </w:t>
      </w:r>
      <w:r w:rsidRPr="00997B8D">
        <w:t xml:space="preserve">в производство работ, Подрядчик имеет право передать Заказчику отдельные чертежи </w:t>
      </w:r>
      <w:r w:rsidR="00150AFA" w:rsidRPr="00997B8D">
        <w:t>Проектной документации</w:t>
      </w:r>
      <w:r w:rsidRPr="00997B8D">
        <w:t>.</w:t>
      </w:r>
    </w:p>
    <w:p w:rsidR="00150AFA" w:rsidRPr="00997B8D" w:rsidRDefault="00C94E65" w:rsidP="00C46036">
      <w:pPr>
        <w:pStyle w:val="3"/>
        <w:numPr>
          <w:ilvl w:val="0"/>
          <w:numId w:val="39"/>
        </w:numPr>
        <w:ind w:left="426" w:hanging="426"/>
      </w:pPr>
      <w:r w:rsidRPr="00997B8D">
        <w:t xml:space="preserve">В сопроводительном письме к </w:t>
      </w:r>
      <w:r w:rsidR="00150AFA" w:rsidRPr="00997B8D">
        <w:t>Проектной документации</w:t>
      </w:r>
      <w:r w:rsidRPr="00997B8D">
        <w:t xml:space="preserve"> (ее части) Подрядчик указывает: число, месяц, год составления, наименование передаваемых разделов </w:t>
      </w:r>
      <w:r w:rsidR="00150AFA" w:rsidRPr="00997B8D">
        <w:t>Проектной документаци</w:t>
      </w:r>
      <w:r w:rsidRPr="00997B8D">
        <w:t xml:space="preserve">и, количество экземпляров. Сопроводительное письмо к </w:t>
      </w:r>
      <w:r w:rsidR="00150AFA" w:rsidRPr="00997B8D">
        <w:t>Проектной документации</w:t>
      </w:r>
      <w:r w:rsidRPr="00997B8D">
        <w:t xml:space="preserve"> заверяется подписью Представителя подрядчика. </w:t>
      </w:r>
      <w:bookmarkStart w:id="107" w:name="_Ref323038422"/>
    </w:p>
    <w:p w:rsidR="00C94E65" w:rsidRPr="00997B8D" w:rsidRDefault="00C94E65" w:rsidP="00C46036">
      <w:pPr>
        <w:pStyle w:val="3"/>
        <w:numPr>
          <w:ilvl w:val="0"/>
          <w:numId w:val="39"/>
        </w:numPr>
        <w:ind w:left="426" w:hanging="426"/>
      </w:pPr>
      <w:r w:rsidRPr="00997B8D">
        <w:t xml:space="preserve">Заказчик в течение 10 (десяти) рабочих дней с момента получения от Подрядчика </w:t>
      </w:r>
      <w:r w:rsidR="00150AFA" w:rsidRPr="00997B8D">
        <w:t>Проектной документации</w:t>
      </w:r>
      <w:r w:rsidRPr="00997B8D">
        <w:t xml:space="preserve"> (ее части) рассматривает полученную </w:t>
      </w:r>
      <w:r w:rsidR="00150AFA" w:rsidRPr="00997B8D">
        <w:t>Проектную</w:t>
      </w:r>
      <w:r w:rsidRPr="00997B8D">
        <w:t xml:space="preserve"> документацию и:</w:t>
      </w:r>
      <w:bookmarkEnd w:id="107"/>
    </w:p>
    <w:p w:rsidR="00AD2815" w:rsidRPr="00997B8D" w:rsidRDefault="00C94E65" w:rsidP="00C46036">
      <w:pPr>
        <w:pStyle w:val="3"/>
        <w:numPr>
          <w:ilvl w:val="2"/>
          <w:numId w:val="38"/>
        </w:numPr>
        <w:tabs>
          <w:tab w:val="clear" w:pos="1434"/>
          <w:tab w:val="num" w:pos="1276"/>
        </w:tabs>
        <w:ind w:left="426" w:firstLine="425"/>
      </w:pPr>
      <w:r w:rsidRPr="00997B8D">
        <w:t xml:space="preserve">в случае соответствия (по комплектности) передаваемой </w:t>
      </w:r>
      <w:r w:rsidR="00150AFA" w:rsidRPr="00997B8D">
        <w:t xml:space="preserve">Проектной </w:t>
      </w:r>
      <w:r w:rsidRPr="00997B8D">
        <w:t xml:space="preserve">документации (ее части) данным, указанным в сопроводительном письме, Заказчик обязан принять на рассмотрение </w:t>
      </w:r>
      <w:r w:rsidR="00150AFA" w:rsidRPr="00997B8D">
        <w:t>Проектную</w:t>
      </w:r>
      <w:r w:rsidRPr="00997B8D">
        <w:t xml:space="preserve"> документацию (ее часть), проставить подпись на 2 (двух) экземплярах сопроводительного письма, подтверждающую получение </w:t>
      </w:r>
      <w:r w:rsidR="00150AFA" w:rsidRPr="00997B8D">
        <w:t xml:space="preserve">Проектной </w:t>
      </w:r>
      <w:r w:rsidRPr="00997B8D">
        <w:t>документации (ее части) по комплектности, и 1 (один) экземпляр сопроводительного письма передать Подрядчику</w:t>
      </w:r>
      <w:r w:rsidR="00AD2815" w:rsidRPr="00997B8D">
        <w:t>;</w:t>
      </w:r>
    </w:p>
    <w:p w:rsidR="00C94E65" w:rsidRPr="00997B8D" w:rsidRDefault="00AD2815" w:rsidP="00C46036">
      <w:pPr>
        <w:pStyle w:val="3"/>
        <w:numPr>
          <w:ilvl w:val="2"/>
          <w:numId w:val="38"/>
        </w:numPr>
        <w:tabs>
          <w:tab w:val="clear" w:pos="1434"/>
          <w:tab w:val="num" w:pos="1276"/>
        </w:tabs>
        <w:ind w:left="426" w:firstLine="425"/>
      </w:pPr>
      <w:r w:rsidRPr="00997B8D">
        <w:t>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997B8D" w:rsidRDefault="00C94E65" w:rsidP="00C46036">
      <w:pPr>
        <w:pStyle w:val="3"/>
        <w:numPr>
          <w:ilvl w:val="0"/>
          <w:numId w:val="39"/>
        </w:numPr>
        <w:ind w:left="426" w:hanging="426"/>
      </w:pPr>
      <w:r w:rsidRPr="00997B8D">
        <w:t xml:space="preserve">В случае не направления замечаний Заказчиком Подрядчику в срок, указанный в </w:t>
      </w:r>
      <w:r w:rsidR="004C24A6" w:rsidRPr="00997B8D">
        <w:t>п.</w:t>
      </w:r>
      <w:r w:rsidRPr="00997B8D">
        <w:t xml:space="preserve"> </w:t>
      </w:r>
      <w:r w:rsidR="00150AFA" w:rsidRPr="00997B8D">
        <w:t xml:space="preserve">4 </w:t>
      </w:r>
      <w:r w:rsidR="004C24A6" w:rsidRPr="00997B8D">
        <w:t xml:space="preserve">раздела I </w:t>
      </w:r>
      <w:r w:rsidR="00150AFA" w:rsidRPr="00997B8D">
        <w:t>настоящего Приложения</w:t>
      </w:r>
      <w:r w:rsidRPr="00997B8D">
        <w:t xml:space="preserve">, Подрядчик обязан предоставить Заказчику 4 (четыре) дополнительных экземпляра </w:t>
      </w:r>
      <w:r w:rsidR="00150AFA" w:rsidRPr="00997B8D">
        <w:t>Проектной</w:t>
      </w:r>
      <w:r w:rsidRPr="00997B8D">
        <w:t xml:space="preserve"> документации (ее части). </w:t>
      </w:r>
    </w:p>
    <w:p w:rsidR="00C94E65" w:rsidRPr="00997B8D" w:rsidRDefault="00C94E65" w:rsidP="00C46036">
      <w:pPr>
        <w:pStyle w:val="3"/>
        <w:numPr>
          <w:ilvl w:val="0"/>
          <w:numId w:val="39"/>
        </w:numPr>
        <w:ind w:left="426" w:hanging="426"/>
      </w:pPr>
      <w:r w:rsidRPr="00997B8D">
        <w:t>В случае наличия замечаний Заказчик в течение 10 (десяти)</w:t>
      </w:r>
      <w:r w:rsidR="004C24A6" w:rsidRPr="00997B8D">
        <w:t xml:space="preserve"> рабочих</w:t>
      </w:r>
      <w:r w:rsidRPr="00997B8D">
        <w:t xml:space="preserve"> дней передает Подрядчику в письменной форме мотивированный отказ в согласовании указанной </w:t>
      </w:r>
      <w:r w:rsidR="00150AFA" w:rsidRPr="00997B8D">
        <w:t xml:space="preserve">Проектной </w:t>
      </w:r>
      <w:r w:rsidRPr="00997B8D">
        <w:t xml:space="preserve">документации (ее части). Подрядчик обязуется в течение </w:t>
      </w:r>
      <w:r w:rsidR="00150AFA" w:rsidRPr="00997B8D">
        <w:t>5</w:t>
      </w:r>
      <w:r w:rsidR="004C24A6" w:rsidRPr="00997B8D">
        <w:t xml:space="preserve"> </w:t>
      </w:r>
      <w:r w:rsidRPr="00997B8D">
        <w:t>(</w:t>
      </w:r>
      <w:r w:rsidR="00150AFA" w:rsidRPr="00997B8D">
        <w:t>пяти</w:t>
      </w:r>
      <w:r w:rsidRPr="00997B8D">
        <w:t xml:space="preserve">) рабочих дней с момента получения замечаний Заказчика устранить Недостатки </w:t>
      </w:r>
      <w:r w:rsidR="004C24A6" w:rsidRPr="00997B8D">
        <w:t xml:space="preserve">Проектной </w:t>
      </w:r>
      <w:r w:rsidRPr="00997B8D">
        <w:t xml:space="preserve">документации и повторно направить Заказчику такую </w:t>
      </w:r>
      <w:r w:rsidR="004C24A6" w:rsidRPr="00997B8D">
        <w:t>Проектн</w:t>
      </w:r>
      <w:r w:rsidRPr="00997B8D">
        <w:t>ую документацию в указанном выше порядке.</w:t>
      </w:r>
    </w:p>
    <w:p w:rsidR="00C94E65" w:rsidRPr="00997B8D" w:rsidRDefault="00C94E65" w:rsidP="00C46036">
      <w:pPr>
        <w:pStyle w:val="3"/>
        <w:numPr>
          <w:ilvl w:val="0"/>
          <w:numId w:val="39"/>
        </w:numPr>
        <w:ind w:left="426" w:hanging="426"/>
      </w:pPr>
      <w:r w:rsidRPr="00997B8D">
        <w:t xml:space="preserve">Вне зависимости от наличия у Заказчика замечаний в отношении </w:t>
      </w:r>
      <w:r w:rsidR="004C24A6" w:rsidRPr="00997B8D">
        <w:t xml:space="preserve">Проектной </w:t>
      </w:r>
      <w:r w:rsidRPr="00997B8D">
        <w:t xml:space="preserve"> документации, Подрядчик несет ответственность за все проектные и технические решения, отраженные в </w:t>
      </w:r>
      <w:r w:rsidR="004C24A6" w:rsidRPr="00997B8D">
        <w:t xml:space="preserve">Проектной </w:t>
      </w:r>
      <w:r w:rsidRPr="00997B8D">
        <w:t xml:space="preserve">документации. </w:t>
      </w:r>
    </w:p>
    <w:p w:rsidR="00C94E65" w:rsidRPr="00997B8D" w:rsidRDefault="00C94E65" w:rsidP="00C46036">
      <w:pPr>
        <w:pStyle w:val="3"/>
        <w:numPr>
          <w:ilvl w:val="0"/>
          <w:numId w:val="39"/>
        </w:numPr>
        <w:ind w:left="426" w:hanging="426"/>
      </w:pPr>
      <w:r w:rsidRPr="00997B8D">
        <w:t>Подрядчик обязуется</w:t>
      </w:r>
      <w:r w:rsidR="00150AFA" w:rsidRPr="00997B8D">
        <w:t xml:space="preserve">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997B8D">
        <w:t>г</w:t>
      </w:r>
      <w:r w:rsidR="00150AFA" w:rsidRPr="00997B8D">
        <w:t>анов или иных согласующих инстанций Подрядчик обязуется не позднее 5 (пяти) дней с момент получения та</w:t>
      </w:r>
      <w:r w:rsidR="004C24A6" w:rsidRPr="00997B8D">
        <w:t>ких замечаний внести в Проектную</w:t>
      </w:r>
      <w:r w:rsidR="00150AFA" w:rsidRPr="00997B8D">
        <w:t xml:space="preserve"> </w:t>
      </w:r>
      <w:r w:rsidR="004C24A6" w:rsidRPr="00997B8D">
        <w:t>д</w:t>
      </w:r>
      <w:r w:rsidR="00150AFA" w:rsidRPr="00997B8D">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997B8D" w:rsidRDefault="004C24A6" w:rsidP="00C46036">
      <w:pPr>
        <w:pStyle w:val="3"/>
        <w:numPr>
          <w:ilvl w:val="0"/>
          <w:numId w:val="39"/>
        </w:numPr>
        <w:ind w:left="426" w:hanging="426"/>
      </w:pPr>
      <w:r w:rsidRPr="00997B8D">
        <w:t xml:space="preserve">Проектная документация без Недостатков должна быть </w:t>
      </w:r>
      <w:r w:rsidR="00C94E65" w:rsidRPr="00997B8D">
        <w:t xml:space="preserve"> переда</w:t>
      </w:r>
      <w:r w:rsidRPr="00997B8D">
        <w:t>на</w:t>
      </w:r>
      <w:r w:rsidR="00C94E65" w:rsidRPr="00997B8D">
        <w:t xml:space="preserve"> Заказчику Подрядчиком в сроки, указанные</w:t>
      </w:r>
      <w:r w:rsidRPr="00997B8D">
        <w:t xml:space="preserve"> в </w:t>
      </w:r>
      <w:r w:rsidR="009C58AF" w:rsidRPr="00997B8D">
        <w:t xml:space="preserve">настоящем </w:t>
      </w:r>
      <w:r w:rsidRPr="00997B8D">
        <w:t>Договоре</w:t>
      </w:r>
      <w:r w:rsidR="00C94E65" w:rsidRPr="00997B8D">
        <w:t xml:space="preserve">. </w:t>
      </w:r>
      <w:r w:rsidR="00085557" w:rsidRPr="00997B8D">
        <w:t xml:space="preserve">Проектные работы </w:t>
      </w:r>
      <w:r w:rsidR="00C94E65" w:rsidRPr="00997B8D">
        <w:t xml:space="preserve">считаются выполненными </w:t>
      </w:r>
      <w:r w:rsidR="00EB1117" w:rsidRPr="00997B8D">
        <w:t xml:space="preserve">в полном объеме </w:t>
      </w:r>
      <w:r w:rsidR="00C94E65" w:rsidRPr="00997B8D">
        <w:t>с момента подписания Заказчиком Акта</w:t>
      </w:r>
      <w:r w:rsidR="00411111" w:rsidRPr="00997B8D">
        <w:t xml:space="preserve"> </w:t>
      </w:r>
      <w:r w:rsidR="00085557" w:rsidRPr="00997B8D">
        <w:t>сдачи-</w:t>
      </w:r>
      <w:r w:rsidR="00C94E65" w:rsidRPr="00997B8D">
        <w:t xml:space="preserve">приемки </w:t>
      </w:r>
      <w:r w:rsidR="00085557" w:rsidRPr="00997B8D">
        <w:t>проектных р</w:t>
      </w:r>
      <w:r w:rsidR="00C94E65" w:rsidRPr="00997B8D">
        <w:t>абот.</w:t>
      </w:r>
    </w:p>
    <w:p w:rsidR="00E46449" w:rsidRPr="007B444B" w:rsidRDefault="00E46449" w:rsidP="00C46036">
      <w:pPr>
        <w:tabs>
          <w:tab w:val="left" w:pos="851"/>
        </w:tabs>
        <w:ind w:left="426" w:hanging="426"/>
        <w:rPr>
          <w:rFonts w:eastAsia="Times New Roman"/>
          <w:b/>
          <w:bCs/>
          <w:sz w:val="24"/>
          <w:szCs w:val="24"/>
        </w:rPr>
      </w:pPr>
    </w:p>
    <w:p w:rsidR="00E46449" w:rsidRPr="007B444B" w:rsidRDefault="00E46449" w:rsidP="00C46036">
      <w:pPr>
        <w:tabs>
          <w:tab w:val="left" w:pos="851"/>
        </w:tabs>
        <w:ind w:left="426" w:hanging="426"/>
        <w:rPr>
          <w:rFonts w:eastAsia="Times New Roman"/>
          <w:b/>
          <w:bCs/>
          <w:sz w:val="24"/>
          <w:szCs w:val="24"/>
        </w:rPr>
      </w:pPr>
      <w:r w:rsidRPr="007B444B">
        <w:rPr>
          <w:rFonts w:eastAsia="Times New Roman"/>
          <w:b/>
          <w:bCs/>
          <w:sz w:val="24"/>
          <w:szCs w:val="24"/>
          <w:lang w:val="en-US"/>
        </w:rPr>
        <w:t>II</w:t>
      </w:r>
      <w:r w:rsidRPr="007B444B">
        <w:rPr>
          <w:rFonts w:eastAsia="Times New Roman"/>
          <w:b/>
          <w:bCs/>
          <w:sz w:val="24"/>
          <w:szCs w:val="24"/>
        </w:rPr>
        <w:t xml:space="preserve">. Предварительная приемка работ, указанных в п. 2.2. </w:t>
      </w:r>
      <w:r w:rsidRPr="007B444B">
        <w:rPr>
          <w:rFonts w:eastAsia="Times New Roman"/>
          <w:b/>
          <w:bCs/>
          <w:sz w:val="24"/>
          <w:szCs w:val="24"/>
          <w:lang w:val="en-US"/>
        </w:rPr>
        <w:t>b</w:t>
      </w:r>
      <w:r w:rsidRPr="007B444B">
        <w:rPr>
          <w:rFonts w:eastAsia="Times New Roman"/>
          <w:b/>
          <w:bCs/>
          <w:sz w:val="24"/>
          <w:szCs w:val="24"/>
        </w:rPr>
        <w:t xml:space="preserve">) </w:t>
      </w:r>
      <w:r w:rsidR="004D5403" w:rsidRPr="007B444B">
        <w:rPr>
          <w:rFonts w:eastAsia="Times New Roman"/>
          <w:b/>
          <w:bCs/>
          <w:sz w:val="24"/>
          <w:szCs w:val="24"/>
        </w:rPr>
        <w:t xml:space="preserve">настоящего </w:t>
      </w:r>
      <w:r w:rsidRPr="007B444B">
        <w:rPr>
          <w:rFonts w:eastAsia="Times New Roman"/>
          <w:b/>
          <w:bCs/>
          <w:sz w:val="24"/>
          <w:szCs w:val="24"/>
        </w:rPr>
        <w:t>Договора</w:t>
      </w:r>
    </w:p>
    <w:p w:rsidR="00B605CF" w:rsidRPr="007B444B" w:rsidRDefault="00B605CF" w:rsidP="00C46036">
      <w:pPr>
        <w:tabs>
          <w:tab w:val="left" w:pos="851"/>
        </w:tabs>
        <w:ind w:left="426" w:hanging="426"/>
        <w:rPr>
          <w:rFonts w:eastAsia="Times New Roman"/>
          <w:b/>
          <w:bCs/>
          <w:sz w:val="24"/>
          <w:szCs w:val="24"/>
        </w:rPr>
      </w:pPr>
      <w:r w:rsidRPr="007B444B">
        <w:rPr>
          <w:rFonts w:eastAsia="Times New Roman"/>
          <w:b/>
          <w:bCs/>
          <w:sz w:val="24"/>
          <w:szCs w:val="24"/>
        </w:rPr>
        <w:t>1. Уведомление Заказчика о готовности Работ к предварительной приемке.</w:t>
      </w:r>
    </w:p>
    <w:p w:rsidR="00B605CF" w:rsidRPr="007B444B" w:rsidRDefault="00B605CF" w:rsidP="00C46036">
      <w:pPr>
        <w:tabs>
          <w:tab w:val="left" w:pos="851"/>
        </w:tabs>
        <w:ind w:firstLine="284"/>
        <w:rPr>
          <w:rFonts w:eastAsia="Times New Roman"/>
          <w:bCs/>
          <w:sz w:val="24"/>
          <w:szCs w:val="24"/>
        </w:rPr>
      </w:pPr>
      <w:r w:rsidRPr="007B444B">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7B444B" w:rsidRDefault="00B605CF" w:rsidP="00C46036">
      <w:pPr>
        <w:tabs>
          <w:tab w:val="left" w:pos="851"/>
        </w:tabs>
        <w:ind w:firstLine="284"/>
        <w:rPr>
          <w:rFonts w:eastAsia="Times New Roman"/>
          <w:bCs/>
          <w:sz w:val="24"/>
          <w:szCs w:val="24"/>
        </w:rPr>
      </w:pPr>
      <w:r w:rsidRPr="007B444B">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7B444B">
        <w:rPr>
          <w:rFonts w:eastAsia="Times New Roman"/>
          <w:bCs/>
          <w:sz w:val="24"/>
          <w:szCs w:val="24"/>
        </w:rPr>
        <w:t>Сторонами</w:t>
      </w:r>
      <w:r w:rsidRPr="007B444B">
        <w:rPr>
          <w:rFonts w:eastAsia="Times New Roman"/>
          <w:bCs/>
          <w:sz w:val="24"/>
          <w:szCs w:val="24"/>
        </w:rPr>
        <w:t xml:space="preserve">, при этом конечный срок выполнения Работ, установленный в п. </w:t>
      </w:r>
      <w:r w:rsidR="00C14E8C" w:rsidRPr="007B444B">
        <w:rPr>
          <w:rFonts w:eastAsia="Times New Roman"/>
          <w:bCs/>
          <w:sz w:val="24"/>
          <w:szCs w:val="24"/>
        </w:rPr>
        <w:fldChar w:fldCharType="begin"/>
      </w:r>
      <w:r w:rsidR="00C14E8C" w:rsidRPr="007B444B">
        <w:rPr>
          <w:rFonts w:eastAsia="Times New Roman"/>
          <w:bCs/>
          <w:sz w:val="24"/>
          <w:szCs w:val="24"/>
        </w:rPr>
        <w:instrText xml:space="preserve"> REF _Ref378697235 \r \h </w:instrText>
      </w:r>
      <w:r w:rsidR="00BF3B6B" w:rsidRPr="007B444B">
        <w:rPr>
          <w:rFonts w:eastAsia="Times New Roman"/>
          <w:bCs/>
          <w:sz w:val="24"/>
          <w:szCs w:val="24"/>
        </w:rPr>
        <w:instrText xml:space="preserve"> \* MERGEFORMAT </w:instrText>
      </w:r>
      <w:r w:rsidR="00C14E8C" w:rsidRPr="007B444B">
        <w:rPr>
          <w:rFonts w:eastAsia="Times New Roman"/>
          <w:bCs/>
          <w:sz w:val="24"/>
          <w:szCs w:val="24"/>
        </w:rPr>
      </w:r>
      <w:r w:rsidR="00C14E8C" w:rsidRPr="007B444B">
        <w:rPr>
          <w:rFonts w:eastAsia="Times New Roman"/>
          <w:bCs/>
          <w:sz w:val="24"/>
          <w:szCs w:val="24"/>
        </w:rPr>
        <w:fldChar w:fldCharType="separate"/>
      </w:r>
      <w:r w:rsidR="00B7051E">
        <w:rPr>
          <w:rFonts w:eastAsia="Times New Roman"/>
          <w:bCs/>
          <w:sz w:val="24"/>
          <w:szCs w:val="24"/>
        </w:rPr>
        <w:t>4.3.2</w:t>
      </w:r>
      <w:r w:rsidR="00C14E8C" w:rsidRPr="007B444B">
        <w:rPr>
          <w:rFonts w:eastAsia="Times New Roman"/>
          <w:bCs/>
          <w:sz w:val="24"/>
          <w:szCs w:val="24"/>
        </w:rPr>
        <w:fldChar w:fldCharType="end"/>
      </w:r>
      <w:r w:rsidR="00E46449" w:rsidRPr="007B444B">
        <w:rPr>
          <w:rFonts w:eastAsia="Times New Roman"/>
          <w:bCs/>
          <w:sz w:val="24"/>
          <w:szCs w:val="24"/>
        </w:rPr>
        <w:t xml:space="preserve"> </w:t>
      </w:r>
      <w:r w:rsidRPr="007B444B">
        <w:rPr>
          <w:rFonts w:eastAsia="Times New Roman"/>
          <w:bCs/>
          <w:sz w:val="24"/>
          <w:szCs w:val="24"/>
        </w:rPr>
        <w:t>настоящего Договора, изменению не подлежит.</w:t>
      </w:r>
    </w:p>
    <w:p w:rsidR="00B605CF" w:rsidRPr="007B444B" w:rsidRDefault="0032785E" w:rsidP="00C46036">
      <w:pPr>
        <w:pStyle w:val="1"/>
        <w:numPr>
          <w:ilvl w:val="0"/>
          <w:numId w:val="0"/>
        </w:numPr>
        <w:tabs>
          <w:tab w:val="left" w:pos="0"/>
          <w:tab w:val="left" w:pos="851"/>
        </w:tabs>
        <w:spacing w:after="0"/>
        <w:ind w:left="426" w:hanging="426"/>
        <w:jc w:val="both"/>
        <w:rPr>
          <w:bCs/>
        </w:rPr>
      </w:pPr>
      <w:r>
        <w:rPr>
          <w:bCs/>
        </w:rPr>
        <w:t>2</w:t>
      </w:r>
      <w:r w:rsidR="00B605CF" w:rsidRPr="007B444B">
        <w:rPr>
          <w:bCs/>
        </w:rPr>
        <w:t>. Предварительная приемка Работ</w:t>
      </w:r>
    </w:p>
    <w:p w:rsidR="0032785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32785E">
        <w:rPr>
          <w:rFonts w:ascii="Times New Roman" w:hAnsi="Times New Roman" w:cs="Times New Roman"/>
          <w:sz w:val="24"/>
          <w:szCs w:val="24"/>
        </w:rPr>
        <w:t xml:space="preserve">Подрядчик за </w:t>
      </w:r>
      <w:permStart w:id="653398077" w:edGrp="everyone"/>
      <w:r w:rsidRPr="0032785E">
        <w:rPr>
          <w:rFonts w:ascii="Times New Roman" w:hAnsi="Times New Roman" w:cs="Times New Roman"/>
          <w:sz w:val="24"/>
          <w:szCs w:val="24"/>
        </w:rPr>
        <w:t xml:space="preserve">5 (пять) </w:t>
      </w:r>
      <w:permEnd w:id="653398077"/>
      <w:r w:rsidRPr="0032785E">
        <w:rPr>
          <w:rFonts w:ascii="Times New Roman" w:hAnsi="Times New Roman" w:cs="Times New Roman"/>
          <w:sz w:val="24"/>
          <w:szCs w:val="24"/>
        </w:rPr>
        <w:t>дней до фактического завершения Работ (но в любом случае не поздн</w:t>
      </w:r>
      <w:r w:rsidRPr="0032785E">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
    <w:p w:rsidR="00B605CF" w:rsidRPr="0032785E"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32785E">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32785E">
        <w:rPr>
          <w:rFonts w:ascii="Times New Roman" w:eastAsia="Times New Roman" w:hAnsi="Times New Roman" w:cs="Times New Roman"/>
          <w:bCs/>
          <w:sz w:val="24"/>
          <w:szCs w:val="24"/>
        </w:rPr>
        <w:t>У</w:t>
      </w:r>
      <w:r w:rsidRPr="0032785E">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7B444B">
        <w:rPr>
          <w:rFonts w:ascii="Times New Roman" w:eastAsia="Times New Roman" w:hAnsi="Times New Roman" w:cs="Times New Roman"/>
          <w:bCs/>
          <w:sz w:val="24"/>
          <w:szCs w:val="24"/>
        </w:rPr>
        <w:t xml:space="preserve">настоящему </w:t>
      </w:r>
      <w:r w:rsidRPr="007B444B">
        <w:rPr>
          <w:rFonts w:ascii="Times New Roman" w:eastAsia="Times New Roman" w:hAnsi="Times New Roman" w:cs="Times New Roman"/>
          <w:bCs/>
          <w:sz w:val="24"/>
          <w:szCs w:val="24"/>
        </w:rPr>
        <w:t>Договору, в том числе промежуточных сроков.</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w:t>
      </w:r>
      <w:r w:rsidRPr="007B444B">
        <w:rPr>
          <w:rFonts w:ascii="Times New Roman" w:eastAsia="Times New Roman" w:hAnsi="Times New Roman"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Подрядчиком Работ.</w:t>
      </w:r>
    </w:p>
    <w:p w:rsidR="00B605CF" w:rsidRPr="00997B8D" w:rsidRDefault="00B605CF" w:rsidP="00B605CF">
      <w:pPr>
        <w:jc w:val="center"/>
        <w:rPr>
          <w:b/>
          <w:caps/>
          <w:sz w:val="24"/>
          <w:szCs w:val="24"/>
        </w:rPr>
      </w:pPr>
      <w:permStart w:id="1647069484" w:edGrp="everyone"/>
    </w:p>
    <w:p w:rsidR="00B605CF" w:rsidRPr="00997B8D" w:rsidRDefault="00B605CF" w:rsidP="00B605CF">
      <w:pPr>
        <w:jc w:val="center"/>
        <w:rPr>
          <w:b/>
          <w:caps/>
          <w:sz w:val="24"/>
          <w:szCs w:val="24"/>
        </w:rPr>
      </w:pPr>
    </w:p>
    <w:p w:rsidR="00B605CF" w:rsidRPr="00997B8D" w:rsidRDefault="00B605CF" w:rsidP="00592D7B">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32785E" w:rsidRPr="00AB551B" w:rsidRDefault="0032785E" w:rsidP="0032785E">
            <w:pPr>
              <w:pStyle w:val="210"/>
              <w:spacing w:before="0" w:after="0"/>
              <w:ind w:left="0"/>
              <w:rPr>
                <w:b/>
                <w:sz w:val="24"/>
                <w:szCs w:val="24"/>
                <w:lang w:val="ru-RU"/>
              </w:rPr>
            </w:pPr>
            <w:r w:rsidRPr="00AB551B">
              <w:rPr>
                <w:b/>
                <w:sz w:val="24"/>
                <w:szCs w:val="24"/>
                <w:lang w:val="ru-RU"/>
              </w:rPr>
              <w:t>Троценко Д.С.</w:t>
            </w:r>
          </w:p>
          <w:p w:rsidR="00B605CF" w:rsidRPr="007B444B" w:rsidRDefault="0032785E" w:rsidP="0032785E">
            <w:pPr>
              <w:tabs>
                <w:tab w:val="left" w:pos="1276"/>
              </w:tabs>
              <w:outlineLvl w:val="1"/>
              <w:rPr>
                <w:rFonts w:eastAsia="Times New Roman"/>
                <w:bCs/>
                <w:sz w:val="24"/>
                <w:szCs w:val="24"/>
              </w:rPr>
            </w:pPr>
            <w:r w:rsidRPr="0032785E">
              <w:rPr>
                <w:sz w:val="24"/>
                <w:szCs w:val="24"/>
              </w:rPr>
              <w:t>Директор Дирекции по эксплуатации объектов недвижимости</w:t>
            </w: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permEnd w:id="1647069484"/>
    </w:tbl>
    <w:p w:rsidR="00B605CF" w:rsidRPr="00997B8D" w:rsidRDefault="00B605CF" w:rsidP="00B605CF"/>
    <w:p w:rsidR="00B605CF" w:rsidRPr="00997B8D" w:rsidRDefault="00B605CF" w:rsidP="00B605CF">
      <w:r w:rsidRPr="00997B8D">
        <w:br w:type="page"/>
      </w:r>
    </w:p>
    <w:p w:rsidR="00B605CF" w:rsidRPr="00997B8D" w:rsidRDefault="00B605CF" w:rsidP="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 xml:space="preserve">Приложение № </w:t>
      </w:r>
      <w:r w:rsidR="008C39AF">
        <w:rPr>
          <w:rFonts w:eastAsia="MS Mincho"/>
          <w:b/>
          <w:caps/>
          <w:sz w:val="24"/>
          <w:szCs w:val="24"/>
        </w:rPr>
        <w:t>7</w:t>
      </w:r>
    </w:p>
    <w:p w:rsidR="00B605CF" w:rsidRPr="00997B8D" w:rsidRDefault="00B605CF" w:rsidP="00B605CF">
      <w:pPr>
        <w:jc w:val="center"/>
        <w:rPr>
          <w:rFonts w:eastAsia="MS Mincho"/>
          <w:b/>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rFonts w:eastAsia="MS Mincho"/>
          <w:b/>
          <w:caps/>
          <w:sz w:val="24"/>
          <w:szCs w:val="24"/>
        </w:rPr>
      </w:pPr>
    </w:p>
    <w:p w:rsidR="00B605CF" w:rsidRPr="00997B8D" w:rsidRDefault="00B605CF" w:rsidP="00B605CF">
      <w:pPr>
        <w:jc w:val="center"/>
        <w:rPr>
          <w:rFonts w:eastAsia="MS Mincho"/>
          <w:b/>
          <w:caps/>
          <w:sz w:val="24"/>
          <w:szCs w:val="24"/>
        </w:rPr>
      </w:pPr>
      <w:r w:rsidRPr="00997B8D">
        <w:rPr>
          <w:rFonts w:eastAsia="MS Mincho"/>
          <w:b/>
          <w:caps/>
          <w:sz w:val="24"/>
          <w:szCs w:val="24"/>
        </w:rPr>
        <w:t>Организация исполнения договора</w:t>
      </w:r>
    </w:p>
    <w:p w:rsidR="00B605CF" w:rsidRPr="007B444B" w:rsidRDefault="00B605CF" w:rsidP="00A13755">
      <w:pPr>
        <w:pStyle w:val="1"/>
        <w:numPr>
          <w:ilvl w:val="0"/>
          <w:numId w:val="19"/>
        </w:numPr>
        <w:tabs>
          <w:tab w:val="clear" w:pos="720"/>
          <w:tab w:val="num" w:pos="709"/>
        </w:tabs>
        <w:spacing w:after="0"/>
        <w:ind w:left="426" w:hanging="426"/>
        <w:jc w:val="both"/>
        <w:rPr>
          <w:bCs/>
        </w:rPr>
      </w:pPr>
      <w:r w:rsidRPr="007B444B">
        <w:rPr>
          <w:bCs/>
        </w:rPr>
        <w:t xml:space="preserve"> Совещания</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должны проводить совещания для обсуждения хода выполнения Работ («</w:t>
      </w:r>
      <w:r w:rsidRPr="007B444B">
        <w:rPr>
          <w:rFonts w:eastAsia="Times New Roman"/>
          <w:b/>
          <w:bCs/>
          <w:sz w:val="24"/>
          <w:szCs w:val="24"/>
        </w:rPr>
        <w:t>Совещания</w:t>
      </w:r>
      <w:r w:rsidRPr="007B444B">
        <w:rPr>
          <w:rFonts w:eastAsia="Times New Roman"/>
          <w:bCs/>
          <w:sz w:val="24"/>
          <w:szCs w:val="24"/>
        </w:rPr>
        <w:t xml:space="preserve">») не реже, чем </w:t>
      </w:r>
      <w:permStart w:id="1019049956" w:edGrp="everyone"/>
      <w:r w:rsidRPr="0032785E">
        <w:rPr>
          <w:rFonts w:eastAsia="Times New Roman"/>
          <w:bCs/>
          <w:sz w:val="24"/>
          <w:szCs w:val="24"/>
        </w:rPr>
        <w:t>один раз в неделю</w:t>
      </w:r>
      <w:r w:rsidRPr="007B444B">
        <w:rPr>
          <w:rFonts w:eastAsia="Times New Roman"/>
          <w:bCs/>
          <w:sz w:val="24"/>
          <w:szCs w:val="24"/>
        </w:rPr>
        <w:t xml:space="preserve"> </w:t>
      </w:r>
      <w:permEnd w:id="1019049956"/>
      <w:r w:rsidRPr="007B444B">
        <w:rPr>
          <w:rFonts w:eastAsia="Times New Roman"/>
          <w:bCs/>
          <w:sz w:val="24"/>
          <w:szCs w:val="24"/>
        </w:rPr>
        <w:t>до даты фактического окончания выполнения Работ.</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Если Заказчиком не определено иное, Совещания должны проводиться в офисе Заказчика.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7B444B">
        <w:rPr>
          <w:rFonts w:eastAsia="Times New Roman"/>
          <w:bCs/>
          <w:sz w:val="24"/>
          <w:szCs w:val="24"/>
        </w:rPr>
        <w:t xml:space="preserve">настоящего </w:t>
      </w:r>
      <w:r w:rsidRPr="007B444B">
        <w:rPr>
          <w:rFonts w:eastAsia="Times New Roman"/>
          <w:bCs/>
          <w:sz w:val="24"/>
          <w:szCs w:val="24"/>
        </w:rPr>
        <w:t>Договора («</w:t>
      </w:r>
      <w:r w:rsidRPr="007B444B">
        <w:rPr>
          <w:rFonts w:eastAsia="Times New Roman"/>
          <w:b/>
          <w:bCs/>
          <w:sz w:val="24"/>
          <w:szCs w:val="24"/>
        </w:rPr>
        <w:t>Внеочередные совещания</w:t>
      </w:r>
      <w:r w:rsidRPr="007B444B">
        <w:rPr>
          <w:rFonts w:eastAsia="Times New Roman"/>
          <w:bCs/>
          <w:sz w:val="24"/>
          <w:szCs w:val="24"/>
        </w:rPr>
        <w:t xml:space="preserve">»). Внеочередные совещания должны проводиться в течение 3 (трех) дней с даты получения письменного </w:t>
      </w:r>
      <w:r w:rsidR="004A6DF7" w:rsidRPr="007B444B">
        <w:rPr>
          <w:rFonts w:eastAsia="Times New Roman"/>
          <w:bCs/>
          <w:sz w:val="24"/>
          <w:szCs w:val="24"/>
        </w:rPr>
        <w:t>У</w:t>
      </w:r>
      <w:r w:rsidRPr="007B444B">
        <w:rPr>
          <w:rFonts w:eastAsia="Times New Roman"/>
          <w:bCs/>
          <w:sz w:val="24"/>
          <w:szCs w:val="24"/>
        </w:rPr>
        <w:t>ведомления</w:t>
      </w:r>
      <w:r w:rsidR="003E5A8E" w:rsidRPr="007B444B">
        <w:rPr>
          <w:rFonts w:eastAsia="Times New Roman"/>
          <w:bCs/>
          <w:sz w:val="24"/>
          <w:szCs w:val="24"/>
        </w:rPr>
        <w:t xml:space="preserve"> о необходимости проведения совещания</w:t>
      </w:r>
      <w:r w:rsidRPr="007B444B">
        <w:rPr>
          <w:rFonts w:eastAsia="Times New Roman"/>
          <w:bCs/>
          <w:sz w:val="24"/>
          <w:szCs w:val="24"/>
        </w:rPr>
        <w:t>.</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 xml:space="preserve"> Указания заказчика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7B444B">
        <w:rPr>
          <w:rFonts w:eastAsia="Times New Roman"/>
          <w:bCs/>
          <w:sz w:val="24"/>
          <w:szCs w:val="24"/>
        </w:rPr>
        <w:t xml:space="preserve">настоящему </w:t>
      </w:r>
      <w:r w:rsidRPr="007B444B">
        <w:rPr>
          <w:rFonts w:eastAsia="Times New Roman"/>
          <w:bCs/>
          <w:sz w:val="24"/>
          <w:szCs w:val="24"/>
        </w:rPr>
        <w:t>Договору («</w:t>
      </w:r>
      <w:r w:rsidRPr="007B444B">
        <w:rPr>
          <w:rFonts w:eastAsia="Times New Roman"/>
          <w:b/>
          <w:bCs/>
          <w:sz w:val="24"/>
          <w:szCs w:val="24"/>
        </w:rPr>
        <w:t>Указания заказчика</w:t>
      </w:r>
      <w:r w:rsidRPr="007B444B">
        <w:rPr>
          <w:rFonts w:eastAsia="Times New Roman"/>
          <w:bCs/>
          <w:sz w:val="24"/>
          <w:szCs w:val="24"/>
        </w:rPr>
        <w:t>»).</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7B444B">
        <w:rPr>
          <w:rFonts w:eastAsia="Times New Roman"/>
          <w:bCs/>
          <w:sz w:val="24"/>
          <w:szCs w:val="24"/>
        </w:rPr>
        <w:t xml:space="preserve">настоящего </w:t>
      </w:r>
      <w:r w:rsidRPr="007B444B">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7B444B">
        <w:rPr>
          <w:rFonts w:eastAsia="Times New Roman"/>
          <w:bCs/>
          <w:sz w:val="24"/>
          <w:szCs w:val="24"/>
        </w:rPr>
        <w:t xml:space="preserve">настоящему </w:t>
      </w:r>
      <w:r w:rsidRPr="007B444B">
        <w:rPr>
          <w:rFonts w:eastAsia="Times New Roman"/>
          <w:bCs/>
          <w:sz w:val="24"/>
          <w:szCs w:val="24"/>
        </w:rPr>
        <w:t>Договору.</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немедленно известить в письменном виде Заказчика при обнаружении:</w:t>
      </w:r>
    </w:p>
    <w:p w:rsidR="00B605CF" w:rsidRPr="007B444B" w:rsidRDefault="00B605CF" w:rsidP="00A13755">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7B444B" w:rsidRDefault="00B605CF" w:rsidP="00A13755">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lastRenderedPageBreak/>
        <w:t xml:space="preserve"> Субподрядчики</w:t>
      </w:r>
      <w:r w:rsidRPr="007B444B">
        <w:rPr>
          <w:bCs/>
        </w:rPr>
        <w:tab/>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7B444B">
        <w:rPr>
          <w:rFonts w:eastAsia="Times New Roman"/>
          <w:bCs/>
          <w:sz w:val="24"/>
          <w:szCs w:val="24"/>
        </w:rPr>
        <w:t>У</w:t>
      </w:r>
      <w:r w:rsidRPr="007B444B">
        <w:rPr>
          <w:rFonts w:eastAsia="Times New Roman"/>
          <w:bCs/>
          <w:sz w:val="24"/>
          <w:szCs w:val="24"/>
        </w:rPr>
        <w:t>ведомления Заказчика не менее чем за 1 (один) рабочий день.</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7B444B" w:rsidRDefault="00B605CF" w:rsidP="00A13755">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7B444B" w:rsidRDefault="00B605CF" w:rsidP="00A13755">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Идентификация и передвижение персонала</w:t>
      </w:r>
    </w:p>
    <w:p w:rsidR="00B605CF" w:rsidRPr="007B444B" w:rsidRDefault="00B605CF" w:rsidP="00A13755">
      <w:pPr>
        <w:numPr>
          <w:ilvl w:val="2"/>
          <w:numId w:val="23"/>
        </w:numPr>
        <w:tabs>
          <w:tab w:val="num" w:pos="709"/>
        </w:tabs>
        <w:ind w:left="426" w:firstLine="425"/>
        <w:outlineLvl w:val="2"/>
        <w:rPr>
          <w:rFonts w:eastAsia="Times New Roman"/>
          <w:bCs/>
          <w:sz w:val="24"/>
          <w:szCs w:val="24"/>
        </w:rPr>
      </w:pPr>
      <w:r w:rsidRPr="007B444B">
        <w:rPr>
          <w:rFonts w:eastAsia="Times New Roman"/>
          <w:bCs/>
          <w:sz w:val="24"/>
          <w:szCs w:val="24"/>
        </w:rPr>
        <w:t>Подрядчик обеспечивает за свой счет идентификацию каждого лица, находящегося на Объекте. В</w:t>
      </w:r>
      <w:r w:rsidRPr="007B444B">
        <w:rPr>
          <w:rFonts w:eastAsia="Times New Roman"/>
          <w:bCs/>
          <w:iCs/>
          <w:sz w:val="24"/>
          <w:szCs w:val="24"/>
        </w:rPr>
        <w:t>се работники Подрядчика и его субподрядчиков обязаны носить:</w:t>
      </w:r>
    </w:p>
    <w:p w:rsidR="00B605CF" w:rsidRPr="007B444B" w:rsidRDefault="00B605CF" w:rsidP="00A13755">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униформу с фирменным наименованием Подрядчика или его субподрядчика;</w:t>
      </w:r>
    </w:p>
    <w:p w:rsidR="00B605CF" w:rsidRPr="007B444B" w:rsidRDefault="00B605CF" w:rsidP="00A13755">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7B444B" w:rsidRDefault="00B605CF" w:rsidP="00A13755">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7B444B" w:rsidRDefault="00B605CF" w:rsidP="00A13755">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Инфраструктура</w:t>
      </w:r>
    </w:p>
    <w:p w:rsidR="00B605CF" w:rsidRPr="0032785E" w:rsidRDefault="00B605CF" w:rsidP="0032785E">
      <w:pPr>
        <w:numPr>
          <w:ilvl w:val="2"/>
          <w:numId w:val="23"/>
        </w:numPr>
        <w:tabs>
          <w:tab w:val="clear" w:pos="1434"/>
          <w:tab w:val="left" w:pos="1276"/>
        </w:tabs>
        <w:ind w:left="426" w:firstLine="425"/>
        <w:outlineLvl w:val="2"/>
        <w:rPr>
          <w:rFonts w:eastAsia="Times New Roman"/>
          <w:bCs/>
          <w:sz w:val="24"/>
          <w:szCs w:val="24"/>
        </w:rPr>
      </w:pPr>
      <w:permStart w:id="1220825765" w:edGrp="everyone"/>
      <w:r w:rsidRPr="0032785E">
        <w:rPr>
          <w:rFonts w:eastAsia="Times New Roman"/>
          <w:bCs/>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32785E">
        <w:rPr>
          <w:rFonts w:eastAsia="Times New Roman"/>
          <w:bCs/>
          <w:sz w:val="24"/>
          <w:szCs w:val="24"/>
        </w:rPr>
        <w:t>.</w:t>
      </w:r>
    </w:p>
    <w:p w:rsidR="00B605CF" w:rsidRPr="0032785E" w:rsidRDefault="00B605CF" w:rsidP="00A13755">
      <w:pPr>
        <w:numPr>
          <w:ilvl w:val="2"/>
          <w:numId w:val="23"/>
        </w:numPr>
        <w:tabs>
          <w:tab w:val="clear" w:pos="1434"/>
          <w:tab w:val="left" w:pos="1276"/>
        </w:tabs>
        <w:ind w:left="426" w:firstLine="425"/>
        <w:outlineLvl w:val="2"/>
        <w:rPr>
          <w:rFonts w:eastAsia="Times New Roman"/>
          <w:bCs/>
          <w:sz w:val="24"/>
          <w:szCs w:val="24"/>
        </w:rPr>
      </w:pPr>
      <w:r w:rsidRPr="0032785E">
        <w:rPr>
          <w:rFonts w:eastAsia="Times New Roman"/>
          <w:bCs/>
          <w:sz w:val="24"/>
          <w:szCs w:val="24"/>
        </w:rPr>
        <w:t>Подрядчик должен предоставить все временные сооружения, необходимые для безопасного производства Работ</w:t>
      </w:r>
      <w:r w:rsidR="00B27EF7" w:rsidRPr="0032785E">
        <w:rPr>
          <w:rFonts w:eastAsia="Times New Roman"/>
          <w:bCs/>
          <w:sz w:val="24"/>
          <w:szCs w:val="24"/>
        </w:rPr>
        <w:t>.</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w:t>
      </w:r>
      <w:permEnd w:id="1220825765"/>
      <w:r w:rsidRPr="007B444B">
        <w:rPr>
          <w:rFonts w:eastAsia="Times New Roman"/>
          <w:bCs/>
          <w:sz w:val="24"/>
          <w:szCs w:val="24"/>
        </w:rPr>
        <w:t>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поставить на Объект необходимые для выполнения Работ Материалы, машины, строительную технику, инструменты, механизмы, запасные детали, конструкции и строительное оборудование.</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Работ.</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lastRenderedPageBreak/>
        <w:t>Взаимодействие с третьими лицами</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Демобилизация</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7B444B">
        <w:rPr>
          <w:rFonts w:eastAsia="Times New Roman"/>
          <w:bCs/>
          <w:sz w:val="24"/>
          <w:szCs w:val="24"/>
        </w:rPr>
        <w:t>приемки Р</w:t>
      </w:r>
      <w:r w:rsidRPr="007B444B">
        <w:rPr>
          <w:rFonts w:eastAsia="Times New Roman"/>
          <w:bCs/>
          <w:sz w:val="24"/>
          <w:szCs w:val="24"/>
        </w:rPr>
        <w:t>абот</w:t>
      </w:r>
      <w:r w:rsidR="00085557" w:rsidRPr="007B444B">
        <w:rPr>
          <w:rFonts w:eastAsia="Times New Roman"/>
          <w:bCs/>
          <w:sz w:val="24"/>
          <w:szCs w:val="24"/>
        </w:rPr>
        <w:t xml:space="preserve"> по Объекту</w:t>
      </w:r>
      <w:r w:rsidRPr="007B444B">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 xml:space="preserve">Журнал производства работ </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7B444B">
        <w:rPr>
          <w:rFonts w:eastAsia="Times New Roman"/>
          <w:bCs/>
          <w:sz w:val="24"/>
          <w:szCs w:val="24"/>
        </w:rPr>
        <w:t xml:space="preserve">настоящему </w:t>
      </w:r>
      <w:r w:rsidRPr="007B444B">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7B444B" w:rsidRDefault="0032785E" w:rsidP="00A13755">
      <w:pPr>
        <w:pStyle w:val="1"/>
        <w:numPr>
          <w:ilvl w:val="0"/>
          <w:numId w:val="23"/>
        </w:numPr>
        <w:tabs>
          <w:tab w:val="clear" w:pos="720"/>
          <w:tab w:val="num" w:pos="709"/>
        </w:tabs>
        <w:spacing w:after="0"/>
        <w:ind w:left="426" w:hanging="426"/>
        <w:jc w:val="both"/>
        <w:rPr>
          <w:bCs/>
        </w:rPr>
      </w:pPr>
      <w:r>
        <w:rPr>
          <w:bCs/>
        </w:rPr>
        <w:t>Транспортировка Материалов</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отвечает за надлежащую упаковку, погрузку, транспортировку, получение, разгрузку, доставку, хранение и защиту</w:t>
      </w:r>
      <w:r w:rsidR="0032785E">
        <w:rPr>
          <w:rFonts w:eastAsia="Times New Roman"/>
          <w:bCs/>
          <w:sz w:val="24"/>
          <w:szCs w:val="24"/>
        </w:rPr>
        <w:t xml:space="preserve"> любых Материалов, инструментов</w:t>
      </w:r>
      <w:r w:rsidRPr="007B444B">
        <w:rPr>
          <w:rFonts w:eastAsia="Times New Roman"/>
          <w:bCs/>
          <w:sz w:val="24"/>
          <w:szCs w:val="24"/>
        </w:rPr>
        <w:t xml:space="preserve"> и прочих предметов, необходимых для выполнения Работ.</w:t>
      </w:r>
    </w:p>
    <w:p w:rsidR="00B605CF" w:rsidRPr="00D27180" w:rsidRDefault="00B605CF" w:rsidP="00A13755">
      <w:pPr>
        <w:numPr>
          <w:ilvl w:val="2"/>
          <w:numId w:val="23"/>
        </w:numPr>
        <w:tabs>
          <w:tab w:val="clear" w:pos="1434"/>
          <w:tab w:val="left" w:pos="1276"/>
        </w:tabs>
        <w:ind w:left="426" w:firstLine="425"/>
        <w:outlineLvl w:val="2"/>
        <w:rPr>
          <w:rFonts w:eastAsia="Times New Roman"/>
          <w:bCs/>
          <w:sz w:val="24"/>
          <w:szCs w:val="24"/>
        </w:rPr>
      </w:pPr>
      <w:permStart w:id="39274213" w:edGrp="everyone"/>
      <w:r w:rsidRPr="00D27180">
        <w:rPr>
          <w:rFonts w:eastAsia="Times New Roman"/>
          <w:bCs/>
          <w:sz w:val="24"/>
          <w:szCs w:val="24"/>
        </w:rPr>
        <w:t>Подрядчик</w:t>
      </w:r>
      <w:permEnd w:id="39274213"/>
      <w:r w:rsidRPr="00D27180">
        <w:rPr>
          <w:rFonts w:eastAsia="Times New Roman"/>
          <w:bCs/>
          <w:sz w:val="24"/>
          <w:szCs w:val="24"/>
        </w:rPr>
        <w:t xml:space="preserve"> обязан проверить и убедиться в пригодности условий и состояния подъездных путей к Объекту, мест разгрузки и путей доставки Материалов и т.д. к Объекту. Заказчик не гарантирует пригодность таких путей для целей выполнения Работ</w:t>
      </w:r>
      <w:r w:rsidR="00D27180">
        <w:rPr>
          <w:rFonts w:eastAsia="Times New Roman"/>
          <w:bCs/>
          <w:sz w:val="24"/>
          <w:szCs w:val="24"/>
        </w:rPr>
        <w:t xml:space="preserve">. </w:t>
      </w:r>
      <w:r w:rsidRPr="00D27180">
        <w:rPr>
          <w:rFonts w:eastAsia="Times New Roman"/>
          <w:bCs/>
          <w:sz w:val="24"/>
          <w:szCs w:val="24"/>
        </w:rPr>
        <w:t>Подрядчик отвечает за обслуживание и поддержание порядка на путях выноса и вывоза мусора, доставки на Объект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lastRenderedPageBreak/>
        <w:t>Охрана</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надлежащую охрану Материалов</w:t>
      </w:r>
      <w:r w:rsidR="00D27180">
        <w:rPr>
          <w:rFonts w:eastAsia="Times New Roman"/>
          <w:bCs/>
          <w:sz w:val="24"/>
          <w:szCs w:val="24"/>
        </w:rPr>
        <w:t xml:space="preserve"> </w:t>
      </w:r>
      <w:r w:rsidRPr="007B444B">
        <w:rPr>
          <w:rFonts w:eastAsia="Times New Roman"/>
          <w:bCs/>
          <w:sz w:val="24"/>
          <w:szCs w:val="24"/>
        </w:rPr>
        <w:t xml:space="preserve">и другого имущества на Объекте с даты передачи Объекта Подрядчику для выполнения Работ и до подписания Сторонами Акта </w:t>
      </w:r>
      <w:r w:rsidR="00085557" w:rsidRPr="007B444B">
        <w:rPr>
          <w:rFonts w:eastAsia="Times New Roman"/>
          <w:bCs/>
          <w:sz w:val="24"/>
          <w:szCs w:val="24"/>
        </w:rPr>
        <w:t>приемки Р</w:t>
      </w:r>
      <w:r w:rsidRPr="007B444B">
        <w:rPr>
          <w:rFonts w:eastAsia="Times New Roman"/>
          <w:bCs/>
          <w:sz w:val="24"/>
          <w:szCs w:val="24"/>
        </w:rPr>
        <w:t>абот</w:t>
      </w:r>
      <w:r w:rsidR="00C30B3A" w:rsidRPr="007B444B">
        <w:rPr>
          <w:rFonts w:eastAsia="Times New Roman"/>
          <w:bCs/>
          <w:sz w:val="24"/>
          <w:szCs w:val="24"/>
        </w:rPr>
        <w:t xml:space="preserve"> по Объекту</w:t>
      </w:r>
      <w:r w:rsidRPr="007B444B">
        <w:rPr>
          <w:rFonts w:eastAsia="Times New Roman"/>
          <w:bCs/>
          <w:sz w:val="24"/>
          <w:szCs w:val="24"/>
        </w:rPr>
        <w:t>.</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идентификацию любого лица, входящего на территорию Центра.</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На вынос Материалов, инструментов, приборов, должны оформляться соответствующие пропуска.</w:t>
      </w:r>
    </w:p>
    <w:p w:rsidR="00B605CF" w:rsidRPr="007B444B" w:rsidRDefault="00B605CF" w:rsidP="00A13755">
      <w:pPr>
        <w:pStyle w:val="1"/>
        <w:numPr>
          <w:ilvl w:val="0"/>
          <w:numId w:val="23"/>
        </w:numPr>
        <w:tabs>
          <w:tab w:val="clear" w:pos="720"/>
          <w:tab w:val="num" w:pos="0"/>
          <w:tab w:val="num" w:pos="709"/>
        </w:tabs>
        <w:spacing w:after="0"/>
        <w:ind w:left="426" w:hanging="426"/>
        <w:jc w:val="both"/>
        <w:rPr>
          <w:bCs/>
        </w:rPr>
      </w:pPr>
      <w:r w:rsidRPr="007B444B">
        <w:rPr>
          <w:bCs/>
        </w:rPr>
        <w:t>Отчеты и информация</w:t>
      </w:r>
    </w:p>
    <w:p w:rsidR="00B605CF" w:rsidRPr="007B444B" w:rsidRDefault="00B605CF" w:rsidP="00B71722">
      <w:pPr>
        <w:pStyle w:val="1"/>
        <w:numPr>
          <w:ilvl w:val="0"/>
          <w:numId w:val="0"/>
        </w:numPr>
        <w:spacing w:before="0" w:after="0"/>
        <w:ind w:firstLine="426"/>
        <w:jc w:val="both"/>
        <w:rPr>
          <w:bCs/>
        </w:rPr>
      </w:pPr>
      <w:r w:rsidRPr="007B444B">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685652472" w:edGrp="everyone"/>
      <w:r w:rsidRPr="007B444B">
        <w:rPr>
          <w:b w:val="0"/>
          <w:bCs/>
        </w:rPr>
        <w:t xml:space="preserve">10 (десять) календарных дней </w:t>
      </w:r>
      <w:permEnd w:id="1685652472"/>
      <w:r w:rsidRPr="007B444B">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997B8D" w:rsidRDefault="00B605CF" w:rsidP="00B605CF">
      <w:pPr>
        <w:keepNext/>
        <w:spacing w:before="240" w:after="120"/>
        <w:outlineLvl w:val="0"/>
        <w:rPr>
          <w:rFonts w:eastAsia="MS Mincho"/>
          <w:b/>
          <w:caps/>
          <w:sz w:val="24"/>
          <w:szCs w:val="24"/>
        </w:rPr>
      </w:pPr>
    </w:p>
    <w:p w:rsidR="00B605CF" w:rsidRPr="00997B8D" w:rsidRDefault="00B605CF" w:rsidP="00592D7B">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permStart w:id="2077966883" w:edGrp="everyone" w:colFirst="0" w:colLast="0"/>
            <w:permStart w:id="1613716998" w:edGrp="everyone" w:colFirst="1" w:colLast="1"/>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D27180" w:rsidRPr="00AB551B" w:rsidRDefault="00D27180" w:rsidP="00D27180">
            <w:pPr>
              <w:pStyle w:val="210"/>
              <w:spacing w:before="0" w:after="0"/>
              <w:ind w:left="0"/>
              <w:rPr>
                <w:b/>
                <w:sz w:val="24"/>
                <w:szCs w:val="24"/>
                <w:lang w:val="ru-RU"/>
              </w:rPr>
            </w:pPr>
            <w:r w:rsidRPr="00AB551B">
              <w:rPr>
                <w:b/>
                <w:sz w:val="24"/>
                <w:szCs w:val="24"/>
                <w:lang w:val="ru-RU"/>
              </w:rPr>
              <w:t>Троценко Д.С.</w:t>
            </w:r>
          </w:p>
          <w:p w:rsidR="00B605CF" w:rsidRPr="007B444B" w:rsidRDefault="00D27180" w:rsidP="00D27180">
            <w:pPr>
              <w:rPr>
                <w:rFonts w:eastAsia="Times New Roman"/>
                <w:sz w:val="24"/>
                <w:szCs w:val="24"/>
              </w:rPr>
            </w:pPr>
            <w:r w:rsidRPr="0032785E">
              <w:rPr>
                <w:sz w:val="24"/>
                <w:szCs w:val="24"/>
              </w:rPr>
              <w:t>Директор Дирекции по эксплуатации объектов недвижимости</w:t>
            </w:r>
            <w:r w:rsidR="00B605CF"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permEnd w:id="2077966883"/>
      <w:permEnd w:id="1613716998"/>
    </w:tbl>
    <w:p w:rsidR="00A960D4" w:rsidRPr="00997B8D" w:rsidRDefault="00A960D4">
      <w:pPr>
        <w:spacing w:after="200" w:line="276" w:lineRule="auto"/>
        <w:jc w:val="left"/>
        <w:rPr>
          <w:b/>
          <w:sz w:val="24"/>
          <w:szCs w:val="24"/>
        </w:rPr>
      </w:pPr>
      <w:r w:rsidRPr="00997B8D">
        <w:rPr>
          <w:b/>
          <w:sz w:val="24"/>
          <w:szCs w:val="24"/>
        </w:rPr>
        <w:br w:type="page"/>
      </w:r>
    </w:p>
    <w:p w:rsidR="00A960D4" w:rsidRPr="00997B8D" w:rsidRDefault="00A960D4" w:rsidP="00CF3C07">
      <w:pPr>
        <w:pStyle w:val="LBScheduleHeading"/>
        <w:spacing w:before="0" w:after="0"/>
        <w:rPr>
          <w:lang w:val="ru-RU"/>
        </w:rPr>
      </w:pPr>
      <w:r w:rsidRPr="00997B8D">
        <w:rPr>
          <w:lang w:val="ru-RU"/>
        </w:rPr>
        <w:lastRenderedPageBreak/>
        <w:t xml:space="preserve">Приложение № </w:t>
      </w:r>
      <w:r w:rsidR="008C39AF">
        <w:rPr>
          <w:lang w:val="ru-RU"/>
        </w:rPr>
        <w:t>8</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A960D4" w:rsidRPr="00997B8D" w:rsidRDefault="00A960D4" w:rsidP="00A960D4">
      <w:pPr>
        <w:jc w:val="center"/>
        <w:rPr>
          <w:b/>
        </w:rPr>
      </w:pPr>
    </w:p>
    <w:p w:rsidR="00812E5E" w:rsidRPr="00997B8D" w:rsidRDefault="00A960D4" w:rsidP="00812E5E">
      <w:pPr>
        <w:jc w:val="center"/>
        <w:rPr>
          <w:rFonts w:eastAsia="MS Mincho"/>
          <w:b/>
          <w:caps/>
          <w:sz w:val="24"/>
          <w:szCs w:val="24"/>
        </w:rPr>
      </w:pPr>
      <w:r w:rsidRPr="00997B8D">
        <w:rPr>
          <w:rFonts w:eastAsia="MS Mincho"/>
          <w:b/>
          <w:caps/>
          <w:sz w:val="24"/>
          <w:szCs w:val="24"/>
        </w:rPr>
        <w:t xml:space="preserve">ФОРМА АКТА </w:t>
      </w:r>
      <w:r w:rsidR="00812E5E" w:rsidRPr="00997B8D">
        <w:rPr>
          <w:rFonts w:eastAsia="MS Mincho"/>
          <w:b/>
          <w:caps/>
          <w:sz w:val="24"/>
          <w:szCs w:val="24"/>
        </w:rPr>
        <w:t xml:space="preserve">сдачи-приемки </w:t>
      </w:r>
      <w:r w:rsidR="00C30B3A" w:rsidRPr="00997B8D">
        <w:rPr>
          <w:rFonts w:eastAsia="MS Mincho"/>
          <w:b/>
          <w:caps/>
          <w:sz w:val="24"/>
          <w:szCs w:val="24"/>
        </w:rPr>
        <w:t xml:space="preserve">ПРОЕКТНЫХ </w:t>
      </w:r>
      <w:r w:rsidR="00812E5E" w:rsidRPr="00997B8D">
        <w:rPr>
          <w:rFonts w:eastAsia="MS Mincho"/>
          <w:b/>
          <w:caps/>
          <w:sz w:val="24"/>
          <w:szCs w:val="24"/>
        </w:rPr>
        <w:t xml:space="preserve">работ </w:t>
      </w:r>
    </w:p>
    <w:p w:rsidR="00A960D4" w:rsidRPr="00997B8D" w:rsidRDefault="00A960D4" w:rsidP="00A960D4">
      <w:pPr>
        <w:rPr>
          <w:rFonts w:eastAsia="MS Mincho"/>
          <w:caps/>
        </w:rPr>
      </w:pPr>
    </w:p>
    <w:p w:rsidR="00A960D4" w:rsidRPr="00997B8D" w:rsidRDefault="00A960D4" w:rsidP="00A960D4">
      <w:pPr>
        <w:ind w:firstLine="708"/>
        <w:jc w:val="center"/>
        <w:rPr>
          <w:b/>
        </w:rPr>
      </w:pPr>
      <w:r w:rsidRPr="00997B8D">
        <w:rPr>
          <w:b/>
        </w:rPr>
        <w:t xml:space="preserve">Акт </w:t>
      </w:r>
      <w:r w:rsidR="00312F8E" w:rsidRPr="00997B8D">
        <w:rPr>
          <w:b/>
        </w:rPr>
        <w:t xml:space="preserve"> </w:t>
      </w:r>
      <w:r w:rsidR="00812E5E" w:rsidRPr="00997B8D">
        <w:rPr>
          <w:b/>
        </w:rPr>
        <w:t xml:space="preserve">сдачи-приемки </w:t>
      </w:r>
      <w:r w:rsidR="00C30B3A" w:rsidRPr="00997B8D">
        <w:rPr>
          <w:b/>
        </w:rPr>
        <w:t xml:space="preserve">проектных </w:t>
      </w:r>
      <w:r w:rsidR="00812E5E" w:rsidRPr="00997B8D">
        <w:rPr>
          <w:b/>
        </w:rPr>
        <w:t xml:space="preserve">работ </w:t>
      </w:r>
    </w:p>
    <w:p w:rsidR="00A960D4" w:rsidRPr="00997B8D" w:rsidRDefault="00A960D4" w:rsidP="00A960D4">
      <w:pPr>
        <w:ind w:firstLine="708"/>
        <w:jc w:val="center"/>
      </w:pPr>
      <w:r w:rsidRPr="00997B8D">
        <w:rPr>
          <w:b/>
        </w:rPr>
        <w:t xml:space="preserve">к Договору подряда </w:t>
      </w:r>
      <w:r w:rsidRPr="00997B8D">
        <w:rPr>
          <w:rFonts w:eastAsia="MS Mincho"/>
          <w:b/>
        </w:rPr>
        <w:t>№ ___ от «__» _________ 201__ г.</w:t>
      </w:r>
    </w:p>
    <w:p w:rsidR="00A960D4" w:rsidRPr="00997B8D" w:rsidRDefault="00A960D4" w:rsidP="00A960D4">
      <w:pPr>
        <w:tabs>
          <w:tab w:val="left" w:pos="7513"/>
        </w:tabs>
      </w:pPr>
      <w:r w:rsidRPr="00997B8D">
        <w:t>г. ___________</w:t>
      </w:r>
      <w:r w:rsidRPr="00997B8D">
        <w:tab/>
        <w:t xml:space="preserve">«___» ______ 201_ года </w:t>
      </w:r>
    </w:p>
    <w:p w:rsidR="00A960D4" w:rsidRPr="00997B8D" w:rsidRDefault="00A960D4" w:rsidP="00A960D4"/>
    <w:p w:rsidR="00A960D4" w:rsidRPr="00997B8D" w:rsidRDefault="00A960D4" w:rsidP="00A960D4">
      <w:pPr>
        <w:ind w:firstLine="708"/>
      </w:pPr>
      <w:r w:rsidRPr="00997B8D">
        <w:t xml:space="preserve">Мы, </w:t>
      </w:r>
      <w:r w:rsidRPr="00997B8D">
        <w:rPr>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997B8D">
        <w:rPr>
          <w:b/>
        </w:rPr>
        <w:t xml:space="preserve">и </w:t>
      </w:r>
      <w:r w:rsidRPr="00997B8D">
        <w:rPr>
          <w:b/>
        </w:rPr>
        <w:t>коммерциализации новых технологий (инновационного центра «Сколково»)»</w:t>
      </w:r>
      <w:r w:rsidRPr="00997B8D">
        <w:t xml:space="preserve">, юридическое лицо, зарегистрированное в соответствии с законодательством Российской Федерации, в лице </w:t>
      </w:r>
      <w:r w:rsidR="00B71722" w:rsidRPr="00997B8D">
        <w:rPr>
          <w:b/>
          <w:i/>
        </w:rPr>
        <w:t>[ДОЛЖНОСТЬ] [ФИО]</w:t>
      </w:r>
      <w:r w:rsidRPr="00997B8D">
        <w:t xml:space="preserve">, действующего на основании </w:t>
      </w:r>
      <w:r w:rsidR="00B71722" w:rsidRPr="00997B8D">
        <w:t>___________</w:t>
      </w:r>
      <w:r w:rsidRPr="00997B8D">
        <w:t>, именуемое в дальнейшем «Заказчик», и</w:t>
      </w:r>
    </w:p>
    <w:p w:rsidR="00A960D4" w:rsidRPr="00997B8D" w:rsidRDefault="00D96281" w:rsidP="00A960D4">
      <w:pPr>
        <w:ind w:firstLine="708"/>
      </w:pPr>
      <w:r w:rsidRPr="00997B8D">
        <w:rPr>
          <w:b/>
          <w:i/>
        </w:rPr>
        <w:t>«[</w:t>
      </w:r>
      <w:r w:rsidR="00A960D4" w:rsidRPr="00997B8D">
        <w:rPr>
          <w:b/>
          <w:i/>
        </w:rPr>
        <w:t>НАИМЕНОВАНИЕ КОНТРАГЕНТА</w:t>
      </w:r>
      <w:r w:rsidRPr="00997B8D">
        <w:rPr>
          <w:b/>
          <w:i/>
        </w:rPr>
        <w:t>]</w:t>
      </w:r>
      <w:r w:rsidRPr="00997B8D">
        <w:rPr>
          <w:b/>
        </w:rPr>
        <w:t>»</w:t>
      </w:r>
      <w:r w:rsidRPr="00997B8D">
        <w:t xml:space="preserve">, </w:t>
      </w:r>
      <w:r w:rsidR="00A960D4" w:rsidRPr="00997B8D">
        <w:t xml:space="preserve">юридическое лицо, зарегистрированное в соответствии с законодательством Российской Федерации, в лице </w:t>
      </w:r>
      <w:r w:rsidRPr="00997B8D">
        <w:rPr>
          <w:b/>
          <w:i/>
        </w:rPr>
        <w:t>[</w:t>
      </w:r>
      <w:r w:rsidR="00A960D4" w:rsidRPr="00997B8D">
        <w:rPr>
          <w:b/>
          <w:i/>
        </w:rPr>
        <w:t>ДОЛЖНОСТЬ</w:t>
      </w:r>
      <w:r w:rsidRPr="00997B8D">
        <w:rPr>
          <w:b/>
          <w:i/>
        </w:rPr>
        <w:t>] [</w:t>
      </w:r>
      <w:r w:rsidR="00A960D4" w:rsidRPr="00997B8D">
        <w:rPr>
          <w:b/>
          <w:i/>
        </w:rPr>
        <w:t>ФИО</w:t>
      </w:r>
      <w:r w:rsidR="00EF765C" w:rsidRPr="00997B8D">
        <w:rPr>
          <w:b/>
          <w:i/>
        </w:rPr>
        <w:t>,</w:t>
      </w:r>
      <w:r w:rsidRPr="00997B8D">
        <w:rPr>
          <w:b/>
          <w:i/>
        </w:rPr>
        <w:t>]</w:t>
      </w:r>
      <w:r w:rsidRPr="00997B8D">
        <w:t xml:space="preserve"> </w:t>
      </w:r>
      <w:r w:rsidR="00A960D4" w:rsidRPr="00997B8D">
        <w:t xml:space="preserve">действующего на основании </w:t>
      </w:r>
      <w:r w:rsidR="004A2B65" w:rsidRPr="00997B8D">
        <w:t>___________</w:t>
      </w:r>
      <w:r w:rsidR="00A960D4" w:rsidRPr="00997B8D">
        <w:t xml:space="preserve">, именуемое в дальнейшем «Подрядчик», </w:t>
      </w:r>
    </w:p>
    <w:p w:rsidR="00A960D4" w:rsidRPr="00997B8D" w:rsidRDefault="00A960D4" w:rsidP="00A960D4">
      <w:pPr>
        <w:ind w:firstLine="708"/>
      </w:pPr>
      <w:r w:rsidRPr="00997B8D">
        <w:t xml:space="preserve">настоящим подтверждаем, что Подрядчик передал, а Заказчик </w:t>
      </w:r>
      <w:r w:rsidR="00EB1117" w:rsidRPr="00997B8D">
        <w:t>п</w:t>
      </w:r>
      <w:r w:rsidRPr="00997B8D">
        <w:t xml:space="preserve">ринял </w:t>
      </w:r>
      <w:r w:rsidR="00C30B3A" w:rsidRPr="00997B8D">
        <w:t>Проектные работы</w:t>
      </w:r>
      <w:r w:rsidR="00EB1117" w:rsidRPr="00997B8D">
        <w:t>,</w:t>
      </w:r>
      <w:r w:rsidRPr="00997B8D">
        <w:t xml:space="preserve"> выполне</w:t>
      </w:r>
      <w:r w:rsidR="00EB1117" w:rsidRPr="00997B8D">
        <w:t>нные</w:t>
      </w:r>
      <w:r w:rsidRPr="00997B8D">
        <w:t xml:space="preserve"> Подрядчиком в соответствии с Договором подряда № __ от «___» ______ 201_ года (далее – «Договор»)</w:t>
      </w:r>
    </w:p>
    <w:p w:rsidR="00411111" w:rsidRPr="00997B8D" w:rsidRDefault="00411111" w:rsidP="00A960D4">
      <w:pPr>
        <w:ind w:firstLine="708"/>
      </w:pPr>
    </w:p>
    <w:p w:rsidR="00A960D4" w:rsidRPr="00997B8D" w:rsidRDefault="00A960D4" w:rsidP="00213F44">
      <w:pPr>
        <w:numPr>
          <w:ilvl w:val="0"/>
          <w:numId w:val="37"/>
        </w:numPr>
        <w:tabs>
          <w:tab w:val="left" w:pos="993"/>
        </w:tabs>
        <w:ind w:left="0" w:firstLine="709"/>
        <w:contextualSpacing/>
      </w:pPr>
      <w:r w:rsidRPr="00997B8D">
        <w:t xml:space="preserve">В период с </w:t>
      </w:r>
      <w:r w:rsidR="00D96281" w:rsidRPr="00997B8D">
        <w:rPr>
          <w:b/>
          <w:i/>
        </w:rPr>
        <w:t>[</w:t>
      </w:r>
      <w:r w:rsidRPr="00997B8D">
        <w:rPr>
          <w:b/>
          <w:i/>
        </w:rPr>
        <w:t>ДАТА НАЧАЛА ВЫПОЛНЕНИЯ</w:t>
      </w:r>
      <w:r w:rsidR="004C7063" w:rsidRPr="00997B8D">
        <w:rPr>
          <w:b/>
          <w:i/>
        </w:rPr>
        <w:t xml:space="preserve"> ПРОЕКТНЫХ</w:t>
      </w:r>
      <w:r w:rsidRPr="00997B8D">
        <w:rPr>
          <w:b/>
          <w:i/>
        </w:rPr>
        <w:t xml:space="preserve"> РАБОТ</w:t>
      </w:r>
      <w:r w:rsidR="00D96281" w:rsidRPr="00997B8D">
        <w:rPr>
          <w:b/>
          <w:i/>
        </w:rPr>
        <w:t>]</w:t>
      </w:r>
      <w:r w:rsidR="00D96281" w:rsidRPr="00997B8D">
        <w:t xml:space="preserve"> </w:t>
      </w:r>
      <w:r w:rsidRPr="00997B8D">
        <w:t xml:space="preserve">по </w:t>
      </w:r>
      <w:r w:rsidR="00D96281" w:rsidRPr="00997B8D">
        <w:rPr>
          <w:b/>
          <w:i/>
        </w:rPr>
        <w:t>[</w:t>
      </w:r>
      <w:r w:rsidRPr="00997B8D">
        <w:rPr>
          <w:b/>
          <w:i/>
        </w:rPr>
        <w:t>ДАТА ЗАВЕРШЕНИЯ ВЫПОЛНЕНИЯ</w:t>
      </w:r>
      <w:r w:rsidR="004C7063" w:rsidRPr="00997B8D">
        <w:rPr>
          <w:b/>
          <w:i/>
        </w:rPr>
        <w:t xml:space="preserve"> ПРОЕКТНЫХ</w:t>
      </w:r>
      <w:r w:rsidRPr="00997B8D">
        <w:rPr>
          <w:b/>
          <w:i/>
        </w:rPr>
        <w:t xml:space="preserve"> РАБОТ</w:t>
      </w:r>
      <w:r w:rsidR="00D96281" w:rsidRPr="00997B8D">
        <w:rPr>
          <w:b/>
          <w:i/>
        </w:rPr>
        <w:t>]</w:t>
      </w:r>
      <w:r w:rsidR="00D96281" w:rsidRPr="00997B8D">
        <w:rPr>
          <w:i/>
        </w:rPr>
        <w:t xml:space="preserve"> </w:t>
      </w:r>
      <w:r w:rsidRPr="00997B8D">
        <w:t xml:space="preserve">Подрядчик </w:t>
      </w:r>
      <w:r w:rsidR="00EB1117" w:rsidRPr="00997B8D">
        <w:t>разработ</w:t>
      </w:r>
      <w:r w:rsidR="00C30B3A" w:rsidRPr="00997B8D">
        <w:t>ал</w:t>
      </w:r>
      <w:r w:rsidR="00EB1117" w:rsidRPr="00997B8D">
        <w:t xml:space="preserve"> </w:t>
      </w:r>
      <w:r w:rsidR="00C30B3A" w:rsidRPr="00997B8D">
        <w:t>П</w:t>
      </w:r>
      <w:r w:rsidR="00EB1117" w:rsidRPr="00997B8D">
        <w:t>роектн</w:t>
      </w:r>
      <w:r w:rsidR="00C30B3A" w:rsidRPr="00997B8D">
        <w:t>ую</w:t>
      </w:r>
      <w:r w:rsidR="00EB1117" w:rsidRPr="00997B8D">
        <w:t xml:space="preserve"> документаци</w:t>
      </w:r>
      <w:r w:rsidR="00C30B3A" w:rsidRPr="00997B8D">
        <w:t>ю</w:t>
      </w:r>
      <w:r w:rsidR="00EB1117" w:rsidRPr="00997B8D">
        <w:t xml:space="preserve"> </w:t>
      </w:r>
      <w:r w:rsidRPr="00997B8D">
        <w:t>в соответствии с условиями Договора.</w:t>
      </w:r>
    </w:p>
    <w:p w:rsidR="00A960D4" w:rsidRPr="00997B8D" w:rsidRDefault="0093452F" w:rsidP="00213F44">
      <w:pPr>
        <w:numPr>
          <w:ilvl w:val="0"/>
          <w:numId w:val="37"/>
        </w:numPr>
        <w:tabs>
          <w:tab w:val="left" w:pos="993"/>
        </w:tabs>
        <w:ind w:left="0" w:firstLine="709"/>
        <w:contextualSpacing/>
      </w:pPr>
      <w:r w:rsidRPr="00997B8D">
        <w:t>Разработанная</w:t>
      </w:r>
      <w:r w:rsidR="004C7063" w:rsidRPr="00997B8D">
        <w:t xml:space="preserve"> </w:t>
      </w:r>
      <w:r w:rsidR="00C30B3A" w:rsidRPr="00997B8D">
        <w:t>П</w:t>
      </w:r>
      <w:r w:rsidRPr="00997B8D">
        <w:t xml:space="preserve">роектная документация </w:t>
      </w:r>
      <w:r w:rsidR="00A960D4" w:rsidRPr="00997B8D">
        <w:t xml:space="preserve">соответствуют Приложению </w:t>
      </w:r>
      <w:r w:rsidR="0032785E">
        <w:t>2</w:t>
      </w:r>
      <w:r w:rsidR="00A960D4" w:rsidRPr="00997B8D">
        <w:t xml:space="preserve"> к Договору («</w:t>
      </w:r>
      <w:r w:rsidR="00A960D4" w:rsidRPr="00997B8D">
        <w:rPr>
          <w:b/>
        </w:rPr>
        <w:t>Техническое задание</w:t>
      </w:r>
      <w:r w:rsidR="00A960D4" w:rsidRPr="00997B8D">
        <w:t>»).</w:t>
      </w:r>
      <w:r w:rsidR="00EB1117" w:rsidRPr="00997B8D">
        <w:t xml:space="preserve"> </w:t>
      </w:r>
      <w:r w:rsidR="00C30B3A" w:rsidRPr="00997B8D">
        <w:t>Проектные р</w:t>
      </w:r>
      <w:r w:rsidR="00A960D4" w:rsidRPr="00997B8D">
        <w:t>аботы выполнены Подрядчиком в полном объеме, надлежащим образом и в срок. Претензий по Работам Заказчик к Подрядчику не имеет.</w:t>
      </w:r>
    </w:p>
    <w:p w:rsidR="00A960D4" w:rsidRPr="00997B8D" w:rsidRDefault="00A960D4" w:rsidP="00213F44">
      <w:pPr>
        <w:numPr>
          <w:ilvl w:val="0"/>
          <w:numId w:val="37"/>
        </w:numPr>
        <w:tabs>
          <w:tab w:val="left" w:pos="993"/>
        </w:tabs>
        <w:ind w:left="0" w:firstLine="709"/>
        <w:contextualSpacing/>
      </w:pPr>
      <w:r w:rsidRPr="00997B8D">
        <w:t xml:space="preserve">Подрядчик </w:t>
      </w:r>
      <w:r w:rsidR="004C7063" w:rsidRPr="00997B8D">
        <w:t>передал</w:t>
      </w:r>
      <w:r w:rsidRPr="00997B8D">
        <w:t>, а Заказчик принял</w:t>
      </w:r>
      <w:r w:rsidR="004C7063" w:rsidRPr="00997B8D">
        <w:t xml:space="preserve"> подготовленную Подрядчиком </w:t>
      </w:r>
      <w:r w:rsidR="009A5391" w:rsidRPr="00997B8D">
        <w:t>П</w:t>
      </w:r>
      <w:r w:rsidR="004C7063" w:rsidRPr="00997B8D">
        <w:t>роектную документацию, предусмотренную Договором</w:t>
      </w:r>
      <w:r w:rsidR="009A5391" w:rsidRPr="00997B8D">
        <w:t>, в составе и комплектности, предусмотренны</w:t>
      </w:r>
      <w:r w:rsidR="004A2B65" w:rsidRPr="00997B8D">
        <w:t>е</w:t>
      </w:r>
      <w:r w:rsidR="009A5391" w:rsidRPr="00997B8D">
        <w:t xml:space="preserve"> Договором. </w:t>
      </w:r>
    </w:p>
    <w:p w:rsidR="004C7063" w:rsidRPr="00997B8D" w:rsidRDefault="004C7063" w:rsidP="00213F44">
      <w:pPr>
        <w:numPr>
          <w:ilvl w:val="0"/>
          <w:numId w:val="37"/>
        </w:numPr>
        <w:tabs>
          <w:tab w:val="left" w:pos="993"/>
        </w:tabs>
        <w:ind w:left="0" w:firstLine="709"/>
        <w:contextualSpacing/>
      </w:pPr>
      <w:r w:rsidRPr="00997B8D">
        <w:t xml:space="preserve">Стоимость </w:t>
      </w:r>
      <w:r w:rsidR="00C30B3A" w:rsidRPr="00997B8D">
        <w:t>Проектных р</w:t>
      </w:r>
      <w:r w:rsidRPr="00997B8D">
        <w:t xml:space="preserve">абот </w:t>
      </w:r>
      <w:r w:rsidR="00C30B3A" w:rsidRPr="00997B8D">
        <w:t xml:space="preserve">по Договору </w:t>
      </w:r>
      <w:r w:rsidRPr="00997B8D">
        <w:t>составляет ______________ (__________), в том числе НДС (18%) ______________ (__________).</w:t>
      </w:r>
    </w:p>
    <w:p w:rsidR="009A5391" w:rsidRPr="00997B8D" w:rsidRDefault="004C7063" w:rsidP="00213F44">
      <w:pPr>
        <w:numPr>
          <w:ilvl w:val="0"/>
          <w:numId w:val="37"/>
        </w:numPr>
        <w:tabs>
          <w:tab w:val="left" w:pos="993"/>
        </w:tabs>
        <w:ind w:left="0" w:firstLine="709"/>
        <w:contextualSpacing/>
      </w:pPr>
      <w:r w:rsidRPr="00997B8D">
        <w:t>Подрядчик переда</w:t>
      </w:r>
      <w:r w:rsidR="009A5391" w:rsidRPr="00997B8D">
        <w:t>л</w:t>
      </w:r>
      <w:r w:rsidRPr="00997B8D">
        <w:t xml:space="preserve"> Заказчику все исключительные права на результат </w:t>
      </w:r>
      <w:r w:rsidR="00C30B3A" w:rsidRPr="00997B8D">
        <w:t>Проектных р</w:t>
      </w:r>
      <w:r w:rsidRPr="00997B8D">
        <w:t>абот</w:t>
      </w:r>
      <w:r w:rsidR="005A2215" w:rsidRPr="00997B8D">
        <w:t xml:space="preserve">. Стоимость переданных исключительных прав на результаты </w:t>
      </w:r>
      <w:r w:rsidR="009A5391" w:rsidRPr="00997B8D">
        <w:t>Работ по разработке проектной документации</w:t>
      </w:r>
      <w:r w:rsidR="005A2215" w:rsidRPr="00997B8D">
        <w:t xml:space="preserve"> включена в стоимость </w:t>
      </w:r>
      <w:r w:rsidR="00C30B3A" w:rsidRPr="00997B8D">
        <w:t xml:space="preserve">Проектных работ </w:t>
      </w:r>
      <w:r w:rsidR="004A2B65" w:rsidRPr="00997B8D">
        <w:t>в размере</w:t>
      </w:r>
      <w:r w:rsidR="009A5391" w:rsidRPr="00997B8D">
        <w:t xml:space="preserve"> </w:t>
      </w:r>
      <w:r w:rsidR="00B71722" w:rsidRPr="00997B8D">
        <w:rPr>
          <w:b/>
          <w:i/>
        </w:rPr>
        <w:t>[</w:t>
      </w:r>
      <w:r w:rsidR="009A5391" w:rsidRPr="00997B8D">
        <w:rPr>
          <w:b/>
          <w:i/>
        </w:rPr>
        <w:t xml:space="preserve">5 % от стоимости </w:t>
      </w:r>
      <w:r w:rsidR="00C30B3A" w:rsidRPr="00997B8D">
        <w:rPr>
          <w:b/>
          <w:i/>
        </w:rPr>
        <w:t xml:space="preserve">Проектных работ </w:t>
      </w:r>
      <w:r w:rsidR="009A5391" w:rsidRPr="00997B8D">
        <w:rPr>
          <w:b/>
          <w:i/>
        </w:rPr>
        <w:t xml:space="preserve">по </w:t>
      </w:r>
      <w:r w:rsidR="00C30B3A" w:rsidRPr="00997B8D">
        <w:rPr>
          <w:b/>
          <w:i/>
        </w:rPr>
        <w:t>Договору</w:t>
      </w:r>
      <w:r w:rsidR="00411111" w:rsidRPr="00997B8D">
        <w:rPr>
          <w:b/>
          <w:i/>
        </w:rPr>
        <w:t>, что составляет ______________ (__________), в том числе НДС (18%) ______________ (__________)</w:t>
      </w:r>
      <w:r w:rsidR="009A5391" w:rsidRPr="00997B8D">
        <w:rPr>
          <w:b/>
          <w:i/>
        </w:rPr>
        <w:t>.</w:t>
      </w:r>
      <w:r w:rsidR="00B71722" w:rsidRPr="00997B8D">
        <w:rPr>
          <w:b/>
          <w:i/>
        </w:rPr>
        <w:t>]</w:t>
      </w:r>
      <w:r w:rsidR="009A5391" w:rsidRPr="00997B8D">
        <w:rPr>
          <w:b/>
          <w:i/>
        </w:rPr>
        <w:t xml:space="preserve"> </w:t>
      </w:r>
    </w:p>
    <w:p w:rsidR="00A960D4" w:rsidRPr="00997B8D" w:rsidRDefault="00A960D4" w:rsidP="00213F44">
      <w:pPr>
        <w:numPr>
          <w:ilvl w:val="0"/>
          <w:numId w:val="37"/>
        </w:numPr>
        <w:tabs>
          <w:tab w:val="left" w:pos="993"/>
        </w:tabs>
        <w:ind w:left="0" w:firstLine="709"/>
        <w:contextualSpacing/>
      </w:pPr>
      <w:r w:rsidRPr="00997B8D">
        <w:t>Все термины, используемые в настоящем Акте</w:t>
      </w:r>
      <w:r w:rsidR="004A2B65" w:rsidRPr="00997B8D">
        <w:t xml:space="preserve"> сдачи-приемки проектных работ</w:t>
      </w:r>
      <w:r w:rsidRPr="00997B8D">
        <w:t xml:space="preserve"> с заглавной буквы, имеют значения, установленные в Договоре.</w:t>
      </w:r>
    </w:p>
    <w:p w:rsidR="00A960D4" w:rsidRPr="00997B8D" w:rsidRDefault="00A960D4" w:rsidP="00213F44">
      <w:pPr>
        <w:numPr>
          <w:ilvl w:val="0"/>
          <w:numId w:val="37"/>
        </w:numPr>
        <w:tabs>
          <w:tab w:val="left" w:pos="993"/>
        </w:tabs>
        <w:ind w:left="0" w:firstLine="709"/>
        <w:contextualSpacing/>
      </w:pPr>
      <w:r w:rsidRPr="00997B8D">
        <w:t xml:space="preserve">Настоящий Акт </w:t>
      </w:r>
      <w:r w:rsidR="004A2B65" w:rsidRPr="00997B8D">
        <w:t xml:space="preserve">сдачи-приемки проектных работ </w:t>
      </w:r>
      <w:r w:rsidRPr="00997B8D">
        <w:t>составлен в двух экземплярах, по одному для каждой из Сторон.</w:t>
      </w:r>
    </w:p>
    <w:p w:rsidR="00A960D4" w:rsidRPr="00997B8D" w:rsidRDefault="00A960D4" w:rsidP="007E09F6">
      <w:pPr>
        <w:keepNext/>
        <w:jc w:val="center"/>
        <w:outlineLvl w:val="0"/>
        <w:rPr>
          <w:rFonts w:eastAsia="Times New Roman"/>
          <w:b/>
        </w:rPr>
      </w:pPr>
      <w:r w:rsidRPr="00997B8D">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A960D4" w:rsidRPr="007B444B" w:rsidTr="007B444B">
        <w:tc>
          <w:tcPr>
            <w:tcW w:w="5103" w:type="dxa"/>
            <w:shd w:val="clear" w:color="auto" w:fill="auto"/>
          </w:tcPr>
          <w:p w:rsidR="00A960D4" w:rsidRPr="007B444B" w:rsidRDefault="00A960D4" w:rsidP="007B444B">
            <w:pPr>
              <w:tabs>
                <w:tab w:val="left" w:pos="1276"/>
              </w:tabs>
              <w:ind w:left="720"/>
              <w:outlineLvl w:val="1"/>
              <w:rPr>
                <w:rFonts w:eastAsia="Times New Roman"/>
                <w:bCs/>
              </w:rPr>
            </w:pPr>
            <w:r w:rsidRPr="007B444B">
              <w:rPr>
                <w:rFonts w:eastAsia="Times New Roman"/>
                <w:bCs/>
              </w:rPr>
              <w:t>От имени Заказчика</w:t>
            </w:r>
          </w:p>
          <w:p w:rsidR="00A960D4" w:rsidRPr="007B444B" w:rsidRDefault="00A960D4" w:rsidP="00A960D4">
            <w:pPr>
              <w:rPr>
                <w:rFonts w:eastAsia="Times New Roman"/>
              </w:rPr>
            </w:pPr>
            <w:r w:rsidRPr="007B444B">
              <w:rPr>
                <w:rFonts w:eastAsia="Times New Roman"/>
              </w:rPr>
              <w:t>______________________________</w:t>
            </w:r>
          </w:p>
          <w:p w:rsidR="00A960D4" w:rsidRPr="007B444B" w:rsidRDefault="00A960D4" w:rsidP="00A960D4">
            <w:pPr>
              <w:rPr>
                <w:rFonts w:eastAsia="Times New Roman"/>
              </w:rPr>
            </w:pPr>
            <w:r w:rsidRPr="007B444B">
              <w:rPr>
                <w:rFonts w:eastAsia="Times New Roman"/>
              </w:rPr>
              <w:t>[Имя]</w:t>
            </w:r>
          </w:p>
          <w:p w:rsidR="00A960D4" w:rsidRPr="007B444B" w:rsidRDefault="00A960D4" w:rsidP="00A960D4">
            <w:pPr>
              <w:rPr>
                <w:rFonts w:eastAsia="Times New Roman"/>
              </w:rPr>
            </w:pPr>
            <w:r w:rsidRPr="007B444B">
              <w:rPr>
                <w:rFonts w:eastAsia="Times New Roman"/>
              </w:rPr>
              <w:t>[Должность]</w:t>
            </w:r>
            <w:r w:rsidRPr="007B444B">
              <w:rPr>
                <w:rFonts w:eastAsia="Times New Roman"/>
              </w:rPr>
              <w:tab/>
            </w:r>
          </w:p>
        </w:tc>
        <w:tc>
          <w:tcPr>
            <w:tcW w:w="4426" w:type="dxa"/>
            <w:shd w:val="clear" w:color="auto" w:fill="auto"/>
          </w:tcPr>
          <w:p w:rsidR="00A960D4" w:rsidRPr="007B444B" w:rsidRDefault="00A960D4" w:rsidP="007B444B">
            <w:pPr>
              <w:tabs>
                <w:tab w:val="left" w:pos="1276"/>
              </w:tabs>
              <w:ind w:left="720"/>
              <w:outlineLvl w:val="1"/>
              <w:rPr>
                <w:rFonts w:eastAsia="Times New Roman"/>
                <w:bCs/>
              </w:rPr>
            </w:pPr>
            <w:r w:rsidRPr="007B444B">
              <w:rPr>
                <w:rFonts w:eastAsia="Times New Roman"/>
                <w:bCs/>
              </w:rPr>
              <w:t>От имени Подрядчика</w:t>
            </w:r>
          </w:p>
          <w:p w:rsidR="00A960D4" w:rsidRPr="007B444B" w:rsidRDefault="00A960D4" w:rsidP="007B444B">
            <w:pPr>
              <w:tabs>
                <w:tab w:val="left" w:pos="1276"/>
              </w:tabs>
              <w:ind w:left="720"/>
              <w:outlineLvl w:val="1"/>
              <w:rPr>
                <w:rFonts w:eastAsia="Times New Roman"/>
                <w:bCs/>
              </w:rPr>
            </w:pPr>
            <w:r w:rsidRPr="007B444B">
              <w:rPr>
                <w:rFonts w:eastAsia="Times New Roman"/>
                <w:bCs/>
              </w:rPr>
              <w:t>______________________________</w:t>
            </w:r>
          </w:p>
          <w:p w:rsidR="00A960D4" w:rsidRPr="007B444B" w:rsidRDefault="00A960D4" w:rsidP="007B444B">
            <w:pPr>
              <w:ind w:left="720"/>
              <w:rPr>
                <w:rFonts w:eastAsia="Times New Roman"/>
              </w:rPr>
            </w:pPr>
            <w:r w:rsidRPr="007B444B">
              <w:rPr>
                <w:rFonts w:eastAsia="Times New Roman"/>
              </w:rPr>
              <w:t>[Имя]</w:t>
            </w:r>
          </w:p>
          <w:p w:rsidR="00A960D4" w:rsidRPr="007B444B" w:rsidRDefault="00A960D4" w:rsidP="007B444B">
            <w:pPr>
              <w:ind w:left="720"/>
              <w:rPr>
                <w:rFonts w:eastAsia="Times New Roman"/>
                <w:bCs/>
              </w:rPr>
            </w:pPr>
            <w:r w:rsidRPr="007B444B">
              <w:rPr>
                <w:rFonts w:eastAsia="Times New Roman"/>
              </w:rPr>
              <w:t>[Должность]</w:t>
            </w:r>
            <w:r w:rsidRPr="007B444B">
              <w:rPr>
                <w:rFonts w:eastAsia="Times New Roman"/>
              </w:rPr>
              <w:tab/>
            </w:r>
          </w:p>
        </w:tc>
      </w:tr>
    </w:tbl>
    <w:p w:rsidR="00411111" w:rsidRPr="00997B8D" w:rsidRDefault="00411111" w:rsidP="00A960D4">
      <w:pPr>
        <w:keepNext/>
        <w:outlineLvl w:val="0"/>
        <w:rPr>
          <w:rFonts w:eastAsia="Times New Roman"/>
          <w:b/>
          <w:sz w:val="24"/>
          <w:szCs w:val="24"/>
        </w:rPr>
      </w:pPr>
    </w:p>
    <w:p w:rsidR="00411111" w:rsidRPr="00997B8D" w:rsidRDefault="00411111" w:rsidP="00A960D4">
      <w:pPr>
        <w:keepNext/>
        <w:outlineLvl w:val="0"/>
        <w:rPr>
          <w:rFonts w:eastAsia="Times New Roman"/>
          <w:b/>
          <w:sz w:val="24"/>
          <w:szCs w:val="24"/>
        </w:rPr>
      </w:pPr>
      <w:permStart w:id="1245720196" w:edGrp="everyone"/>
    </w:p>
    <w:p w:rsidR="00A960D4" w:rsidRPr="00997B8D" w:rsidRDefault="00A960D4" w:rsidP="00A960D4">
      <w:pPr>
        <w:keepNext/>
        <w:outlineLvl w:val="0"/>
        <w:rPr>
          <w:rFonts w:eastAsia="Times New Roman"/>
          <w:b/>
          <w:sz w:val="24"/>
          <w:szCs w:val="24"/>
        </w:rPr>
      </w:pPr>
      <w:r w:rsidRPr="00997B8D">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A960D4" w:rsidRPr="007B444B" w:rsidTr="007B444B">
        <w:tc>
          <w:tcPr>
            <w:tcW w:w="5103" w:type="dxa"/>
            <w:shd w:val="clear" w:color="auto" w:fill="auto"/>
          </w:tcPr>
          <w:p w:rsidR="00A960D4" w:rsidRPr="007B444B" w:rsidRDefault="00A960D4"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A960D4" w:rsidRPr="007B444B" w:rsidRDefault="00A960D4" w:rsidP="00A960D4">
            <w:pPr>
              <w:rPr>
                <w:rFonts w:eastAsia="Times New Roman"/>
                <w:sz w:val="24"/>
                <w:szCs w:val="24"/>
              </w:rPr>
            </w:pPr>
          </w:p>
          <w:p w:rsidR="00A960D4" w:rsidRPr="007B444B" w:rsidRDefault="00A960D4" w:rsidP="00A960D4">
            <w:pPr>
              <w:rPr>
                <w:rFonts w:eastAsia="Times New Roman"/>
                <w:sz w:val="24"/>
                <w:szCs w:val="24"/>
              </w:rPr>
            </w:pPr>
            <w:r w:rsidRPr="007B444B">
              <w:rPr>
                <w:rFonts w:eastAsia="Times New Roman"/>
                <w:sz w:val="24"/>
                <w:szCs w:val="24"/>
              </w:rPr>
              <w:t>______________________________</w:t>
            </w:r>
          </w:p>
          <w:p w:rsidR="00D27180" w:rsidRPr="00AB551B" w:rsidRDefault="00D27180" w:rsidP="00D27180">
            <w:pPr>
              <w:pStyle w:val="210"/>
              <w:spacing w:before="0" w:after="0"/>
              <w:ind w:left="0"/>
              <w:rPr>
                <w:b/>
                <w:sz w:val="24"/>
                <w:szCs w:val="24"/>
                <w:lang w:val="ru-RU"/>
              </w:rPr>
            </w:pPr>
            <w:r w:rsidRPr="00AB551B">
              <w:rPr>
                <w:b/>
                <w:sz w:val="24"/>
                <w:szCs w:val="24"/>
                <w:lang w:val="ru-RU"/>
              </w:rPr>
              <w:t>Троценко Д.С.</w:t>
            </w:r>
          </w:p>
          <w:p w:rsidR="00A960D4" w:rsidRPr="007B444B" w:rsidRDefault="00D27180" w:rsidP="00D27180">
            <w:pPr>
              <w:rPr>
                <w:rFonts w:eastAsia="Times New Roman"/>
                <w:bCs/>
                <w:sz w:val="24"/>
                <w:szCs w:val="24"/>
              </w:rPr>
            </w:pPr>
            <w:r w:rsidRPr="0032785E">
              <w:rPr>
                <w:sz w:val="24"/>
                <w:szCs w:val="24"/>
              </w:rPr>
              <w:t>Директор Дирекции по эксплуатации объектов недвижимости</w:t>
            </w:r>
            <w:r w:rsidRPr="007B444B">
              <w:rPr>
                <w:rFonts w:eastAsia="Times New Roman"/>
                <w:bCs/>
                <w:sz w:val="24"/>
                <w:szCs w:val="24"/>
              </w:rPr>
              <w:t xml:space="preserve"> </w:t>
            </w:r>
          </w:p>
        </w:tc>
        <w:tc>
          <w:tcPr>
            <w:tcW w:w="4536" w:type="dxa"/>
            <w:shd w:val="clear" w:color="auto" w:fill="auto"/>
          </w:tcPr>
          <w:p w:rsidR="00A960D4" w:rsidRPr="007B444B" w:rsidRDefault="00A960D4"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A960D4" w:rsidRPr="007B444B" w:rsidRDefault="00A960D4" w:rsidP="007B444B">
            <w:pPr>
              <w:tabs>
                <w:tab w:val="left" w:pos="1276"/>
              </w:tabs>
              <w:ind w:left="720"/>
              <w:outlineLvl w:val="1"/>
              <w:rPr>
                <w:rFonts w:eastAsia="Times New Roman"/>
                <w:bCs/>
                <w:sz w:val="24"/>
                <w:szCs w:val="24"/>
              </w:rPr>
            </w:pPr>
          </w:p>
          <w:p w:rsidR="00A960D4" w:rsidRPr="007B444B" w:rsidRDefault="00A960D4"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A960D4" w:rsidRPr="007B444B" w:rsidRDefault="00A960D4" w:rsidP="007B444B">
            <w:pPr>
              <w:ind w:left="720"/>
              <w:rPr>
                <w:rFonts w:eastAsia="Times New Roman"/>
                <w:sz w:val="24"/>
                <w:szCs w:val="24"/>
              </w:rPr>
            </w:pPr>
            <w:r w:rsidRPr="007B444B">
              <w:rPr>
                <w:rFonts w:eastAsia="Times New Roman"/>
                <w:sz w:val="24"/>
                <w:szCs w:val="24"/>
              </w:rPr>
              <w:t>[Имя]</w:t>
            </w:r>
          </w:p>
          <w:p w:rsidR="00A960D4" w:rsidRPr="007B444B" w:rsidRDefault="00A960D4" w:rsidP="007B444B">
            <w:pPr>
              <w:ind w:left="720"/>
              <w:rPr>
                <w:rFonts w:eastAsia="Times New Roman"/>
                <w:sz w:val="24"/>
                <w:szCs w:val="24"/>
              </w:rPr>
            </w:pPr>
            <w:r w:rsidRPr="007B444B">
              <w:rPr>
                <w:rFonts w:eastAsia="Times New Roman"/>
                <w:sz w:val="24"/>
                <w:szCs w:val="24"/>
              </w:rPr>
              <w:t>[Должность]</w:t>
            </w:r>
          </w:p>
          <w:p w:rsidR="00A960D4" w:rsidRPr="007B444B" w:rsidRDefault="00A960D4" w:rsidP="007B444B">
            <w:pPr>
              <w:tabs>
                <w:tab w:val="left" w:pos="1276"/>
              </w:tabs>
              <w:outlineLvl w:val="1"/>
              <w:rPr>
                <w:rFonts w:eastAsia="Times New Roman"/>
                <w:bCs/>
                <w:sz w:val="24"/>
                <w:szCs w:val="24"/>
              </w:rPr>
            </w:pPr>
          </w:p>
        </w:tc>
      </w:tr>
      <w:permEnd w:id="1245720196"/>
    </w:tbl>
    <w:p w:rsidR="00E957A8" w:rsidRPr="00BF3B6B" w:rsidRDefault="00E957A8" w:rsidP="003352CC">
      <w:pPr>
        <w:tabs>
          <w:tab w:val="left" w:pos="113"/>
        </w:tabs>
        <w:spacing w:line="276" w:lineRule="auto"/>
        <w:ind w:left="357"/>
        <w:jc w:val="right"/>
        <w:rPr>
          <w:b/>
          <w:sz w:val="24"/>
          <w:szCs w:val="24"/>
        </w:rPr>
      </w:pPr>
    </w:p>
    <w:sectPr w:rsidR="00E957A8" w:rsidRPr="00BF3B6B" w:rsidSect="003352CC">
      <w:footerReference w:type="even" r:id="rId14"/>
      <w:footerReference w:type="default" r:id="rId15"/>
      <w:headerReference w:type="first" r:id="rId16"/>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2767" w:rsidRDefault="00162767" w:rsidP="00877513">
      <w:r>
        <w:separator/>
      </w:r>
    </w:p>
  </w:endnote>
  <w:endnote w:type="continuationSeparator" w:id="0">
    <w:p w:rsidR="00162767" w:rsidRDefault="00162767" w:rsidP="00877513">
      <w:r>
        <w:continuationSeparator/>
      </w:r>
    </w:p>
  </w:endnote>
  <w:endnote w:type="continuationNotice" w:id="1">
    <w:p w:rsidR="00162767" w:rsidRDefault="001627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Baltica">
    <w:altName w:val="Times New Roman"/>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6EB" w:rsidRDefault="001046EB">
    <w:pPr>
      <w:pStyle w:val="a5"/>
      <w:jc w:val="center"/>
    </w:pPr>
    <w:r>
      <w:fldChar w:fldCharType="begin"/>
    </w:r>
    <w:r>
      <w:instrText>PAGE   \* MERGEFORMAT</w:instrText>
    </w:r>
    <w:r>
      <w:fldChar w:fldCharType="separate"/>
    </w:r>
    <w:r w:rsidR="005320C2">
      <w:rPr>
        <w:noProof/>
      </w:rPr>
      <w:t>32</w:t>
    </w:r>
    <w:r>
      <w:fldChar w:fldCharType="end"/>
    </w:r>
  </w:p>
  <w:p w:rsidR="001046EB" w:rsidRDefault="001046E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6EB" w:rsidRDefault="001046EB">
    <w:pPr>
      <w:pStyle w:val="a5"/>
      <w:jc w:val="center"/>
    </w:pPr>
    <w:r>
      <w:fldChar w:fldCharType="begin"/>
    </w:r>
    <w:r>
      <w:instrText>PAGE   \* MERGEFORMAT</w:instrText>
    </w:r>
    <w:r>
      <w:fldChar w:fldCharType="separate"/>
    </w:r>
    <w:r w:rsidR="005320C2">
      <w:rPr>
        <w:noProof/>
      </w:rPr>
      <w:t>31</w:t>
    </w:r>
    <w:r>
      <w:fldChar w:fldCharType="end"/>
    </w:r>
  </w:p>
  <w:p w:rsidR="001046EB" w:rsidRDefault="001046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2767" w:rsidRDefault="00162767" w:rsidP="00877513">
      <w:r>
        <w:separator/>
      </w:r>
    </w:p>
  </w:footnote>
  <w:footnote w:type="continuationSeparator" w:id="0">
    <w:p w:rsidR="00162767" w:rsidRDefault="00162767" w:rsidP="00877513">
      <w:r>
        <w:continuationSeparator/>
      </w:r>
    </w:p>
  </w:footnote>
  <w:footnote w:type="continuationNotice" w:id="1">
    <w:p w:rsidR="00162767" w:rsidRDefault="0016276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6EB" w:rsidRPr="00FC134A" w:rsidRDefault="001046E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3E2316A"/>
    <w:multiLevelType w:val="hybridMultilevel"/>
    <w:tmpl w:val="FA2292C6"/>
    <w:lvl w:ilvl="0" w:tplc="04190001">
      <w:start w:val="1"/>
      <w:numFmt w:val="bullet"/>
      <w:lvlText w:val=""/>
      <w:lvlJc w:val="left"/>
      <w:pPr>
        <w:ind w:left="2850" w:hanging="360"/>
      </w:pPr>
      <w:rPr>
        <w:rFonts w:ascii="Symbol" w:hAnsi="Symbol" w:hint="default"/>
      </w:rPr>
    </w:lvl>
    <w:lvl w:ilvl="1" w:tplc="04190003" w:tentative="1">
      <w:start w:val="1"/>
      <w:numFmt w:val="bullet"/>
      <w:lvlText w:val="o"/>
      <w:lvlJc w:val="left"/>
      <w:pPr>
        <w:ind w:left="3570" w:hanging="360"/>
      </w:pPr>
      <w:rPr>
        <w:rFonts w:ascii="Courier New" w:hAnsi="Courier New" w:cs="Courier New" w:hint="default"/>
      </w:rPr>
    </w:lvl>
    <w:lvl w:ilvl="2" w:tplc="04190005" w:tentative="1">
      <w:start w:val="1"/>
      <w:numFmt w:val="bullet"/>
      <w:lvlText w:val=""/>
      <w:lvlJc w:val="left"/>
      <w:pPr>
        <w:ind w:left="4290" w:hanging="360"/>
      </w:pPr>
      <w:rPr>
        <w:rFonts w:ascii="Wingdings" w:hAnsi="Wingdings" w:hint="default"/>
      </w:rPr>
    </w:lvl>
    <w:lvl w:ilvl="3" w:tplc="04190001" w:tentative="1">
      <w:start w:val="1"/>
      <w:numFmt w:val="bullet"/>
      <w:lvlText w:val=""/>
      <w:lvlJc w:val="left"/>
      <w:pPr>
        <w:ind w:left="5010" w:hanging="360"/>
      </w:pPr>
      <w:rPr>
        <w:rFonts w:ascii="Symbol" w:hAnsi="Symbol" w:hint="default"/>
      </w:rPr>
    </w:lvl>
    <w:lvl w:ilvl="4" w:tplc="04190003" w:tentative="1">
      <w:start w:val="1"/>
      <w:numFmt w:val="bullet"/>
      <w:lvlText w:val="o"/>
      <w:lvlJc w:val="left"/>
      <w:pPr>
        <w:ind w:left="5730" w:hanging="360"/>
      </w:pPr>
      <w:rPr>
        <w:rFonts w:ascii="Courier New" w:hAnsi="Courier New" w:cs="Courier New" w:hint="default"/>
      </w:rPr>
    </w:lvl>
    <w:lvl w:ilvl="5" w:tplc="04190005" w:tentative="1">
      <w:start w:val="1"/>
      <w:numFmt w:val="bullet"/>
      <w:lvlText w:val=""/>
      <w:lvlJc w:val="left"/>
      <w:pPr>
        <w:ind w:left="6450" w:hanging="360"/>
      </w:pPr>
      <w:rPr>
        <w:rFonts w:ascii="Wingdings" w:hAnsi="Wingdings" w:hint="default"/>
      </w:rPr>
    </w:lvl>
    <w:lvl w:ilvl="6" w:tplc="04190001" w:tentative="1">
      <w:start w:val="1"/>
      <w:numFmt w:val="bullet"/>
      <w:lvlText w:val=""/>
      <w:lvlJc w:val="left"/>
      <w:pPr>
        <w:ind w:left="7170" w:hanging="360"/>
      </w:pPr>
      <w:rPr>
        <w:rFonts w:ascii="Symbol" w:hAnsi="Symbol" w:hint="default"/>
      </w:rPr>
    </w:lvl>
    <w:lvl w:ilvl="7" w:tplc="04190003" w:tentative="1">
      <w:start w:val="1"/>
      <w:numFmt w:val="bullet"/>
      <w:lvlText w:val="o"/>
      <w:lvlJc w:val="left"/>
      <w:pPr>
        <w:ind w:left="7890" w:hanging="360"/>
      </w:pPr>
      <w:rPr>
        <w:rFonts w:ascii="Courier New" w:hAnsi="Courier New" w:cs="Courier New" w:hint="default"/>
      </w:rPr>
    </w:lvl>
    <w:lvl w:ilvl="8" w:tplc="04190005" w:tentative="1">
      <w:start w:val="1"/>
      <w:numFmt w:val="bullet"/>
      <w:lvlText w:val=""/>
      <w:lvlJc w:val="left"/>
      <w:pPr>
        <w:ind w:left="8610" w:hanging="360"/>
      </w:pPr>
      <w:rPr>
        <w:rFonts w:ascii="Wingdings" w:hAnsi="Wingdings" w:hint="default"/>
      </w:rPr>
    </w:lvl>
  </w:abstractNum>
  <w:abstractNum w:abstractNumId="2">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4">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5">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17E90BFF"/>
    <w:multiLevelType w:val="hybridMultilevel"/>
    <w:tmpl w:val="6FA8F184"/>
    <w:lvl w:ilvl="0" w:tplc="04190017">
      <w:start w:val="1"/>
      <w:numFmt w:val="lowerLetter"/>
      <w:lvlText w:val="%1)"/>
      <w:lvlJc w:val="left"/>
      <w:pPr>
        <w:ind w:left="1211"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5AF40AD"/>
    <w:multiLevelType w:val="hybridMultilevel"/>
    <w:tmpl w:val="0204A454"/>
    <w:lvl w:ilvl="0" w:tplc="B1AC9FD4">
      <w:start w:val="6"/>
      <w:numFmt w:val="bullet"/>
      <w:lvlText w:val="•"/>
      <w:lvlJc w:val="left"/>
      <w:pPr>
        <w:ind w:left="2565" w:hanging="360"/>
      </w:pPr>
      <w:rPr>
        <w:rFonts w:ascii="Times New Roman" w:eastAsiaTheme="minorHAnsi" w:hAnsi="Times New Roman" w:cs="Times New Roman" w:hint="default"/>
      </w:rPr>
    </w:lvl>
    <w:lvl w:ilvl="1" w:tplc="04190003">
      <w:start w:val="1"/>
      <w:numFmt w:val="bullet"/>
      <w:lvlText w:val="o"/>
      <w:lvlJc w:val="left"/>
      <w:pPr>
        <w:ind w:left="3285" w:hanging="360"/>
      </w:pPr>
      <w:rPr>
        <w:rFonts w:ascii="Courier New" w:hAnsi="Courier New" w:cs="Courier New" w:hint="default"/>
      </w:rPr>
    </w:lvl>
    <w:lvl w:ilvl="2" w:tplc="04190005" w:tentative="1">
      <w:start w:val="1"/>
      <w:numFmt w:val="bullet"/>
      <w:lvlText w:val=""/>
      <w:lvlJc w:val="left"/>
      <w:pPr>
        <w:ind w:left="4005" w:hanging="360"/>
      </w:pPr>
      <w:rPr>
        <w:rFonts w:ascii="Wingdings" w:hAnsi="Wingdings" w:hint="default"/>
      </w:rPr>
    </w:lvl>
    <w:lvl w:ilvl="3" w:tplc="04190001" w:tentative="1">
      <w:start w:val="1"/>
      <w:numFmt w:val="bullet"/>
      <w:lvlText w:val=""/>
      <w:lvlJc w:val="left"/>
      <w:pPr>
        <w:ind w:left="4725" w:hanging="360"/>
      </w:pPr>
      <w:rPr>
        <w:rFonts w:ascii="Symbol" w:hAnsi="Symbol" w:hint="default"/>
      </w:rPr>
    </w:lvl>
    <w:lvl w:ilvl="4" w:tplc="04190003" w:tentative="1">
      <w:start w:val="1"/>
      <w:numFmt w:val="bullet"/>
      <w:lvlText w:val="o"/>
      <w:lvlJc w:val="left"/>
      <w:pPr>
        <w:ind w:left="5445" w:hanging="360"/>
      </w:pPr>
      <w:rPr>
        <w:rFonts w:ascii="Courier New" w:hAnsi="Courier New" w:cs="Courier New" w:hint="default"/>
      </w:rPr>
    </w:lvl>
    <w:lvl w:ilvl="5" w:tplc="04190005" w:tentative="1">
      <w:start w:val="1"/>
      <w:numFmt w:val="bullet"/>
      <w:lvlText w:val=""/>
      <w:lvlJc w:val="left"/>
      <w:pPr>
        <w:ind w:left="6165" w:hanging="360"/>
      </w:pPr>
      <w:rPr>
        <w:rFonts w:ascii="Wingdings" w:hAnsi="Wingdings" w:hint="default"/>
      </w:rPr>
    </w:lvl>
    <w:lvl w:ilvl="6" w:tplc="04190001" w:tentative="1">
      <w:start w:val="1"/>
      <w:numFmt w:val="bullet"/>
      <w:lvlText w:val=""/>
      <w:lvlJc w:val="left"/>
      <w:pPr>
        <w:ind w:left="6885" w:hanging="360"/>
      </w:pPr>
      <w:rPr>
        <w:rFonts w:ascii="Symbol" w:hAnsi="Symbol" w:hint="default"/>
      </w:rPr>
    </w:lvl>
    <w:lvl w:ilvl="7" w:tplc="04190003" w:tentative="1">
      <w:start w:val="1"/>
      <w:numFmt w:val="bullet"/>
      <w:lvlText w:val="o"/>
      <w:lvlJc w:val="left"/>
      <w:pPr>
        <w:ind w:left="7605" w:hanging="360"/>
      </w:pPr>
      <w:rPr>
        <w:rFonts w:ascii="Courier New" w:hAnsi="Courier New" w:cs="Courier New" w:hint="default"/>
      </w:rPr>
    </w:lvl>
    <w:lvl w:ilvl="8" w:tplc="04190005" w:tentative="1">
      <w:start w:val="1"/>
      <w:numFmt w:val="bullet"/>
      <w:lvlText w:val=""/>
      <w:lvlJc w:val="left"/>
      <w:pPr>
        <w:ind w:left="8325" w:hanging="360"/>
      </w:pPr>
      <w:rPr>
        <w:rFonts w:ascii="Wingdings" w:hAnsi="Wingding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4">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6">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0">
    <w:nsid w:val="64AA1300"/>
    <w:multiLevelType w:val="multilevel"/>
    <w:tmpl w:val="19588B2A"/>
    <w:lvl w:ilvl="0">
      <w:start w:val="1"/>
      <w:numFmt w:val="decimal"/>
      <w:lvlText w:val="%1."/>
      <w:lvlJc w:val="left"/>
      <w:pPr>
        <w:ind w:left="2130" w:hanging="645"/>
      </w:pPr>
      <w:rPr>
        <w:rFonts w:hint="default"/>
        <w:b/>
      </w:rPr>
    </w:lvl>
    <w:lvl w:ilvl="1">
      <w:start w:val="1"/>
      <w:numFmt w:val="decimal"/>
      <w:isLgl/>
      <w:lvlText w:val="%1.%2."/>
      <w:lvlJc w:val="left"/>
      <w:pPr>
        <w:ind w:left="1211" w:hanging="360"/>
      </w:pPr>
      <w:rPr>
        <w:rFonts w:hint="default"/>
        <w:b/>
      </w:rPr>
    </w:lvl>
    <w:lvl w:ilvl="2">
      <w:start w:val="1"/>
      <w:numFmt w:val="decimal"/>
      <w:isLgl/>
      <w:lvlText w:val="%1.%2.%3."/>
      <w:lvlJc w:val="left"/>
      <w:pPr>
        <w:ind w:left="2205" w:hanging="720"/>
      </w:pPr>
      <w:rPr>
        <w:rFonts w:hint="default"/>
        <w:b/>
      </w:rPr>
    </w:lvl>
    <w:lvl w:ilvl="3">
      <w:start w:val="1"/>
      <w:numFmt w:val="decimal"/>
      <w:isLgl/>
      <w:lvlText w:val="%1.%2.%3.%4."/>
      <w:lvlJc w:val="left"/>
      <w:pPr>
        <w:ind w:left="2205" w:hanging="720"/>
      </w:pPr>
      <w:rPr>
        <w:rFonts w:hint="default"/>
      </w:rPr>
    </w:lvl>
    <w:lvl w:ilvl="4">
      <w:start w:val="1"/>
      <w:numFmt w:val="decimal"/>
      <w:isLgl/>
      <w:lvlText w:val="%1.%2.%3.%4.%5."/>
      <w:lvlJc w:val="left"/>
      <w:pPr>
        <w:ind w:left="2565" w:hanging="1080"/>
      </w:pPr>
      <w:rPr>
        <w:rFonts w:hint="default"/>
      </w:rPr>
    </w:lvl>
    <w:lvl w:ilvl="5">
      <w:start w:val="1"/>
      <w:numFmt w:val="decimal"/>
      <w:isLgl/>
      <w:lvlText w:val="%1.%2.%3.%4.%5.%6."/>
      <w:lvlJc w:val="left"/>
      <w:pPr>
        <w:ind w:left="2565"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2925" w:hanging="1440"/>
      </w:pPr>
      <w:rPr>
        <w:rFonts w:hint="default"/>
      </w:rPr>
    </w:lvl>
    <w:lvl w:ilvl="8">
      <w:start w:val="1"/>
      <w:numFmt w:val="decimal"/>
      <w:isLgl/>
      <w:lvlText w:val="%1.%2.%3.%4.%5.%6.%7.%8.%9."/>
      <w:lvlJc w:val="left"/>
      <w:pPr>
        <w:ind w:left="3285" w:hanging="1800"/>
      </w:pPr>
      <w:rPr>
        <w:rFonts w:hint="default"/>
      </w:rPr>
    </w:lvl>
  </w:abstractNum>
  <w:abstractNum w:abstractNumId="31">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2">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6">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43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7">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9">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2">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7"/>
  </w:num>
  <w:num w:numId="2">
    <w:abstractNumId w:val="7"/>
  </w:num>
  <w:num w:numId="3">
    <w:abstractNumId w:val="26"/>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9"/>
  </w:num>
  <w:num w:numId="6">
    <w:abstractNumId w:val="12"/>
  </w:num>
  <w:num w:numId="7">
    <w:abstractNumId w:val="28"/>
  </w:num>
  <w:num w:numId="8">
    <w:abstractNumId w:val="38"/>
  </w:num>
  <w:num w:numId="9">
    <w:abstractNumId w:val="35"/>
  </w:num>
  <w:num w:numId="10">
    <w:abstractNumId w:val="40"/>
  </w:num>
  <w:num w:numId="11">
    <w:abstractNumId w:val="9"/>
  </w:num>
  <w:num w:numId="12">
    <w:abstractNumId w:val="23"/>
  </w:num>
  <w:num w:numId="13">
    <w:abstractNumId w:val="34"/>
  </w:num>
  <w:num w:numId="14">
    <w:abstractNumId w:val="11"/>
  </w:num>
  <w:num w:numId="15">
    <w:abstractNumId w:val="16"/>
  </w:num>
  <w:num w:numId="16">
    <w:abstractNumId w:val="0"/>
  </w:num>
  <w:num w:numId="17">
    <w:abstractNumId w:val="15"/>
  </w:num>
  <w:num w:numId="18">
    <w:abstractNumId w:val="15"/>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9"/>
  </w:num>
  <w:num w:numId="21">
    <w:abstractNumId w:val="3"/>
  </w:num>
  <w:num w:numId="22">
    <w:abstractNumId w:val="25"/>
  </w:num>
  <w:num w:numId="23">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6"/>
  </w:num>
  <w:num w:numId="25">
    <w:abstractNumId w:val="41"/>
  </w:num>
  <w:num w:numId="26">
    <w:abstractNumId w:val="31"/>
  </w:num>
  <w:num w:numId="27">
    <w:abstractNumId w:val="32"/>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3"/>
  </w:num>
  <w:num w:numId="30">
    <w:abstractNumId w:val="42"/>
  </w:num>
  <w:num w:numId="31">
    <w:abstractNumId w:val="39"/>
  </w:num>
  <w:num w:numId="32">
    <w:abstractNumId w:val="24"/>
  </w:num>
  <w:num w:numId="33">
    <w:abstractNumId w:val="6"/>
  </w:num>
  <w:num w:numId="34">
    <w:abstractNumId w:val="18"/>
  </w:num>
  <w:num w:numId="35">
    <w:abstractNumId w:val="4"/>
  </w:num>
  <w:num w:numId="36">
    <w:abstractNumId w:val="14"/>
  </w:num>
  <w:num w:numId="37">
    <w:abstractNumId w:val="5"/>
  </w:num>
  <w:num w:numId="38">
    <w:abstractNumId w:val="15"/>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22"/>
  </w:num>
  <w:num w:numId="40">
    <w:abstractNumId w:val="10"/>
  </w:num>
  <w:num w:numId="41">
    <w:abstractNumId w:val="2"/>
  </w:num>
  <w:num w:numId="4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3">
    <w:abstractNumId w:val="13"/>
  </w:num>
  <w:num w:numId="44">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0"/>
  </w:num>
  <w:num w:numId="46">
    <w:abstractNumId w:val="17"/>
  </w:num>
  <w:num w:numId="47">
    <w:abstractNumId w:val="21"/>
  </w:num>
  <w:num w:numId="48">
    <w:abstractNumId w:val="37"/>
  </w:num>
  <w:num w:numId="49">
    <w:abstractNumId w:val="30"/>
  </w:num>
  <w:num w:numId="50">
    <w:abstractNumId w:val="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cryptProviderType="rsaFull" w:cryptAlgorithmClass="hash" w:cryptAlgorithmType="typeAny" w:cryptAlgorithmSid="4" w:cryptSpinCount="100000" w:hash="vfC4h7OZjrNcLr1X5FKaC4mQwJU=" w:salt="fyeeNTeyh58lFc2tFU7YCA=="/>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51E"/>
    <w:rsid w:val="00002095"/>
    <w:rsid w:val="000051A8"/>
    <w:rsid w:val="000075D5"/>
    <w:rsid w:val="000161AC"/>
    <w:rsid w:val="00016DEE"/>
    <w:rsid w:val="00023366"/>
    <w:rsid w:val="000300F5"/>
    <w:rsid w:val="000319EA"/>
    <w:rsid w:val="0003347C"/>
    <w:rsid w:val="000334B5"/>
    <w:rsid w:val="00035D90"/>
    <w:rsid w:val="000366B6"/>
    <w:rsid w:val="00040CD9"/>
    <w:rsid w:val="000415E7"/>
    <w:rsid w:val="000416F3"/>
    <w:rsid w:val="00042042"/>
    <w:rsid w:val="0004446D"/>
    <w:rsid w:val="00044E2B"/>
    <w:rsid w:val="0004618E"/>
    <w:rsid w:val="0004667E"/>
    <w:rsid w:val="00046791"/>
    <w:rsid w:val="000475A7"/>
    <w:rsid w:val="000576A7"/>
    <w:rsid w:val="00057BE0"/>
    <w:rsid w:val="0006070C"/>
    <w:rsid w:val="00060C9A"/>
    <w:rsid w:val="00063969"/>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F181B"/>
    <w:rsid w:val="000F18E4"/>
    <w:rsid w:val="000F2C10"/>
    <w:rsid w:val="000F443E"/>
    <w:rsid w:val="000F55C8"/>
    <w:rsid w:val="000F6F15"/>
    <w:rsid w:val="0010075B"/>
    <w:rsid w:val="0010076C"/>
    <w:rsid w:val="00103C99"/>
    <w:rsid w:val="001046EB"/>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2767"/>
    <w:rsid w:val="00166B26"/>
    <w:rsid w:val="0017086E"/>
    <w:rsid w:val="00170F1B"/>
    <w:rsid w:val="00174597"/>
    <w:rsid w:val="001746E6"/>
    <w:rsid w:val="00175D36"/>
    <w:rsid w:val="00177A66"/>
    <w:rsid w:val="001801D9"/>
    <w:rsid w:val="00180627"/>
    <w:rsid w:val="00180B42"/>
    <w:rsid w:val="0018407A"/>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B758E"/>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4396"/>
    <w:rsid w:val="00211571"/>
    <w:rsid w:val="00213E60"/>
    <w:rsid w:val="00213F44"/>
    <w:rsid w:val="002147EC"/>
    <w:rsid w:val="00215A0A"/>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80BCE"/>
    <w:rsid w:val="0028415C"/>
    <w:rsid w:val="0028478C"/>
    <w:rsid w:val="00285A0E"/>
    <w:rsid w:val="00292304"/>
    <w:rsid w:val="00292684"/>
    <w:rsid w:val="0029454D"/>
    <w:rsid w:val="00294DAF"/>
    <w:rsid w:val="00295297"/>
    <w:rsid w:val="00295745"/>
    <w:rsid w:val="002960E8"/>
    <w:rsid w:val="00296665"/>
    <w:rsid w:val="00297EA7"/>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3AA0"/>
    <w:rsid w:val="002D4202"/>
    <w:rsid w:val="002D49E4"/>
    <w:rsid w:val="002D6178"/>
    <w:rsid w:val="002D6A11"/>
    <w:rsid w:val="002D73A0"/>
    <w:rsid w:val="002E05DD"/>
    <w:rsid w:val="002E0AEA"/>
    <w:rsid w:val="002E3057"/>
    <w:rsid w:val="002E4E0D"/>
    <w:rsid w:val="002E53C1"/>
    <w:rsid w:val="002F376F"/>
    <w:rsid w:val="002F5079"/>
    <w:rsid w:val="0030064F"/>
    <w:rsid w:val="00304A85"/>
    <w:rsid w:val="00306777"/>
    <w:rsid w:val="00306EE3"/>
    <w:rsid w:val="00307139"/>
    <w:rsid w:val="00307532"/>
    <w:rsid w:val="003075CD"/>
    <w:rsid w:val="003122D2"/>
    <w:rsid w:val="00312F8E"/>
    <w:rsid w:val="00313953"/>
    <w:rsid w:val="003168BA"/>
    <w:rsid w:val="00326FB5"/>
    <w:rsid w:val="0032740A"/>
    <w:rsid w:val="0032785E"/>
    <w:rsid w:val="00327D81"/>
    <w:rsid w:val="003319EE"/>
    <w:rsid w:val="00332101"/>
    <w:rsid w:val="003332FA"/>
    <w:rsid w:val="003352CC"/>
    <w:rsid w:val="00341887"/>
    <w:rsid w:val="00341EB5"/>
    <w:rsid w:val="00345E7C"/>
    <w:rsid w:val="00347FF6"/>
    <w:rsid w:val="00350695"/>
    <w:rsid w:val="003520A1"/>
    <w:rsid w:val="00353765"/>
    <w:rsid w:val="00353BBF"/>
    <w:rsid w:val="003544AE"/>
    <w:rsid w:val="00355917"/>
    <w:rsid w:val="00367F5E"/>
    <w:rsid w:val="003706B4"/>
    <w:rsid w:val="00371B7C"/>
    <w:rsid w:val="003733D6"/>
    <w:rsid w:val="00374519"/>
    <w:rsid w:val="00380184"/>
    <w:rsid w:val="00386CFA"/>
    <w:rsid w:val="00393C34"/>
    <w:rsid w:val="00396346"/>
    <w:rsid w:val="003A00F2"/>
    <w:rsid w:val="003A3591"/>
    <w:rsid w:val="003A6EB1"/>
    <w:rsid w:val="003A6FF4"/>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0B2"/>
    <w:rsid w:val="003F3C52"/>
    <w:rsid w:val="003F7C33"/>
    <w:rsid w:val="004028F0"/>
    <w:rsid w:val="004072BF"/>
    <w:rsid w:val="00411111"/>
    <w:rsid w:val="004149EE"/>
    <w:rsid w:val="00415970"/>
    <w:rsid w:val="0041620E"/>
    <w:rsid w:val="00416EC3"/>
    <w:rsid w:val="00417246"/>
    <w:rsid w:val="00417EBC"/>
    <w:rsid w:val="0042085D"/>
    <w:rsid w:val="00423811"/>
    <w:rsid w:val="0042390E"/>
    <w:rsid w:val="00423A17"/>
    <w:rsid w:val="00423B5A"/>
    <w:rsid w:val="00423C08"/>
    <w:rsid w:val="00426166"/>
    <w:rsid w:val="00426814"/>
    <w:rsid w:val="00427924"/>
    <w:rsid w:val="00433007"/>
    <w:rsid w:val="004341C5"/>
    <w:rsid w:val="00436C75"/>
    <w:rsid w:val="00436CB7"/>
    <w:rsid w:val="00436D98"/>
    <w:rsid w:val="00437ADD"/>
    <w:rsid w:val="0044491F"/>
    <w:rsid w:val="00445EAC"/>
    <w:rsid w:val="004464C4"/>
    <w:rsid w:val="004524A6"/>
    <w:rsid w:val="0045436C"/>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AAE"/>
    <w:rsid w:val="00513D9E"/>
    <w:rsid w:val="00527DEF"/>
    <w:rsid w:val="00530B27"/>
    <w:rsid w:val="005320C2"/>
    <w:rsid w:val="00532C82"/>
    <w:rsid w:val="005354F4"/>
    <w:rsid w:val="005412F6"/>
    <w:rsid w:val="00541B56"/>
    <w:rsid w:val="0054336D"/>
    <w:rsid w:val="005433A5"/>
    <w:rsid w:val="0055458A"/>
    <w:rsid w:val="005647ED"/>
    <w:rsid w:val="005673A4"/>
    <w:rsid w:val="00574A1F"/>
    <w:rsid w:val="00576669"/>
    <w:rsid w:val="00583529"/>
    <w:rsid w:val="00584DFF"/>
    <w:rsid w:val="00584E1C"/>
    <w:rsid w:val="00587FB3"/>
    <w:rsid w:val="00592909"/>
    <w:rsid w:val="00592D7B"/>
    <w:rsid w:val="00594476"/>
    <w:rsid w:val="0059533D"/>
    <w:rsid w:val="005A1A3E"/>
    <w:rsid w:val="005A21C4"/>
    <w:rsid w:val="005A2215"/>
    <w:rsid w:val="005A2B27"/>
    <w:rsid w:val="005A5CA5"/>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32322"/>
    <w:rsid w:val="00635ED0"/>
    <w:rsid w:val="00640D0B"/>
    <w:rsid w:val="0064174B"/>
    <w:rsid w:val="00641EB7"/>
    <w:rsid w:val="00645A67"/>
    <w:rsid w:val="006512D8"/>
    <w:rsid w:val="00653F25"/>
    <w:rsid w:val="00654618"/>
    <w:rsid w:val="00654AF7"/>
    <w:rsid w:val="00655393"/>
    <w:rsid w:val="00662F19"/>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A4CE1"/>
    <w:rsid w:val="006A6239"/>
    <w:rsid w:val="006B0DF4"/>
    <w:rsid w:val="006B4D9D"/>
    <w:rsid w:val="006B62C1"/>
    <w:rsid w:val="006B6B9C"/>
    <w:rsid w:val="006C25CC"/>
    <w:rsid w:val="006C37EE"/>
    <w:rsid w:val="006C4121"/>
    <w:rsid w:val="006C47DA"/>
    <w:rsid w:val="006C4C32"/>
    <w:rsid w:val="006C7004"/>
    <w:rsid w:val="006D59A7"/>
    <w:rsid w:val="006D6017"/>
    <w:rsid w:val="006D74EA"/>
    <w:rsid w:val="006E127C"/>
    <w:rsid w:val="006E26B0"/>
    <w:rsid w:val="006E41A2"/>
    <w:rsid w:val="006E6030"/>
    <w:rsid w:val="006E661B"/>
    <w:rsid w:val="006F00DD"/>
    <w:rsid w:val="006F23C4"/>
    <w:rsid w:val="006F3E23"/>
    <w:rsid w:val="006F478C"/>
    <w:rsid w:val="006F578E"/>
    <w:rsid w:val="007064BA"/>
    <w:rsid w:val="00706C6E"/>
    <w:rsid w:val="00710D19"/>
    <w:rsid w:val="00711AC5"/>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F27"/>
    <w:rsid w:val="00771FAA"/>
    <w:rsid w:val="007745E1"/>
    <w:rsid w:val="0078066F"/>
    <w:rsid w:val="00784E3F"/>
    <w:rsid w:val="007858F0"/>
    <w:rsid w:val="00785BDC"/>
    <w:rsid w:val="00786C4B"/>
    <w:rsid w:val="00787E64"/>
    <w:rsid w:val="00794097"/>
    <w:rsid w:val="00796BD0"/>
    <w:rsid w:val="007A17FF"/>
    <w:rsid w:val="007A1CFC"/>
    <w:rsid w:val="007A23B4"/>
    <w:rsid w:val="007A3607"/>
    <w:rsid w:val="007A3716"/>
    <w:rsid w:val="007A654E"/>
    <w:rsid w:val="007A69DD"/>
    <w:rsid w:val="007A7013"/>
    <w:rsid w:val="007B270A"/>
    <w:rsid w:val="007B2BFB"/>
    <w:rsid w:val="007B3121"/>
    <w:rsid w:val="007B444B"/>
    <w:rsid w:val="007B477B"/>
    <w:rsid w:val="007C23C8"/>
    <w:rsid w:val="007C3FF2"/>
    <w:rsid w:val="007C488E"/>
    <w:rsid w:val="007C651E"/>
    <w:rsid w:val="007C6E00"/>
    <w:rsid w:val="007D610B"/>
    <w:rsid w:val="007E09F6"/>
    <w:rsid w:val="007E55CF"/>
    <w:rsid w:val="007F19A9"/>
    <w:rsid w:val="007F38D1"/>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303B"/>
    <w:rsid w:val="008A3EC4"/>
    <w:rsid w:val="008A4352"/>
    <w:rsid w:val="008A5E3B"/>
    <w:rsid w:val="008A7059"/>
    <w:rsid w:val="008A75ED"/>
    <w:rsid w:val="008B6F16"/>
    <w:rsid w:val="008B7628"/>
    <w:rsid w:val="008C1390"/>
    <w:rsid w:val="008C2ECE"/>
    <w:rsid w:val="008C3086"/>
    <w:rsid w:val="008C39AF"/>
    <w:rsid w:val="008C64AE"/>
    <w:rsid w:val="008C6D76"/>
    <w:rsid w:val="008C7B89"/>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16F0"/>
    <w:rsid w:val="009267A1"/>
    <w:rsid w:val="0093335C"/>
    <w:rsid w:val="0093452F"/>
    <w:rsid w:val="0093569F"/>
    <w:rsid w:val="0094266E"/>
    <w:rsid w:val="00944AD1"/>
    <w:rsid w:val="00945658"/>
    <w:rsid w:val="00946299"/>
    <w:rsid w:val="00946702"/>
    <w:rsid w:val="00947B2A"/>
    <w:rsid w:val="00952783"/>
    <w:rsid w:val="0095323F"/>
    <w:rsid w:val="00956467"/>
    <w:rsid w:val="0095657E"/>
    <w:rsid w:val="00957A2E"/>
    <w:rsid w:val="00957ACE"/>
    <w:rsid w:val="009608AE"/>
    <w:rsid w:val="0096118A"/>
    <w:rsid w:val="00961FF4"/>
    <w:rsid w:val="009638D1"/>
    <w:rsid w:val="00965FB6"/>
    <w:rsid w:val="0097083C"/>
    <w:rsid w:val="00972C0E"/>
    <w:rsid w:val="00973468"/>
    <w:rsid w:val="009766DC"/>
    <w:rsid w:val="009807D1"/>
    <w:rsid w:val="00981C06"/>
    <w:rsid w:val="00982319"/>
    <w:rsid w:val="00983175"/>
    <w:rsid w:val="00984B71"/>
    <w:rsid w:val="00993456"/>
    <w:rsid w:val="00997B8D"/>
    <w:rsid w:val="009A2A8C"/>
    <w:rsid w:val="009A49DF"/>
    <w:rsid w:val="009A5391"/>
    <w:rsid w:val="009A5D0E"/>
    <w:rsid w:val="009A7A83"/>
    <w:rsid w:val="009B4719"/>
    <w:rsid w:val="009B59C6"/>
    <w:rsid w:val="009B7BFF"/>
    <w:rsid w:val="009C0BF4"/>
    <w:rsid w:val="009C1093"/>
    <w:rsid w:val="009C178F"/>
    <w:rsid w:val="009C1D9D"/>
    <w:rsid w:val="009C3FBE"/>
    <w:rsid w:val="009C58AF"/>
    <w:rsid w:val="009C71ED"/>
    <w:rsid w:val="009D1166"/>
    <w:rsid w:val="009D4AC9"/>
    <w:rsid w:val="009D7760"/>
    <w:rsid w:val="009E4622"/>
    <w:rsid w:val="009E5424"/>
    <w:rsid w:val="009E5F0B"/>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1D57"/>
    <w:rsid w:val="00A525A8"/>
    <w:rsid w:val="00A53D3D"/>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3CF0"/>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0C8A"/>
    <w:rsid w:val="00AC117F"/>
    <w:rsid w:val="00AC1FEB"/>
    <w:rsid w:val="00AC3212"/>
    <w:rsid w:val="00AC604A"/>
    <w:rsid w:val="00AC707A"/>
    <w:rsid w:val="00AC7397"/>
    <w:rsid w:val="00AD07B0"/>
    <w:rsid w:val="00AD2815"/>
    <w:rsid w:val="00AD416D"/>
    <w:rsid w:val="00AD7926"/>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4E5A"/>
    <w:rsid w:val="00B4676E"/>
    <w:rsid w:val="00B47002"/>
    <w:rsid w:val="00B472E4"/>
    <w:rsid w:val="00B50D83"/>
    <w:rsid w:val="00B51351"/>
    <w:rsid w:val="00B52A4A"/>
    <w:rsid w:val="00B605CF"/>
    <w:rsid w:val="00B62FCD"/>
    <w:rsid w:val="00B646FF"/>
    <w:rsid w:val="00B65974"/>
    <w:rsid w:val="00B65E6A"/>
    <w:rsid w:val="00B67300"/>
    <w:rsid w:val="00B703F6"/>
    <w:rsid w:val="00B7051E"/>
    <w:rsid w:val="00B70A90"/>
    <w:rsid w:val="00B71722"/>
    <w:rsid w:val="00B7205B"/>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87B"/>
    <w:rsid w:val="00BC642E"/>
    <w:rsid w:val="00BC75F6"/>
    <w:rsid w:val="00BD26C3"/>
    <w:rsid w:val="00BD2CAD"/>
    <w:rsid w:val="00BD2F0C"/>
    <w:rsid w:val="00BD6AFE"/>
    <w:rsid w:val="00BE2305"/>
    <w:rsid w:val="00BE464D"/>
    <w:rsid w:val="00BE51BC"/>
    <w:rsid w:val="00BE627B"/>
    <w:rsid w:val="00BF36AF"/>
    <w:rsid w:val="00BF393D"/>
    <w:rsid w:val="00BF3B6B"/>
    <w:rsid w:val="00BF43E6"/>
    <w:rsid w:val="00BF43F6"/>
    <w:rsid w:val="00BF5F5A"/>
    <w:rsid w:val="00C008C9"/>
    <w:rsid w:val="00C01F94"/>
    <w:rsid w:val="00C03857"/>
    <w:rsid w:val="00C0421C"/>
    <w:rsid w:val="00C06240"/>
    <w:rsid w:val="00C0685A"/>
    <w:rsid w:val="00C07D62"/>
    <w:rsid w:val="00C115EE"/>
    <w:rsid w:val="00C11763"/>
    <w:rsid w:val="00C12A35"/>
    <w:rsid w:val="00C14E8C"/>
    <w:rsid w:val="00C152E7"/>
    <w:rsid w:val="00C15385"/>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6777"/>
    <w:rsid w:val="00C47569"/>
    <w:rsid w:val="00C62AC6"/>
    <w:rsid w:val="00C67217"/>
    <w:rsid w:val="00C7107C"/>
    <w:rsid w:val="00C73525"/>
    <w:rsid w:val="00C74C0A"/>
    <w:rsid w:val="00C755B9"/>
    <w:rsid w:val="00C761F1"/>
    <w:rsid w:val="00C7739E"/>
    <w:rsid w:val="00C77F91"/>
    <w:rsid w:val="00C81472"/>
    <w:rsid w:val="00C83938"/>
    <w:rsid w:val="00C84458"/>
    <w:rsid w:val="00C85974"/>
    <w:rsid w:val="00C94E65"/>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1028D"/>
    <w:rsid w:val="00D13340"/>
    <w:rsid w:val="00D14045"/>
    <w:rsid w:val="00D1693A"/>
    <w:rsid w:val="00D21A26"/>
    <w:rsid w:val="00D23403"/>
    <w:rsid w:val="00D25E12"/>
    <w:rsid w:val="00D27180"/>
    <w:rsid w:val="00D30717"/>
    <w:rsid w:val="00D30D0C"/>
    <w:rsid w:val="00D33634"/>
    <w:rsid w:val="00D371FF"/>
    <w:rsid w:val="00D40C94"/>
    <w:rsid w:val="00D41991"/>
    <w:rsid w:val="00D42537"/>
    <w:rsid w:val="00D435E2"/>
    <w:rsid w:val="00D44510"/>
    <w:rsid w:val="00D4478B"/>
    <w:rsid w:val="00D4494B"/>
    <w:rsid w:val="00D44E25"/>
    <w:rsid w:val="00D46B9D"/>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324B"/>
    <w:rsid w:val="00D94D7F"/>
    <w:rsid w:val="00D959CC"/>
    <w:rsid w:val="00D96281"/>
    <w:rsid w:val="00DA1213"/>
    <w:rsid w:val="00DA48BF"/>
    <w:rsid w:val="00DA496B"/>
    <w:rsid w:val="00DA6DB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6B58"/>
    <w:rsid w:val="00DF056C"/>
    <w:rsid w:val="00DF178D"/>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1700"/>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D1142"/>
    <w:rsid w:val="00ED286C"/>
    <w:rsid w:val="00ED525A"/>
    <w:rsid w:val="00EE2EBA"/>
    <w:rsid w:val="00EE504B"/>
    <w:rsid w:val="00EE5D0E"/>
    <w:rsid w:val="00EE65F4"/>
    <w:rsid w:val="00EE6B1E"/>
    <w:rsid w:val="00EF0755"/>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0810"/>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59533D"/>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FC134A"/>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6E26B0"/>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uiPriority w:val="9"/>
    <w:rsid w:val="00BF43E6"/>
    <w:rPr>
      <w:rFonts w:ascii="Georgia" w:eastAsia="Times New Roman" w:hAnsi="Georgia" w:cs="Times New Roman"/>
      <w:szCs w:val="20"/>
    </w:rPr>
  </w:style>
  <w:style w:type="character" w:customStyle="1" w:styleId="70">
    <w:name w:val="Заголовок 7 Знак"/>
    <w:link w:val="7"/>
    <w:uiPriority w:val="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paragraph" w:styleId="aff9">
    <w:name w:val="Plain Text"/>
    <w:basedOn w:val="a"/>
    <w:link w:val="affa"/>
    <w:uiPriority w:val="99"/>
    <w:unhideWhenUsed/>
    <w:rsid w:val="000F2C10"/>
    <w:pPr>
      <w:jc w:val="left"/>
    </w:pPr>
    <w:rPr>
      <w:rFonts w:ascii="Calibri" w:eastAsiaTheme="minorHAnsi" w:hAnsi="Calibri" w:cstheme="minorBidi"/>
      <w:szCs w:val="21"/>
    </w:rPr>
  </w:style>
  <w:style w:type="character" w:customStyle="1" w:styleId="affa">
    <w:name w:val="Текст Знак"/>
    <w:basedOn w:val="a0"/>
    <w:link w:val="aff9"/>
    <w:uiPriority w:val="99"/>
    <w:rsid w:val="000F2C10"/>
    <w:rPr>
      <w:rFonts w:eastAsiaTheme="minorHAnsi" w:cstheme="minorBidi"/>
      <w:sz w:val="22"/>
      <w:szCs w:val="21"/>
      <w:lang w:eastAsia="en-US"/>
    </w:rPr>
  </w:style>
  <w:style w:type="table" w:customStyle="1" w:styleId="13">
    <w:name w:val="Сетка таблицы1"/>
    <w:basedOn w:val="a1"/>
    <w:next w:val="ac"/>
    <w:rsid w:val="005320C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59533D"/>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FC134A"/>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6E26B0"/>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uiPriority w:val="9"/>
    <w:rsid w:val="00BF43E6"/>
    <w:rPr>
      <w:rFonts w:ascii="Georgia" w:eastAsia="Times New Roman" w:hAnsi="Georgia" w:cs="Times New Roman"/>
      <w:szCs w:val="20"/>
    </w:rPr>
  </w:style>
  <w:style w:type="character" w:customStyle="1" w:styleId="70">
    <w:name w:val="Заголовок 7 Знак"/>
    <w:link w:val="7"/>
    <w:uiPriority w:val="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paragraph" w:styleId="aff9">
    <w:name w:val="Plain Text"/>
    <w:basedOn w:val="a"/>
    <w:link w:val="affa"/>
    <w:uiPriority w:val="99"/>
    <w:unhideWhenUsed/>
    <w:rsid w:val="000F2C10"/>
    <w:pPr>
      <w:jc w:val="left"/>
    </w:pPr>
    <w:rPr>
      <w:rFonts w:ascii="Calibri" w:eastAsiaTheme="minorHAnsi" w:hAnsi="Calibri" w:cstheme="minorBidi"/>
      <w:szCs w:val="21"/>
    </w:rPr>
  </w:style>
  <w:style w:type="character" w:customStyle="1" w:styleId="affa">
    <w:name w:val="Текст Знак"/>
    <w:basedOn w:val="a0"/>
    <w:link w:val="aff9"/>
    <w:uiPriority w:val="99"/>
    <w:rsid w:val="000F2C10"/>
    <w:rPr>
      <w:rFonts w:eastAsiaTheme="minorHAnsi" w:cstheme="minorBidi"/>
      <w:sz w:val="22"/>
      <w:szCs w:val="21"/>
      <w:lang w:eastAsia="en-US"/>
    </w:rPr>
  </w:style>
  <w:style w:type="table" w:customStyle="1" w:styleId="13">
    <w:name w:val="Сетка таблицы1"/>
    <w:basedOn w:val="a1"/>
    <w:next w:val="ac"/>
    <w:rsid w:val="005320C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378047461">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20&#1055;&#1088;&#1086;&#1077;&#1082;&#1090;&#1080;&#1088;&#1086;&#1074;&#1072;&#1085;&#1080;&#1077;.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4CB9E-8F78-4332-816A-EE2F84D21AB0}">
  <ds:schemaRefs>
    <ds:schemaRef ds:uri="http://schemas.openxmlformats.org/officeDocument/2006/bibliography"/>
  </ds:schemaRefs>
</ds:datastoreItem>
</file>

<file path=customXml/itemProps2.xml><?xml version="1.0" encoding="utf-8"?>
<ds:datastoreItem xmlns:ds="http://schemas.openxmlformats.org/officeDocument/2006/customXml" ds:itemID="{730BFE66-01FB-4AFE-8397-0CD53CA5B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 Проектирование</Template>
  <TotalTime>13</TotalTime>
  <Pages>44</Pages>
  <Words>15317</Words>
  <Characters>87310</Characters>
  <Application>Microsoft Office Word</Application>
  <DocSecurity>8</DocSecurity>
  <Lines>727</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102423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4</cp:revision>
  <cp:lastPrinted>2013-11-15T06:55:00Z</cp:lastPrinted>
  <dcterms:created xsi:type="dcterms:W3CDTF">2016-09-01T13:30:00Z</dcterms:created>
  <dcterms:modified xsi:type="dcterms:W3CDTF">2016-09-09T16:31:00Z</dcterms:modified>
</cp:coreProperties>
</file>