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D0" w:rsidRDefault="00E428D0">
      <w:pPr>
        <w:autoSpaceDE w:val="0"/>
        <w:autoSpaceDN w:val="0"/>
        <w:adjustRightInd w:val="0"/>
        <w:rPr>
          <w:sz w:val="24"/>
          <w:szCs w:val="24"/>
        </w:rPr>
      </w:pPr>
    </w:p>
    <w:p w:rsidR="00D514D3" w:rsidRPr="00262BCD" w:rsidRDefault="00D514D3">
      <w:pPr>
        <w:autoSpaceDE w:val="0"/>
        <w:autoSpaceDN w:val="0"/>
        <w:adjustRightInd w:val="0"/>
        <w:rPr>
          <w:sz w:val="24"/>
          <w:szCs w:val="24"/>
        </w:rPr>
      </w:pPr>
    </w:p>
    <w:p w:rsidR="00E428D0" w:rsidRPr="00262BCD" w:rsidRDefault="00E428D0" w:rsidP="00A9431E">
      <w:pPr>
        <w:pStyle w:val="a9"/>
        <w:outlineLvl w:val="0"/>
        <w:rPr>
          <w:rFonts w:ascii="Times New Roman" w:hAnsi="Times New Roman" w:cs="Times New Roman"/>
          <w:sz w:val="24"/>
          <w:szCs w:val="24"/>
        </w:rPr>
      </w:pPr>
      <w:r w:rsidRPr="00262BCD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EA7B49"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Pr="00262BCD">
        <w:rPr>
          <w:rFonts w:ascii="Times New Roman" w:hAnsi="Times New Roman" w:cs="Times New Roman"/>
          <w:sz w:val="24"/>
          <w:szCs w:val="24"/>
        </w:rPr>
        <w:t xml:space="preserve"> № </w:t>
      </w:r>
      <w:permStart w:id="407720271" w:edGrp="everyone"/>
      <w:r w:rsidRPr="0082070C">
        <w:rPr>
          <w:rFonts w:ascii="Times New Roman" w:hAnsi="Times New Roman" w:cs="Times New Roman"/>
          <w:sz w:val="24"/>
          <w:szCs w:val="24"/>
          <w:highlight w:val="yellow"/>
        </w:rPr>
        <w:t>____________</w:t>
      </w:r>
    </w:p>
    <w:permEnd w:id="407720271"/>
    <w:p w:rsidR="00ED3491" w:rsidRPr="00262BCD" w:rsidRDefault="00ED3491">
      <w:pPr>
        <w:pStyle w:val="a9"/>
        <w:jc w:val="left"/>
        <w:rPr>
          <w:rFonts w:ascii="Times New Roman" w:hAnsi="Times New Roman" w:cs="Times New Roman"/>
          <w:b w:val="0"/>
          <w:bCs w:val="0"/>
          <w:i/>
          <w:iCs/>
          <w:color w:val="FF00FF"/>
          <w:sz w:val="24"/>
          <w:szCs w:val="24"/>
          <w:u w:val="double"/>
        </w:rPr>
      </w:pPr>
    </w:p>
    <w:p w:rsidR="00E428D0" w:rsidRPr="00262BCD" w:rsidRDefault="00E428D0">
      <w:pPr>
        <w:jc w:val="center"/>
        <w:rPr>
          <w:b/>
          <w:bCs/>
          <w:sz w:val="24"/>
          <w:szCs w:val="24"/>
        </w:rPr>
      </w:pPr>
      <w:r w:rsidRPr="00262BCD">
        <w:rPr>
          <w:b/>
          <w:bCs/>
          <w:sz w:val="24"/>
          <w:szCs w:val="24"/>
        </w:rPr>
        <w:t xml:space="preserve">г. </w:t>
      </w:r>
      <w:r w:rsidR="00CC42A8" w:rsidRPr="00262BCD">
        <w:rPr>
          <w:b/>
          <w:bCs/>
          <w:sz w:val="24"/>
          <w:szCs w:val="24"/>
        </w:rPr>
        <w:t>Москва</w:t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</w:r>
      <w:r w:rsidRPr="00262BCD">
        <w:rPr>
          <w:b/>
          <w:bCs/>
          <w:sz w:val="24"/>
          <w:szCs w:val="24"/>
        </w:rPr>
        <w:tab/>
        <w:t xml:space="preserve"> </w:t>
      </w:r>
      <w:r w:rsidRPr="00262BCD">
        <w:rPr>
          <w:b/>
          <w:bCs/>
          <w:sz w:val="24"/>
          <w:szCs w:val="24"/>
        </w:rPr>
        <w:tab/>
      </w:r>
      <w:permStart w:id="1713506459" w:edGrp="everyone"/>
      <w:r w:rsidRPr="0082070C">
        <w:rPr>
          <w:b/>
          <w:bCs/>
          <w:sz w:val="24"/>
          <w:szCs w:val="24"/>
          <w:highlight w:val="yellow"/>
        </w:rPr>
        <w:t>«___»   ________    20</w:t>
      </w:r>
      <w:r w:rsidR="0082070C" w:rsidRPr="0082070C">
        <w:rPr>
          <w:b/>
          <w:bCs/>
          <w:sz w:val="24"/>
          <w:szCs w:val="24"/>
          <w:highlight w:val="yellow"/>
        </w:rPr>
        <w:t>__</w:t>
      </w:r>
      <w:r w:rsidR="00562418" w:rsidRPr="00262BCD">
        <w:rPr>
          <w:b/>
          <w:bCs/>
          <w:sz w:val="24"/>
          <w:szCs w:val="24"/>
        </w:rPr>
        <w:t xml:space="preserve"> </w:t>
      </w:r>
      <w:permEnd w:id="1713506459"/>
      <w:r w:rsidRPr="00262BCD">
        <w:rPr>
          <w:b/>
          <w:bCs/>
          <w:sz w:val="24"/>
          <w:szCs w:val="24"/>
        </w:rPr>
        <w:t xml:space="preserve">г.            </w:t>
      </w:r>
    </w:p>
    <w:p w:rsidR="00E428D0" w:rsidRPr="00262BCD" w:rsidRDefault="00E428D0">
      <w:pPr>
        <w:jc w:val="center"/>
        <w:rPr>
          <w:b/>
          <w:bCs/>
          <w:color w:val="FF0000"/>
          <w:sz w:val="24"/>
          <w:szCs w:val="24"/>
        </w:rPr>
      </w:pPr>
    </w:p>
    <w:p w:rsidR="00E428D0" w:rsidRPr="00262BCD" w:rsidRDefault="00EA7B49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  <w:permStart w:id="2015520447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КОНТРАГЕНТА]</w:t>
      </w:r>
      <w:permEnd w:id="2015520447"/>
      <w:r w:rsidR="00076C45" w:rsidRPr="00262BCD">
        <w:rPr>
          <w:rFonts w:ascii="Times New Roman" w:hAnsi="Times New Roman" w:cs="Times New Roman"/>
          <w:bCs/>
          <w:sz w:val="24"/>
          <w:szCs w:val="24"/>
        </w:rPr>
        <w:t>, именуемое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 в дальнейшем </w:t>
      </w:r>
      <w:r w:rsidR="00E51259">
        <w:rPr>
          <w:rFonts w:ascii="Times New Roman" w:hAnsi="Times New Roman" w:cs="Times New Roman"/>
          <w:bCs/>
          <w:sz w:val="24"/>
          <w:szCs w:val="24"/>
        </w:rPr>
        <w:t>«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>Продавец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0F0149" w:rsidRPr="00262BCD">
        <w:rPr>
          <w:rFonts w:ascii="Times New Roman" w:hAnsi="Times New Roman" w:cs="Times New Roman"/>
          <w:bCs/>
          <w:sz w:val="24"/>
          <w:szCs w:val="24"/>
        </w:rPr>
        <w:t xml:space="preserve">, в лице </w:t>
      </w:r>
      <w:permStart w:id="181548274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[НАИМЕНОВАНИЕ УПОЛНОМОЧЕННОГО ЛИЦА]</w:t>
      </w:r>
      <w:permEnd w:id="1815482744"/>
      <w:r w:rsidRPr="00262BCD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, </w:t>
      </w:r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действующего на основании </w:t>
      </w:r>
      <w:permStart w:id="129310221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[ПРАВОВЫЕ ОСНОВАНИЯ]</w:t>
      </w:r>
      <w:permEnd w:id="129310221"/>
      <w:r w:rsidR="00076C45" w:rsidRPr="00262BCD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AD2F49" w:rsidRPr="00262BCD">
        <w:rPr>
          <w:rFonts w:ascii="Times New Roman" w:hAnsi="Times New Roman" w:cs="Times New Roman"/>
          <w:sz w:val="24"/>
          <w:szCs w:val="24"/>
        </w:rPr>
        <w:t>с одной стороны</w:t>
      </w:r>
      <w:r w:rsidR="000F0149" w:rsidRPr="00262BCD">
        <w:rPr>
          <w:rFonts w:ascii="Times New Roman" w:hAnsi="Times New Roman" w:cs="Times New Roman"/>
          <w:sz w:val="24"/>
          <w:szCs w:val="24"/>
        </w:rPr>
        <w:t>,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и </w:t>
      </w:r>
      <w:r w:rsidR="00AD2F49" w:rsidRPr="00262BCD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AD2F49" w:rsidRPr="00262BCD">
        <w:rPr>
          <w:rFonts w:ascii="Times New Roman" w:hAnsi="Times New Roman" w:cs="Times New Roman"/>
          <w:sz w:val="24"/>
          <w:szCs w:val="24"/>
        </w:rPr>
        <w:t>, в лице</w:t>
      </w:r>
      <w:r w:rsidR="0079138B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1962432944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</w:t>
      </w:r>
      <w:r w:rsidR="00613CD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Директора А</w:t>
      </w:r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дминистративного департамента </w:t>
      </w:r>
      <w:proofErr w:type="spellStart"/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Бирк</w:t>
      </w:r>
      <w:proofErr w:type="spellEnd"/>
      <w:r w:rsidR="001722BF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 Н.Б.</w:t>
      </w:r>
      <w:proofErr w:type="gramStart"/>
      <w:r w:rsidR="00C4176C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 xml:space="preserve"> </w:t>
      </w:r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1962432944"/>
      <w:proofErr w:type="gramEnd"/>
      <w:r w:rsidR="00A0491F" w:rsidRPr="00262BCD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A0491F" w:rsidRPr="00262BCD">
        <w:rPr>
          <w:rFonts w:ascii="Times New Roman" w:hAnsi="Times New Roman" w:cs="Times New Roman"/>
          <w:sz w:val="24"/>
          <w:szCs w:val="24"/>
        </w:rPr>
        <w:t xml:space="preserve"> действующей</w:t>
      </w:r>
      <w:r w:rsidR="00AD2F49" w:rsidRPr="00262BCD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permStart w:id="1513232740" w:edGrp="everyone"/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[</w:t>
      </w:r>
      <w:r w:rsidR="00613CD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доверенности № 29 от 30.04.2015 г.</w:t>
      </w:r>
      <w:r w:rsidRPr="00262BCD">
        <w:rPr>
          <w:rFonts w:ascii="Times New Roman" w:hAnsi="Times New Roman" w:cs="Times New Roman"/>
          <w:b/>
          <w:bCs/>
          <w:i/>
          <w:sz w:val="24"/>
          <w:szCs w:val="24"/>
          <w:highlight w:val="yellow"/>
        </w:rPr>
        <w:t>]</w:t>
      </w:r>
      <w:permEnd w:id="1513232740"/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именуемое в дальнейшем </w:t>
      </w:r>
      <w:r w:rsidR="00E51259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bCs/>
          <w:sz w:val="24"/>
          <w:szCs w:val="24"/>
        </w:rPr>
        <w:t>Покупатель</w:t>
      </w:r>
      <w:r w:rsidR="00E51259">
        <w:rPr>
          <w:rFonts w:ascii="Times New Roman" w:hAnsi="Times New Roman" w:cs="Times New Roman"/>
          <w:bCs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с другой стороны, по отде</w:t>
      </w:r>
      <w:r w:rsidRPr="00262BCD">
        <w:rPr>
          <w:rFonts w:ascii="Times New Roman" w:hAnsi="Times New Roman" w:cs="Times New Roman"/>
          <w:sz w:val="24"/>
          <w:szCs w:val="24"/>
        </w:rPr>
        <w:t>льности именуемые в дальнейшем 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Сторона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, а совместно </w:t>
      </w:r>
      <w:r w:rsidRPr="00262BCD">
        <w:rPr>
          <w:rFonts w:ascii="Times New Roman" w:hAnsi="Times New Roman" w:cs="Times New Roman"/>
          <w:sz w:val="24"/>
          <w:szCs w:val="24"/>
        </w:rPr>
        <w:t>«</w:t>
      </w:r>
      <w:r w:rsidR="00E428D0" w:rsidRPr="00262BCD">
        <w:rPr>
          <w:rFonts w:ascii="Times New Roman" w:hAnsi="Times New Roman" w:cs="Times New Roman"/>
          <w:sz w:val="24"/>
          <w:szCs w:val="24"/>
        </w:rPr>
        <w:t>Стороны</w:t>
      </w:r>
      <w:r w:rsidRPr="00262BCD">
        <w:rPr>
          <w:rFonts w:ascii="Times New Roman" w:hAnsi="Times New Roman" w:cs="Times New Roman"/>
          <w:sz w:val="24"/>
          <w:szCs w:val="24"/>
        </w:rPr>
        <w:t>»</w:t>
      </w:r>
      <w:r w:rsidR="00E428D0" w:rsidRPr="00262BCD">
        <w:rPr>
          <w:rFonts w:ascii="Times New Roman" w:hAnsi="Times New Roman" w:cs="Times New Roman"/>
          <w:sz w:val="24"/>
          <w:szCs w:val="24"/>
        </w:rPr>
        <w:t>, заключили настоящий договор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Pr="00262BCD">
        <w:rPr>
          <w:rFonts w:ascii="Times New Roman" w:hAnsi="Times New Roman" w:cs="Times New Roman"/>
          <w:sz w:val="24"/>
          <w:szCs w:val="24"/>
        </w:rPr>
        <w:t>поставки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Start w:id="857044900" w:edGrp="everyone"/>
      <w:r w:rsidR="00BC2AA7" w:rsidRPr="0082070C">
        <w:rPr>
          <w:rFonts w:ascii="Times New Roman" w:hAnsi="Times New Roman" w:cs="Times New Roman"/>
          <w:sz w:val="24"/>
          <w:szCs w:val="24"/>
          <w:highlight w:val="yellow"/>
        </w:rPr>
        <w:t>№ _____ от _______________</w:t>
      </w:r>
      <w:r w:rsidR="00BC2AA7" w:rsidRPr="00262BCD">
        <w:rPr>
          <w:rFonts w:ascii="Times New Roman" w:hAnsi="Times New Roman" w:cs="Times New Roman"/>
          <w:sz w:val="24"/>
          <w:szCs w:val="24"/>
        </w:rPr>
        <w:t xml:space="preserve"> </w:t>
      </w:r>
      <w:r w:rsidR="00E428D0" w:rsidRPr="00262BCD">
        <w:rPr>
          <w:rFonts w:ascii="Times New Roman" w:hAnsi="Times New Roman" w:cs="Times New Roman"/>
          <w:sz w:val="24"/>
          <w:szCs w:val="24"/>
        </w:rPr>
        <w:t xml:space="preserve"> </w:t>
      </w:r>
      <w:permEnd w:id="857044900"/>
      <w:r w:rsidR="00E428D0" w:rsidRPr="00262BCD">
        <w:rPr>
          <w:rFonts w:ascii="Times New Roman" w:hAnsi="Times New Roman" w:cs="Times New Roman"/>
          <w:sz w:val="24"/>
          <w:szCs w:val="24"/>
        </w:rPr>
        <w:t>(далее «Договор») о нижеследующем:</w:t>
      </w:r>
    </w:p>
    <w:p w:rsidR="00076C45" w:rsidRPr="00262BCD" w:rsidRDefault="00076C45" w:rsidP="00262BCD">
      <w:pPr>
        <w:pStyle w:val="a8"/>
        <w:ind w:firstLine="720"/>
        <w:rPr>
          <w:rFonts w:ascii="Times New Roman" w:hAnsi="Times New Roman" w:cs="Times New Roman"/>
          <w:sz w:val="24"/>
          <w:szCs w:val="24"/>
        </w:rPr>
      </w:pPr>
    </w:p>
    <w:p w:rsidR="00ED3491" w:rsidRPr="008B7169" w:rsidRDefault="00E428D0" w:rsidP="008B7169">
      <w:pPr>
        <w:pStyle w:val="1"/>
        <w:numPr>
          <w:ilvl w:val="0"/>
          <w:numId w:val="8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B7169">
        <w:rPr>
          <w:rFonts w:ascii="Times New Roman" w:hAnsi="Times New Roman"/>
          <w:sz w:val="24"/>
          <w:szCs w:val="24"/>
        </w:rPr>
        <w:t>ПРЕДМЕТ ДОГОВОРА</w:t>
      </w:r>
    </w:p>
    <w:p w:rsid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Продавец обязуется поставлять Товар, а Покупатель принимать и оплачивать его.</w:t>
      </w:r>
    </w:p>
    <w:p w:rsidR="00F73C22" w:rsidRPr="00E9484A" w:rsidRDefault="00F73C22" w:rsidP="00E9484A">
      <w:p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Под Товаром по настоящему Договору понимается продукция </w:t>
      </w:r>
      <w:permStart w:id="55599637" w:edGrp="everyone"/>
      <w:r w:rsidR="00EA7B49" w:rsidRPr="00E51259">
        <w:rPr>
          <w:b/>
          <w:i/>
          <w:sz w:val="24"/>
          <w:szCs w:val="24"/>
          <w:highlight w:val="yellow"/>
        </w:rPr>
        <w:t>[</w:t>
      </w:r>
      <w:r w:rsidRPr="00E51259">
        <w:rPr>
          <w:b/>
          <w:i/>
          <w:sz w:val="24"/>
          <w:szCs w:val="24"/>
          <w:highlight w:val="yellow"/>
        </w:rPr>
        <w:t xml:space="preserve">для </w:t>
      </w:r>
      <w:r w:rsidR="00621ABE" w:rsidRPr="00E51259">
        <w:rPr>
          <w:b/>
          <w:i/>
          <w:sz w:val="24"/>
          <w:szCs w:val="24"/>
          <w:highlight w:val="yellow"/>
        </w:rPr>
        <w:t>административно–хозяйственного обеспечения офиса, а</w:t>
      </w:r>
      <w:r w:rsidR="00796539" w:rsidRPr="00E51259">
        <w:rPr>
          <w:b/>
          <w:i/>
          <w:sz w:val="24"/>
          <w:szCs w:val="24"/>
          <w:highlight w:val="yellow"/>
        </w:rPr>
        <w:t xml:space="preserve"> </w:t>
      </w:r>
      <w:r w:rsidR="00621ABE" w:rsidRPr="00E51259">
        <w:rPr>
          <w:b/>
          <w:i/>
          <w:sz w:val="24"/>
          <w:szCs w:val="24"/>
          <w:highlight w:val="yellow"/>
        </w:rPr>
        <w:t xml:space="preserve"> именно </w:t>
      </w:r>
      <w:r w:rsidR="00C4176C" w:rsidRPr="00C4176C">
        <w:rPr>
          <w:b/>
          <w:i/>
          <w:sz w:val="24"/>
          <w:szCs w:val="24"/>
          <w:highlight w:val="yellow"/>
        </w:rPr>
        <w:t>канцелярские товары, хозяйственные товары,  мебель</w:t>
      </w:r>
      <w:r w:rsidR="00C4176C">
        <w:rPr>
          <w:b/>
          <w:i/>
          <w:sz w:val="24"/>
          <w:szCs w:val="24"/>
          <w:highlight w:val="yellow"/>
        </w:rPr>
        <w:t xml:space="preserve">, офисное оборудование </w:t>
      </w:r>
      <w:r w:rsidR="00C4176C" w:rsidRPr="00C4176C">
        <w:rPr>
          <w:b/>
          <w:i/>
          <w:sz w:val="24"/>
          <w:szCs w:val="24"/>
          <w:highlight w:val="yellow"/>
        </w:rPr>
        <w:t>и иная продукция</w:t>
      </w:r>
      <w:r w:rsidR="00EA7B49" w:rsidRPr="00E51259">
        <w:rPr>
          <w:b/>
          <w:i/>
          <w:sz w:val="24"/>
          <w:szCs w:val="24"/>
          <w:highlight w:val="yellow"/>
        </w:rPr>
        <w:t>]</w:t>
      </w:r>
      <w:permEnd w:id="55599637"/>
      <w:r w:rsidR="00F438AB" w:rsidRPr="00E9484A">
        <w:rPr>
          <w:b/>
          <w:i/>
          <w:sz w:val="24"/>
          <w:szCs w:val="24"/>
        </w:rPr>
        <w:t>,</w:t>
      </w:r>
      <w:r w:rsidR="00EC2F68" w:rsidRPr="00E9484A">
        <w:rPr>
          <w:sz w:val="24"/>
          <w:szCs w:val="24"/>
        </w:rPr>
        <w:t xml:space="preserve"> </w:t>
      </w:r>
      <w:r w:rsidR="00F438AB" w:rsidRPr="00E9484A">
        <w:rPr>
          <w:sz w:val="24"/>
          <w:szCs w:val="24"/>
        </w:rPr>
        <w:t>указанные в Приложении № 1 к настоящему Договору.</w:t>
      </w:r>
      <w:r w:rsidR="00A0491F" w:rsidRPr="00E9484A">
        <w:rPr>
          <w:sz w:val="24"/>
          <w:szCs w:val="24"/>
        </w:rPr>
        <w:t xml:space="preserve"> В рамках настоящего Договора Покупателем могут запрашиваться поставки не указанных в основном перечне Товаров (оборудования, комплектующих)</w:t>
      </w:r>
      <w:r w:rsidR="00EA7B49" w:rsidRPr="00E9484A">
        <w:rPr>
          <w:sz w:val="24"/>
          <w:szCs w:val="24"/>
        </w:rPr>
        <w:t>,</w:t>
      </w:r>
      <w:r w:rsidR="00A0491F" w:rsidRPr="00E9484A">
        <w:rPr>
          <w:sz w:val="24"/>
          <w:szCs w:val="24"/>
        </w:rPr>
        <w:t xml:space="preserve"> в случае если цена такого Товара на момент заказа будет соответствовать рыночным. </w:t>
      </w:r>
    </w:p>
    <w:p w:rsidR="00E51259" w:rsidRDefault="00E428D0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>Продавец передает Товар отдельными партиями.</w:t>
      </w:r>
      <w:r w:rsidR="00E51259">
        <w:rPr>
          <w:sz w:val="24"/>
          <w:szCs w:val="24"/>
        </w:rPr>
        <w:t xml:space="preserve"> </w:t>
      </w:r>
    </w:p>
    <w:p w:rsidR="00683320" w:rsidRPr="00E51259" w:rsidRDefault="00D90D52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51259">
        <w:rPr>
          <w:sz w:val="24"/>
          <w:szCs w:val="24"/>
        </w:rPr>
        <w:t xml:space="preserve">Цена </w:t>
      </w:r>
      <w:r w:rsidR="00683320" w:rsidRPr="00E51259">
        <w:rPr>
          <w:sz w:val="24"/>
          <w:szCs w:val="24"/>
        </w:rPr>
        <w:t>Товара указана в Приложении № 1 к настоящему Договору.</w:t>
      </w:r>
    </w:p>
    <w:p w:rsidR="00796539" w:rsidRPr="008B7169" w:rsidRDefault="00605E3C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Наименование, а</w:t>
      </w:r>
      <w:r w:rsidR="00E428D0" w:rsidRPr="008B7169">
        <w:rPr>
          <w:sz w:val="24"/>
          <w:szCs w:val="24"/>
        </w:rPr>
        <w:t xml:space="preserve">ссортимент и количество Товара </w:t>
      </w:r>
      <w:r w:rsidR="00A106D0" w:rsidRPr="008B7169">
        <w:rPr>
          <w:sz w:val="24"/>
          <w:szCs w:val="24"/>
        </w:rPr>
        <w:t xml:space="preserve">в </w:t>
      </w:r>
      <w:r w:rsidR="00E428D0" w:rsidRPr="008B7169">
        <w:rPr>
          <w:sz w:val="24"/>
          <w:szCs w:val="24"/>
        </w:rPr>
        <w:t xml:space="preserve">каждой партии, а также срок и место поставки </w:t>
      </w:r>
      <w:r w:rsidR="00EC2F68" w:rsidRPr="008B7169">
        <w:rPr>
          <w:sz w:val="24"/>
          <w:szCs w:val="24"/>
        </w:rPr>
        <w:t xml:space="preserve">согласовываются Сторонами </w:t>
      </w:r>
      <w:r w:rsidR="005109A2" w:rsidRPr="008B7169">
        <w:rPr>
          <w:sz w:val="24"/>
          <w:szCs w:val="24"/>
        </w:rPr>
        <w:t xml:space="preserve">следующим образом: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 xml:space="preserve">Покупатель направляет Продавцу </w:t>
      </w:r>
      <w:r w:rsidR="00C810F5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на Товар</w:t>
      </w:r>
      <w:r w:rsidR="00DD03A4" w:rsidRPr="008B7169">
        <w:rPr>
          <w:sz w:val="24"/>
          <w:szCs w:val="24"/>
        </w:rPr>
        <w:t xml:space="preserve"> (далее </w:t>
      </w:r>
      <w:r w:rsidR="00E51259">
        <w:rPr>
          <w:sz w:val="24"/>
          <w:szCs w:val="24"/>
        </w:rPr>
        <w:t xml:space="preserve">- </w:t>
      </w:r>
      <w:r w:rsidR="00DD03A4" w:rsidRPr="008B7169">
        <w:rPr>
          <w:sz w:val="24"/>
          <w:szCs w:val="24"/>
        </w:rPr>
        <w:t>«Заказ»)</w:t>
      </w:r>
      <w:r w:rsidRPr="008B7169">
        <w:rPr>
          <w:sz w:val="24"/>
          <w:szCs w:val="24"/>
        </w:rPr>
        <w:t xml:space="preserve">. </w:t>
      </w:r>
      <w:r w:rsidR="006478CF" w:rsidRPr="008B7169">
        <w:rPr>
          <w:sz w:val="24"/>
          <w:szCs w:val="24"/>
        </w:rPr>
        <w:t>Заказ</w:t>
      </w:r>
      <w:r w:rsidRPr="008B7169">
        <w:rPr>
          <w:sz w:val="24"/>
          <w:szCs w:val="24"/>
        </w:rPr>
        <w:t xml:space="preserve"> может быть направлен по факсу или электронной почте, указанн</w:t>
      </w:r>
      <w:r w:rsidR="006478CF" w:rsidRPr="008B7169">
        <w:rPr>
          <w:sz w:val="24"/>
          <w:szCs w:val="24"/>
        </w:rPr>
        <w:t>ым</w:t>
      </w:r>
      <w:r w:rsidRPr="008B7169">
        <w:rPr>
          <w:sz w:val="24"/>
          <w:szCs w:val="24"/>
        </w:rPr>
        <w:t xml:space="preserve"> в разделе </w:t>
      </w:r>
      <w:r w:rsidR="00453CB9" w:rsidRPr="008B7169">
        <w:rPr>
          <w:sz w:val="24"/>
          <w:szCs w:val="24"/>
        </w:rPr>
        <w:t xml:space="preserve">9 </w:t>
      </w:r>
      <w:r w:rsidRPr="008B7169">
        <w:rPr>
          <w:sz w:val="24"/>
          <w:szCs w:val="24"/>
        </w:rPr>
        <w:t>настоящего Договора</w:t>
      </w:r>
      <w:r w:rsidR="006478CF" w:rsidRPr="008B7169">
        <w:rPr>
          <w:sz w:val="24"/>
          <w:szCs w:val="24"/>
        </w:rPr>
        <w:t>,</w:t>
      </w:r>
      <w:r w:rsidRPr="008B7169">
        <w:rPr>
          <w:sz w:val="24"/>
          <w:szCs w:val="24"/>
        </w:rPr>
        <w:t xml:space="preserve"> или иным способом по согласованию Сторон. </w:t>
      </w:r>
    </w:p>
    <w:p w:rsidR="00796539" w:rsidRDefault="005109A2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подтверждает</w:t>
      </w:r>
      <w:r w:rsidR="006478CF" w:rsidRPr="00E9484A">
        <w:rPr>
          <w:sz w:val="24"/>
          <w:szCs w:val="24"/>
        </w:rPr>
        <w:t xml:space="preserve"> принятие </w:t>
      </w:r>
      <w:r w:rsidR="00DD03A4" w:rsidRPr="00E9484A">
        <w:rPr>
          <w:sz w:val="24"/>
          <w:szCs w:val="24"/>
        </w:rPr>
        <w:t xml:space="preserve">Заказа </w:t>
      </w:r>
      <w:r w:rsidRPr="00E9484A">
        <w:rPr>
          <w:sz w:val="24"/>
          <w:szCs w:val="24"/>
        </w:rPr>
        <w:t xml:space="preserve">Покупателя </w:t>
      </w:r>
      <w:r w:rsidR="006478CF" w:rsidRPr="00E9484A">
        <w:rPr>
          <w:sz w:val="24"/>
          <w:szCs w:val="24"/>
        </w:rPr>
        <w:t xml:space="preserve">к исполнению </w:t>
      </w:r>
      <w:r w:rsidRPr="00E9484A">
        <w:rPr>
          <w:sz w:val="24"/>
          <w:szCs w:val="24"/>
        </w:rPr>
        <w:t xml:space="preserve">путем направления Покупателю счета, </w:t>
      </w:r>
      <w:r w:rsidR="00493C62" w:rsidRPr="00E9484A">
        <w:rPr>
          <w:sz w:val="24"/>
          <w:szCs w:val="24"/>
        </w:rPr>
        <w:t>соответствующего требованиям п. 2.</w:t>
      </w:r>
      <w:r w:rsidR="00453CB9" w:rsidRPr="00E9484A">
        <w:rPr>
          <w:sz w:val="24"/>
          <w:szCs w:val="24"/>
        </w:rPr>
        <w:t>6</w:t>
      </w:r>
      <w:r w:rsidR="00493C62" w:rsidRPr="00E9484A">
        <w:rPr>
          <w:sz w:val="24"/>
          <w:szCs w:val="24"/>
        </w:rPr>
        <w:t>. настоящего Договора.</w:t>
      </w:r>
      <w:r w:rsidR="009A2D07" w:rsidRPr="00E9484A">
        <w:rPr>
          <w:sz w:val="24"/>
          <w:szCs w:val="24"/>
        </w:rPr>
        <w:t xml:space="preserve"> </w:t>
      </w:r>
      <w:r w:rsidR="00C810F5" w:rsidRPr="00E9484A">
        <w:rPr>
          <w:sz w:val="24"/>
          <w:szCs w:val="24"/>
        </w:rPr>
        <w:t xml:space="preserve">Счет может быть направлен Покупателю по факсу или электронной почте, указанным в разделе </w:t>
      </w:r>
      <w:r w:rsidR="00453CB9" w:rsidRPr="00E9484A">
        <w:rPr>
          <w:sz w:val="24"/>
          <w:szCs w:val="24"/>
        </w:rPr>
        <w:t xml:space="preserve">9 </w:t>
      </w:r>
      <w:r w:rsidR="00C810F5" w:rsidRPr="00E9484A">
        <w:rPr>
          <w:sz w:val="24"/>
          <w:szCs w:val="24"/>
        </w:rPr>
        <w:t>настоящего Договора, или иным способом по согласованию Сторон, с обязательной последующей передачей оригинала счета Покупателю.</w:t>
      </w:r>
      <w:r w:rsidR="009A2D07" w:rsidRPr="00E9484A">
        <w:rPr>
          <w:sz w:val="24"/>
          <w:szCs w:val="24"/>
        </w:rPr>
        <w:t xml:space="preserve"> Направление </w:t>
      </w:r>
      <w:r w:rsidR="00796539" w:rsidRPr="00E9484A">
        <w:rPr>
          <w:sz w:val="24"/>
          <w:szCs w:val="24"/>
        </w:rPr>
        <w:t>счета является офертой Продавца.</w:t>
      </w:r>
    </w:p>
    <w:p w:rsidR="00796539" w:rsidRDefault="00EC2F68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Все условия по поставке каждой партии Товара считаются согласованными с момента</w:t>
      </w:r>
      <w:r w:rsidR="006B5F22" w:rsidRPr="00E9484A">
        <w:rPr>
          <w:sz w:val="24"/>
          <w:szCs w:val="24"/>
        </w:rPr>
        <w:t xml:space="preserve"> поступления на электронный адрес Продавца, указанный в разделе </w:t>
      </w:r>
      <w:r w:rsidR="00453CB9" w:rsidRPr="00E9484A">
        <w:rPr>
          <w:sz w:val="24"/>
          <w:szCs w:val="24"/>
        </w:rPr>
        <w:t xml:space="preserve">9 </w:t>
      </w:r>
      <w:r w:rsidR="006B5F22" w:rsidRPr="00E9484A">
        <w:rPr>
          <w:sz w:val="24"/>
          <w:szCs w:val="24"/>
        </w:rPr>
        <w:t xml:space="preserve">настоящего Договора, копии счета с отметкой «Согласовано», </w:t>
      </w:r>
      <w:r w:rsidR="00AE163C" w:rsidRPr="00E9484A">
        <w:rPr>
          <w:sz w:val="24"/>
          <w:szCs w:val="24"/>
        </w:rPr>
        <w:t>с подписью</w:t>
      </w:r>
      <w:r w:rsidR="006B5F22" w:rsidRPr="00E9484A">
        <w:rPr>
          <w:sz w:val="24"/>
          <w:szCs w:val="24"/>
        </w:rPr>
        <w:t xml:space="preserve"> уполномоченн</w:t>
      </w:r>
      <w:r w:rsidR="00AE163C" w:rsidRPr="00E9484A">
        <w:rPr>
          <w:sz w:val="24"/>
          <w:szCs w:val="24"/>
        </w:rPr>
        <w:t>ого</w:t>
      </w:r>
      <w:r w:rsidR="006B5F22" w:rsidRPr="00E9484A">
        <w:rPr>
          <w:sz w:val="24"/>
          <w:szCs w:val="24"/>
        </w:rPr>
        <w:t xml:space="preserve"> представител</w:t>
      </w:r>
      <w:r w:rsidR="00AE163C" w:rsidRPr="00E9484A">
        <w:rPr>
          <w:sz w:val="24"/>
          <w:szCs w:val="24"/>
        </w:rPr>
        <w:t>я</w:t>
      </w:r>
      <w:r w:rsidR="006B5F22" w:rsidRPr="00E9484A">
        <w:rPr>
          <w:sz w:val="24"/>
          <w:szCs w:val="24"/>
        </w:rPr>
        <w:t xml:space="preserve"> Покупателя.</w:t>
      </w:r>
      <w:r w:rsidR="009A2D07" w:rsidRPr="00E9484A">
        <w:rPr>
          <w:sz w:val="24"/>
          <w:szCs w:val="24"/>
        </w:rPr>
        <w:t xml:space="preserve"> Согласование счета является акцептом Покупателя</w:t>
      </w:r>
      <w:r w:rsidR="00FE711B" w:rsidRPr="00E9484A">
        <w:rPr>
          <w:sz w:val="24"/>
          <w:szCs w:val="24"/>
        </w:rPr>
        <w:t>.</w:t>
      </w:r>
    </w:p>
    <w:p w:rsidR="00AE163C" w:rsidRPr="00E9484A" w:rsidRDefault="00AE163C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Если иное не указано в счете: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96539" w:rsidRPr="008B7169">
        <w:rPr>
          <w:sz w:val="24"/>
          <w:szCs w:val="24"/>
        </w:rPr>
        <w:t>рок поставки Товара устанавливается Сторонами в 3 (Три) рабочих дня с м</w:t>
      </w:r>
      <w:r w:rsidR="008B7169" w:rsidRPr="008B7169">
        <w:rPr>
          <w:sz w:val="24"/>
          <w:szCs w:val="24"/>
        </w:rPr>
        <w:t xml:space="preserve">омента согласования счета в  </w:t>
      </w:r>
      <w:r w:rsidR="00796539" w:rsidRPr="008B7169">
        <w:rPr>
          <w:sz w:val="24"/>
          <w:szCs w:val="24"/>
        </w:rPr>
        <w:t>порядке, указанном в настоящем пункте.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796539" w:rsidRPr="008B7169">
        <w:rPr>
          <w:sz w:val="24"/>
          <w:szCs w:val="24"/>
        </w:rPr>
        <w:t xml:space="preserve">есто поставки Товара: 143026, Российская Федерация, г. Москва, территория инновационного центра «Сколково», Луговая ул., </w:t>
      </w:r>
      <w:r>
        <w:rPr>
          <w:sz w:val="24"/>
          <w:szCs w:val="24"/>
        </w:rPr>
        <w:t xml:space="preserve">д. </w:t>
      </w:r>
      <w:r w:rsidR="00796539" w:rsidRPr="008B7169">
        <w:rPr>
          <w:sz w:val="24"/>
          <w:szCs w:val="24"/>
        </w:rPr>
        <w:t>4, кор. 2</w:t>
      </w:r>
      <w:r w:rsidR="005019F0" w:rsidRPr="008B7169">
        <w:rPr>
          <w:sz w:val="24"/>
          <w:szCs w:val="24"/>
        </w:rPr>
        <w:t>.</w:t>
      </w:r>
    </w:p>
    <w:p w:rsidR="00796539" w:rsidRPr="008B7169" w:rsidRDefault="00E51259" w:rsidP="008B7169">
      <w:pPr>
        <w:numPr>
          <w:ilvl w:val="0"/>
          <w:numId w:val="11"/>
        </w:num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в</w:t>
      </w:r>
      <w:r w:rsidR="00796539" w:rsidRPr="008B7169">
        <w:rPr>
          <w:sz w:val="24"/>
          <w:szCs w:val="24"/>
        </w:rPr>
        <w:t xml:space="preserve"> случае указания согласования Сторонами в счете иных сроков и места поставки Товара, условия, указанные в счете имеют превалирующее значение.</w:t>
      </w:r>
    </w:p>
    <w:p w:rsidR="00EA7B49" w:rsidRPr="008B7169" w:rsidRDefault="00796539" w:rsidP="008B7169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B7169">
        <w:rPr>
          <w:sz w:val="24"/>
          <w:szCs w:val="24"/>
        </w:rPr>
        <w:t>Согласованные наименование, ассортимент и количество Товара в каждой партии, указанные в Товарной накладной (ж/д квитанции, ТТН) должны соответствовать согласованным условиям, указанным в счете.</w:t>
      </w:r>
    </w:p>
    <w:p w:rsidR="008B7169" w:rsidRDefault="008B7169" w:rsidP="008B7169"/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 xml:space="preserve">ПЕРЕДАЧА </w:t>
      </w:r>
      <w:r w:rsidR="006B2998" w:rsidRPr="00E9484A">
        <w:rPr>
          <w:rFonts w:ascii="Times New Roman" w:hAnsi="Times New Roman"/>
          <w:sz w:val="24"/>
          <w:szCs w:val="24"/>
        </w:rPr>
        <w:t>ТОВАРА. ЦЕНА И ПОРЯДОК РАСЧЕТОВ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Цена поставляемого Товара, с учетом НДС, устанавливается в рублях РФ и указывается в </w:t>
      </w:r>
      <w:r w:rsidR="00B72310" w:rsidRPr="00E9484A">
        <w:rPr>
          <w:sz w:val="24"/>
          <w:szCs w:val="24"/>
        </w:rPr>
        <w:t xml:space="preserve">счете, счете-фактуре и </w:t>
      </w:r>
      <w:r w:rsidRPr="00E9484A">
        <w:rPr>
          <w:sz w:val="24"/>
          <w:szCs w:val="24"/>
        </w:rPr>
        <w:t xml:space="preserve">Товарной накладной. </w:t>
      </w:r>
      <w:r w:rsidR="00AE163C" w:rsidRPr="00E9484A">
        <w:rPr>
          <w:sz w:val="24"/>
          <w:szCs w:val="24"/>
        </w:rPr>
        <w:t>Цена Товара включает стоимость поставляемого Товара, стоимость доставки,</w:t>
      </w:r>
      <w:r w:rsidR="00D57145" w:rsidRPr="00D57145">
        <w:rPr>
          <w:sz w:val="24"/>
          <w:szCs w:val="24"/>
        </w:rPr>
        <w:t xml:space="preserve"> </w:t>
      </w:r>
      <w:r w:rsidR="00D57145">
        <w:rPr>
          <w:sz w:val="24"/>
          <w:szCs w:val="24"/>
        </w:rPr>
        <w:t>сборки (если применимо),</w:t>
      </w:r>
      <w:r w:rsidR="00AE163C" w:rsidRPr="00E9484A">
        <w:rPr>
          <w:sz w:val="24"/>
          <w:szCs w:val="24"/>
        </w:rPr>
        <w:t xml:space="preserve"> а также покрывает все и любые расходы, связанные с исполнением </w:t>
      </w:r>
      <w:r w:rsidR="00561020" w:rsidRPr="00E9484A">
        <w:rPr>
          <w:sz w:val="24"/>
          <w:szCs w:val="24"/>
        </w:rPr>
        <w:t>Продавцом</w:t>
      </w:r>
      <w:r w:rsidR="00AE163C" w:rsidRPr="00E9484A">
        <w:rPr>
          <w:sz w:val="24"/>
          <w:szCs w:val="24"/>
        </w:rPr>
        <w:t xml:space="preserve"> обязательств по настоящему Договору.</w:t>
      </w:r>
    </w:p>
    <w:p w:rsidR="001254C4" w:rsidRPr="00E9484A" w:rsidRDefault="001254C4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Стороны договорились, что общая стоимость Товара по настоящему Договору, включая все приложения и дополнения к нему, не может превысить сумму в </w:t>
      </w:r>
      <w:r w:rsidRPr="00E51259">
        <w:rPr>
          <w:sz w:val="24"/>
          <w:szCs w:val="24"/>
        </w:rPr>
        <w:t xml:space="preserve">размере </w:t>
      </w:r>
      <w:permStart w:id="67388296" w:edGrp="everyone"/>
      <w:r w:rsidR="00E51259" w:rsidRPr="00E51259">
        <w:rPr>
          <w:b/>
          <w:i/>
          <w:sz w:val="24"/>
          <w:szCs w:val="24"/>
          <w:highlight w:val="yellow"/>
        </w:rPr>
        <w:t>[</w:t>
      </w:r>
      <w:r w:rsidR="00FF6F61" w:rsidRPr="00FF6F61">
        <w:rPr>
          <w:b/>
          <w:i/>
          <w:sz w:val="24"/>
          <w:szCs w:val="24"/>
        </w:rPr>
        <w:t>2 564 998,00 (Два миллиона пятьсот шестьдесят ч</w:t>
      </w:r>
      <w:r w:rsidR="00BB396A">
        <w:rPr>
          <w:b/>
          <w:i/>
          <w:sz w:val="24"/>
          <w:szCs w:val="24"/>
        </w:rPr>
        <w:t>етыре тысячи девятьсот девяносто</w:t>
      </w:r>
      <w:r w:rsidR="00FF6F61" w:rsidRPr="00FF6F61">
        <w:rPr>
          <w:b/>
          <w:i/>
          <w:sz w:val="24"/>
          <w:szCs w:val="24"/>
        </w:rPr>
        <w:t xml:space="preserve"> восемь и 00/100) </w:t>
      </w:r>
      <w:r w:rsidR="007978E1" w:rsidRPr="007978E1">
        <w:rPr>
          <w:b/>
          <w:i/>
          <w:sz w:val="24"/>
          <w:szCs w:val="24"/>
          <w:highlight w:val="yellow"/>
        </w:rPr>
        <w:t xml:space="preserve"> рублей</w:t>
      </w:r>
      <w:r w:rsidRPr="00E51259">
        <w:rPr>
          <w:b/>
          <w:i/>
          <w:sz w:val="24"/>
          <w:szCs w:val="24"/>
          <w:highlight w:val="yellow"/>
        </w:rPr>
        <w:t xml:space="preserve">, в том числе НДС 18% - </w:t>
      </w:r>
      <w:r w:rsidR="007978E1">
        <w:rPr>
          <w:b/>
          <w:i/>
          <w:sz w:val="24"/>
          <w:szCs w:val="24"/>
        </w:rPr>
        <w:t>39</w:t>
      </w:r>
      <w:r w:rsidR="00D26DA1" w:rsidRPr="00D26DA1">
        <w:rPr>
          <w:b/>
          <w:i/>
          <w:sz w:val="24"/>
          <w:szCs w:val="24"/>
        </w:rPr>
        <w:t>1</w:t>
      </w:r>
      <w:r w:rsidR="007978E1">
        <w:rPr>
          <w:b/>
          <w:i/>
          <w:sz w:val="24"/>
          <w:szCs w:val="24"/>
        </w:rPr>
        <w:t> </w:t>
      </w:r>
      <w:r w:rsidR="00D26DA1" w:rsidRPr="00D26DA1">
        <w:rPr>
          <w:b/>
          <w:i/>
          <w:sz w:val="24"/>
          <w:szCs w:val="24"/>
        </w:rPr>
        <w:t>270</w:t>
      </w:r>
      <w:r w:rsidR="007978E1">
        <w:rPr>
          <w:b/>
          <w:i/>
          <w:sz w:val="24"/>
          <w:szCs w:val="24"/>
        </w:rPr>
        <w:t>,</w:t>
      </w:r>
      <w:r w:rsidR="00D26DA1" w:rsidRPr="00D26DA1">
        <w:rPr>
          <w:b/>
          <w:i/>
          <w:sz w:val="24"/>
          <w:szCs w:val="24"/>
        </w:rPr>
        <w:t>88</w:t>
      </w:r>
      <w:r w:rsidR="007978E1" w:rsidRPr="007978E1">
        <w:rPr>
          <w:b/>
          <w:i/>
          <w:sz w:val="24"/>
          <w:szCs w:val="24"/>
          <w:highlight w:val="yellow"/>
        </w:rPr>
        <w:t xml:space="preserve"> </w:t>
      </w:r>
      <w:r w:rsidRPr="00E51259">
        <w:rPr>
          <w:b/>
          <w:i/>
          <w:sz w:val="24"/>
          <w:szCs w:val="24"/>
          <w:highlight w:val="yellow"/>
        </w:rPr>
        <w:t>(</w:t>
      </w:r>
      <w:r w:rsidR="00BB396A">
        <w:rPr>
          <w:b/>
          <w:i/>
          <w:sz w:val="24"/>
          <w:szCs w:val="24"/>
          <w:highlight w:val="yellow"/>
        </w:rPr>
        <w:t>Т</w:t>
      </w:r>
      <w:r w:rsidR="007978E1">
        <w:rPr>
          <w:b/>
          <w:i/>
          <w:sz w:val="24"/>
          <w:szCs w:val="24"/>
          <w:highlight w:val="yellow"/>
        </w:rPr>
        <w:t>ри</w:t>
      </w:r>
      <w:r w:rsidR="00A21A79">
        <w:rPr>
          <w:b/>
          <w:i/>
          <w:sz w:val="24"/>
          <w:szCs w:val="24"/>
          <w:highlight w:val="yellow"/>
        </w:rPr>
        <w:t xml:space="preserve">ста </w:t>
      </w:r>
      <w:r w:rsidR="00BB396A">
        <w:rPr>
          <w:b/>
          <w:i/>
          <w:sz w:val="24"/>
          <w:szCs w:val="24"/>
          <w:highlight w:val="yellow"/>
        </w:rPr>
        <w:t>девяносто</w:t>
      </w:r>
      <w:r w:rsidR="00A21A79">
        <w:rPr>
          <w:b/>
          <w:i/>
          <w:sz w:val="24"/>
          <w:szCs w:val="24"/>
          <w:highlight w:val="yellow"/>
        </w:rPr>
        <w:t xml:space="preserve"> </w:t>
      </w:r>
      <w:r w:rsidR="00D26DA1">
        <w:rPr>
          <w:b/>
          <w:i/>
          <w:sz w:val="24"/>
          <w:szCs w:val="24"/>
          <w:highlight w:val="yellow"/>
        </w:rPr>
        <w:t xml:space="preserve">одна </w:t>
      </w:r>
      <w:r w:rsidR="00A21A79">
        <w:rPr>
          <w:b/>
          <w:i/>
          <w:sz w:val="24"/>
          <w:szCs w:val="24"/>
          <w:highlight w:val="yellow"/>
        </w:rPr>
        <w:t>тысяч</w:t>
      </w:r>
      <w:r w:rsidR="00D26DA1">
        <w:rPr>
          <w:b/>
          <w:i/>
          <w:sz w:val="24"/>
          <w:szCs w:val="24"/>
          <w:highlight w:val="yellow"/>
        </w:rPr>
        <w:t>а</w:t>
      </w:r>
      <w:r w:rsidR="00A21A79">
        <w:rPr>
          <w:b/>
          <w:i/>
          <w:sz w:val="24"/>
          <w:szCs w:val="24"/>
          <w:highlight w:val="yellow"/>
        </w:rPr>
        <w:t xml:space="preserve"> </w:t>
      </w:r>
      <w:r w:rsidR="00D26DA1">
        <w:rPr>
          <w:b/>
          <w:i/>
          <w:sz w:val="24"/>
          <w:szCs w:val="24"/>
          <w:highlight w:val="yellow"/>
        </w:rPr>
        <w:t xml:space="preserve">двести </w:t>
      </w:r>
      <w:r w:rsidR="007978E1">
        <w:rPr>
          <w:b/>
          <w:i/>
          <w:sz w:val="24"/>
          <w:szCs w:val="24"/>
          <w:highlight w:val="yellow"/>
        </w:rPr>
        <w:t xml:space="preserve">семьдесят </w:t>
      </w:r>
      <w:r w:rsidR="00A21A79">
        <w:rPr>
          <w:b/>
          <w:i/>
          <w:sz w:val="24"/>
          <w:szCs w:val="24"/>
          <w:highlight w:val="yellow"/>
        </w:rPr>
        <w:t xml:space="preserve">и </w:t>
      </w:r>
      <w:r w:rsidR="00D26DA1">
        <w:rPr>
          <w:b/>
          <w:i/>
          <w:sz w:val="24"/>
          <w:szCs w:val="24"/>
          <w:highlight w:val="yellow"/>
        </w:rPr>
        <w:t>88</w:t>
      </w:r>
      <w:r w:rsidRPr="00E51259">
        <w:rPr>
          <w:b/>
          <w:i/>
          <w:sz w:val="24"/>
          <w:szCs w:val="24"/>
          <w:highlight w:val="yellow"/>
        </w:rPr>
        <w:t>/100) рубл</w:t>
      </w:r>
      <w:r w:rsidR="00BB396A">
        <w:rPr>
          <w:b/>
          <w:i/>
          <w:sz w:val="24"/>
          <w:szCs w:val="24"/>
          <w:highlight w:val="yellow"/>
        </w:rPr>
        <w:t>ей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r w:rsidR="00E60FA0">
        <w:rPr>
          <w:b/>
          <w:i/>
          <w:sz w:val="24"/>
          <w:szCs w:val="24"/>
        </w:rPr>
        <w:t xml:space="preserve"> </w:t>
      </w:r>
      <w:permEnd w:id="67388296"/>
      <w:r w:rsidR="00E60FA0" w:rsidRPr="00B55591">
        <w:rPr>
          <w:b/>
          <w:sz w:val="24"/>
          <w:szCs w:val="24"/>
        </w:rPr>
        <w:t>(«Цена Договора»)</w:t>
      </w:r>
      <w:r w:rsidRPr="00E60FA0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Оплата каждой партии Товара производится в течение </w:t>
      </w:r>
      <w:r w:rsidR="00F2724E" w:rsidRPr="00F2724E">
        <w:rPr>
          <w:sz w:val="24"/>
          <w:szCs w:val="24"/>
        </w:rPr>
        <w:t>30</w:t>
      </w:r>
      <w:r w:rsidR="00E51259" w:rsidRPr="00E51259">
        <w:rPr>
          <w:sz w:val="24"/>
          <w:szCs w:val="24"/>
        </w:rPr>
        <w:t xml:space="preserve"> </w:t>
      </w:r>
      <w:r w:rsidR="00B10FE6" w:rsidRPr="00E9484A">
        <w:rPr>
          <w:sz w:val="24"/>
          <w:szCs w:val="24"/>
        </w:rPr>
        <w:t>(</w:t>
      </w:r>
      <w:r w:rsidR="00F2724E">
        <w:rPr>
          <w:sz w:val="24"/>
          <w:szCs w:val="24"/>
        </w:rPr>
        <w:t>тридцати</w:t>
      </w:r>
      <w:r w:rsidR="00B10FE6" w:rsidRPr="00E9484A">
        <w:rPr>
          <w:sz w:val="24"/>
          <w:szCs w:val="24"/>
        </w:rPr>
        <w:t xml:space="preserve">) </w:t>
      </w:r>
      <w:r w:rsidRPr="00E9484A">
        <w:rPr>
          <w:sz w:val="24"/>
          <w:szCs w:val="24"/>
        </w:rPr>
        <w:t xml:space="preserve">календарных дней </w:t>
      </w:r>
      <w:r w:rsidR="00D501A4" w:rsidRPr="00E9484A">
        <w:rPr>
          <w:sz w:val="24"/>
          <w:szCs w:val="24"/>
        </w:rPr>
        <w:t>с момента</w:t>
      </w:r>
      <w:r w:rsidRPr="00E9484A">
        <w:rPr>
          <w:sz w:val="24"/>
          <w:szCs w:val="24"/>
        </w:rPr>
        <w:t xml:space="preserve"> передачи (поставки) Товара Покупателю</w:t>
      </w:r>
      <w:r w:rsidR="00723878">
        <w:rPr>
          <w:sz w:val="24"/>
          <w:szCs w:val="24"/>
        </w:rPr>
        <w:t>, передачи счета-фактуры</w:t>
      </w:r>
      <w:r w:rsidR="003D1D70" w:rsidRPr="00E9484A">
        <w:rPr>
          <w:sz w:val="24"/>
          <w:szCs w:val="24"/>
        </w:rPr>
        <w:t xml:space="preserve"> </w:t>
      </w:r>
      <w:r w:rsidR="00D501A4" w:rsidRPr="00E9484A">
        <w:rPr>
          <w:sz w:val="24"/>
          <w:szCs w:val="24"/>
        </w:rPr>
        <w:t xml:space="preserve">и выставления Продавцом соответствующего счета на оплату за поставленную партию </w:t>
      </w:r>
      <w:r w:rsidR="00EA7B49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. Датой поставки считается: дата передачи Товара Покупателю</w:t>
      </w:r>
      <w:r w:rsidR="00BC2AA7" w:rsidRPr="00E9484A">
        <w:rPr>
          <w:sz w:val="24"/>
          <w:szCs w:val="24"/>
        </w:rPr>
        <w:t xml:space="preserve"> на основании соответственно оформленной товарной накладной (формы ТОРГ-12)</w:t>
      </w:r>
      <w:r w:rsidR="00BD3B42" w:rsidRPr="00E9484A">
        <w:rPr>
          <w:sz w:val="24"/>
          <w:szCs w:val="24"/>
        </w:rPr>
        <w:t>.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Счет выставляется 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после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 w:rsidRPr="00B55591">
        <w:rPr>
          <w:sz w:val="24"/>
          <w:szCs w:val="24"/>
        </w:rPr>
        <w:t xml:space="preserve">. Счет, выставленный </w:t>
      </w:r>
      <w:r w:rsidR="00906C00" w:rsidRPr="003F134C">
        <w:rPr>
          <w:sz w:val="24"/>
          <w:szCs w:val="24"/>
        </w:rPr>
        <w:t>П</w:t>
      </w:r>
      <w:r w:rsidR="00906C00">
        <w:rPr>
          <w:sz w:val="24"/>
          <w:szCs w:val="24"/>
        </w:rPr>
        <w:t>родавцом</w:t>
      </w:r>
      <w:r w:rsidR="00906C00" w:rsidRPr="00B55591">
        <w:rPr>
          <w:sz w:val="24"/>
          <w:szCs w:val="24"/>
        </w:rPr>
        <w:t xml:space="preserve"> до подписания Сторонами без замечаний товарн</w:t>
      </w:r>
      <w:r w:rsidR="00906C00">
        <w:rPr>
          <w:sz w:val="24"/>
          <w:szCs w:val="24"/>
        </w:rPr>
        <w:t>ой</w:t>
      </w:r>
      <w:r w:rsidR="00906C00" w:rsidRPr="00B55591">
        <w:rPr>
          <w:sz w:val="24"/>
          <w:szCs w:val="24"/>
        </w:rPr>
        <w:t xml:space="preserve"> накладн</w:t>
      </w:r>
      <w:r w:rsidR="00906C00">
        <w:rPr>
          <w:sz w:val="24"/>
          <w:szCs w:val="24"/>
        </w:rPr>
        <w:t>ой</w:t>
      </w:r>
      <w:r w:rsidR="00906C00" w:rsidRPr="00906C00">
        <w:rPr>
          <w:sz w:val="24"/>
          <w:szCs w:val="24"/>
        </w:rPr>
        <w:t xml:space="preserve"> (по форме ТОРГ-12)</w:t>
      </w:r>
      <w:r w:rsidR="00906C00">
        <w:rPr>
          <w:sz w:val="24"/>
          <w:szCs w:val="24"/>
        </w:rPr>
        <w:t xml:space="preserve"> </w:t>
      </w:r>
      <w:r w:rsidR="00906C00" w:rsidRPr="00B55591">
        <w:rPr>
          <w:sz w:val="24"/>
          <w:szCs w:val="24"/>
        </w:rPr>
        <w:t>Покупателем не принимается и не является основанием для оплаты.</w:t>
      </w:r>
      <w:r w:rsidR="00906C00">
        <w:rPr>
          <w:sz w:val="24"/>
          <w:szCs w:val="24"/>
        </w:rPr>
        <w:t xml:space="preserve"> 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Датой платежа считается дата </w:t>
      </w:r>
      <w:r w:rsidR="00F73C22" w:rsidRPr="00E9484A">
        <w:rPr>
          <w:sz w:val="24"/>
          <w:szCs w:val="24"/>
        </w:rPr>
        <w:t xml:space="preserve">списания </w:t>
      </w:r>
      <w:r w:rsidRPr="00E9484A">
        <w:rPr>
          <w:sz w:val="24"/>
          <w:szCs w:val="24"/>
        </w:rPr>
        <w:t xml:space="preserve">денежных средств </w:t>
      </w:r>
      <w:r w:rsidR="00F73C22" w:rsidRPr="00E9484A">
        <w:rPr>
          <w:sz w:val="24"/>
          <w:szCs w:val="24"/>
        </w:rPr>
        <w:t>с</w:t>
      </w:r>
      <w:r w:rsidRPr="00E9484A">
        <w:rPr>
          <w:sz w:val="24"/>
          <w:szCs w:val="24"/>
        </w:rPr>
        <w:t xml:space="preserve"> </w:t>
      </w:r>
      <w:r w:rsidR="00B96C44" w:rsidRPr="00E9484A">
        <w:rPr>
          <w:sz w:val="24"/>
          <w:szCs w:val="24"/>
        </w:rPr>
        <w:t>расчетн</w:t>
      </w:r>
      <w:r w:rsidR="00F73C22" w:rsidRPr="00E9484A">
        <w:rPr>
          <w:sz w:val="24"/>
          <w:szCs w:val="24"/>
        </w:rPr>
        <w:t>ого</w:t>
      </w:r>
      <w:r w:rsidRPr="00E9484A">
        <w:rPr>
          <w:sz w:val="24"/>
          <w:szCs w:val="24"/>
        </w:rPr>
        <w:t xml:space="preserve"> счет</w:t>
      </w:r>
      <w:r w:rsidR="00F73C22" w:rsidRPr="00E9484A">
        <w:rPr>
          <w:sz w:val="24"/>
          <w:szCs w:val="24"/>
        </w:rPr>
        <w:t>а Покупателя</w:t>
      </w:r>
      <w:r w:rsidRPr="00E9484A">
        <w:rPr>
          <w:sz w:val="24"/>
          <w:szCs w:val="24"/>
        </w:rPr>
        <w:t>.</w:t>
      </w:r>
    </w:p>
    <w:p w:rsidR="00E428D0" w:rsidRDefault="00E428D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При совершении платежа за поставленный Товар, Покупатель обязан указать в платежном поручении в качестве назначения платежа: «Оплата Товара, поставленного по договору № (и у</w:t>
      </w:r>
      <w:r w:rsidR="002E40BD" w:rsidRPr="00E9484A">
        <w:rPr>
          <w:sz w:val="24"/>
          <w:szCs w:val="24"/>
        </w:rPr>
        <w:t>казать номер и дату настоящего Д</w:t>
      </w:r>
      <w:r w:rsidRPr="00E9484A">
        <w:rPr>
          <w:sz w:val="24"/>
          <w:szCs w:val="24"/>
        </w:rPr>
        <w:t>оговора), по накладной (и указать № и дату накладной, по которой поставлен Товар), счет (и указать № и дату счета, по которому поставлен Товар)</w:t>
      </w:r>
      <w:r w:rsidR="00A106D0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в том числе НДС</w:t>
      </w:r>
      <w:r w:rsidR="00F438AB" w:rsidRPr="00E9484A">
        <w:rPr>
          <w:sz w:val="24"/>
          <w:szCs w:val="24"/>
        </w:rPr>
        <w:t>»</w:t>
      </w:r>
      <w:r w:rsidRPr="00E9484A">
        <w:rPr>
          <w:sz w:val="24"/>
          <w:szCs w:val="24"/>
        </w:rPr>
        <w:t>. Порядок осуществления иных форм безналичных расчетов дополнительно согласовывается Сторонами.</w:t>
      </w:r>
    </w:p>
    <w:p w:rsidR="00906C00" w:rsidRPr="00E9484A" w:rsidRDefault="00906C00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>Расчеты по настоящему Договору осуществляются по безналичному расчету, платежными поручениями, путем перечисления Покупателем денежных средств на расчетный счет 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указанный в настоящем Договоре. В случае изменения расчетного счета,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 xml:space="preserve"> обязан в течение 3 (Трех) рабочих дней в письменной форме сообщить об этом Покупателю,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родавца</w:t>
      </w:r>
      <w:r w:rsidRPr="00B55591">
        <w:rPr>
          <w:sz w:val="24"/>
          <w:szCs w:val="24"/>
        </w:rPr>
        <w:t xml:space="preserve">, несет </w:t>
      </w:r>
      <w:r w:rsidRPr="003F134C">
        <w:rPr>
          <w:sz w:val="24"/>
          <w:szCs w:val="24"/>
        </w:rPr>
        <w:t>П</w:t>
      </w:r>
      <w:r>
        <w:rPr>
          <w:sz w:val="24"/>
          <w:szCs w:val="24"/>
        </w:rPr>
        <w:t>родавец</w:t>
      </w:r>
      <w:r w:rsidRPr="00B55591">
        <w:rPr>
          <w:sz w:val="24"/>
          <w:szCs w:val="24"/>
        </w:rPr>
        <w:t>.</w:t>
      </w:r>
    </w:p>
    <w:p w:rsidR="00F73C22" w:rsidRPr="00E9484A" w:rsidRDefault="00F73C22" w:rsidP="00E9484A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Требования к оформлению счета Продавца:</w:t>
      </w:r>
    </w:p>
    <w:p w:rsidR="00621ABE" w:rsidRPr="00E9484A" w:rsidRDefault="00621ABE" w:rsidP="00E9484A">
      <w:pPr>
        <w:spacing w:after="120"/>
        <w:ind w:left="36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Счета, выставляемые </w:t>
      </w:r>
      <w:r w:rsidR="00561020" w:rsidRPr="00E9484A">
        <w:rPr>
          <w:sz w:val="24"/>
          <w:szCs w:val="24"/>
        </w:rPr>
        <w:t>Продавцом</w:t>
      </w:r>
      <w:r w:rsidRPr="00E9484A">
        <w:rPr>
          <w:sz w:val="24"/>
          <w:szCs w:val="24"/>
        </w:rPr>
        <w:t>, оформляются в российских рублях и должны содержать следующую информацию: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ссылку на номер и дату Договора; 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наименование </w:t>
      </w:r>
      <w:r w:rsidR="009A2D07" w:rsidRPr="00E9484A">
        <w:rPr>
          <w:sz w:val="24"/>
          <w:szCs w:val="24"/>
        </w:rPr>
        <w:t>и количество Товара</w:t>
      </w:r>
      <w:r w:rsidRPr="00E9484A">
        <w:rPr>
          <w:sz w:val="24"/>
          <w:szCs w:val="24"/>
        </w:rPr>
        <w:t>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стоимость </w:t>
      </w:r>
      <w:r w:rsidR="009A2D07" w:rsidRPr="00E9484A">
        <w:rPr>
          <w:sz w:val="24"/>
          <w:szCs w:val="24"/>
        </w:rPr>
        <w:t>Товара</w:t>
      </w:r>
      <w:r w:rsidRPr="00E9484A">
        <w:rPr>
          <w:sz w:val="24"/>
          <w:szCs w:val="24"/>
        </w:rPr>
        <w:t>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сумму без учета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ставку и сумму НДС;</w:t>
      </w:r>
    </w:p>
    <w:p w:rsidR="00510FBB" w:rsidRPr="00E9484A" w:rsidRDefault="00510FBB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lastRenderedPageBreak/>
        <w:t>сумму с учетом НДС;</w:t>
      </w:r>
    </w:p>
    <w:p w:rsidR="00621ABE" w:rsidRPr="00E9484A" w:rsidRDefault="00621ABE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банковские реквизиты </w:t>
      </w:r>
      <w:r w:rsidR="009A2D07" w:rsidRPr="00E9484A">
        <w:rPr>
          <w:sz w:val="24"/>
          <w:szCs w:val="24"/>
        </w:rPr>
        <w:t>Продавца</w:t>
      </w:r>
      <w:r w:rsidR="000A36DE" w:rsidRPr="00E9484A">
        <w:rPr>
          <w:sz w:val="24"/>
          <w:szCs w:val="24"/>
        </w:rPr>
        <w:t>;</w:t>
      </w:r>
    </w:p>
    <w:p w:rsidR="00AE163C" w:rsidRDefault="00AE163C" w:rsidP="00E9484A">
      <w:pPr>
        <w:numPr>
          <w:ilvl w:val="0"/>
          <w:numId w:val="12"/>
        </w:numPr>
        <w:ind w:left="714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срок и дату поставки Товара (в случае их отличия от указанных в п. 1.</w:t>
      </w:r>
      <w:r w:rsidR="00715029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</w:t>
      </w:r>
      <w:r w:rsidR="009A2D07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>. настоящего Договора)</w:t>
      </w:r>
      <w:r w:rsidR="000A36DE" w:rsidRPr="00E9484A">
        <w:rPr>
          <w:sz w:val="24"/>
          <w:szCs w:val="24"/>
        </w:rPr>
        <w:t>.</w:t>
      </w:r>
    </w:p>
    <w:p w:rsidR="00906C00" w:rsidRPr="00906C00" w:rsidRDefault="00906C00" w:rsidP="00B55591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B55591">
        <w:rPr>
          <w:sz w:val="24"/>
          <w:szCs w:val="24"/>
        </w:rPr>
        <w:t xml:space="preserve">В случае расхождения реквизитов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указанные в счете. Все риски, связанные с перечислением Покупателем денежных средств на расчетный счет </w:t>
      </w:r>
      <w:r>
        <w:rPr>
          <w:sz w:val="24"/>
          <w:szCs w:val="24"/>
        </w:rPr>
        <w:t>Продавца</w:t>
      </w:r>
      <w:r w:rsidRPr="00B55591">
        <w:rPr>
          <w:sz w:val="24"/>
          <w:szCs w:val="24"/>
        </w:rPr>
        <w:t xml:space="preserve">, указанный в настоящем Договоре или выставленном счете, несет </w:t>
      </w:r>
      <w:r>
        <w:rPr>
          <w:sz w:val="24"/>
          <w:szCs w:val="24"/>
        </w:rPr>
        <w:t>Продавец</w:t>
      </w:r>
      <w:r w:rsidRPr="00B55591">
        <w:rPr>
          <w:sz w:val="24"/>
          <w:szCs w:val="24"/>
        </w:rPr>
        <w:t>.</w:t>
      </w:r>
    </w:p>
    <w:p w:rsidR="00681FE1" w:rsidRPr="00262BCD" w:rsidRDefault="00681FE1" w:rsidP="00262BCD">
      <w:pPr>
        <w:rPr>
          <w:b/>
          <w:bCs/>
          <w:color w:val="000000"/>
        </w:rPr>
      </w:pPr>
    </w:p>
    <w:p w:rsidR="00E428D0" w:rsidRPr="00E9484A" w:rsidRDefault="00E428D0" w:rsidP="00E9484A">
      <w:pPr>
        <w:pStyle w:val="1"/>
        <w:numPr>
          <w:ilvl w:val="0"/>
          <w:numId w:val="10"/>
        </w:numPr>
        <w:spacing w:before="0" w:after="120"/>
        <w:ind w:left="357" w:hanging="357"/>
        <w:jc w:val="both"/>
        <w:rPr>
          <w:rFonts w:ascii="Times New Roman" w:hAnsi="Times New Roman"/>
          <w:sz w:val="24"/>
          <w:szCs w:val="24"/>
        </w:rPr>
      </w:pPr>
      <w:r w:rsidRPr="00E9484A">
        <w:rPr>
          <w:rFonts w:ascii="Times New Roman" w:hAnsi="Times New Roman"/>
          <w:sz w:val="24"/>
          <w:szCs w:val="24"/>
        </w:rPr>
        <w:t>ПОРЯДОК ПРОДАЖ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заключении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</w:t>
      </w:r>
      <w:r w:rsidR="00EE0D9B" w:rsidRPr="00E9484A">
        <w:rPr>
          <w:sz w:val="24"/>
          <w:szCs w:val="24"/>
        </w:rPr>
        <w:t>,</w:t>
      </w:r>
      <w:r w:rsidRPr="00E9484A">
        <w:rPr>
          <w:sz w:val="24"/>
          <w:szCs w:val="24"/>
        </w:rPr>
        <w:t xml:space="preserve"> Стороны </w:t>
      </w:r>
      <w:r w:rsidR="00607DC5" w:rsidRPr="00E9484A">
        <w:rPr>
          <w:sz w:val="24"/>
          <w:szCs w:val="24"/>
        </w:rPr>
        <w:t>вправе определить</w:t>
      </w:r>
      <w:r w:rsidRPr="00E9484A">
        <w:rPr>
          <w:sz w:val="24"/>
          <w:szCs w:val="24"/>
        </w:rPr>
        <w:t xml:space="preserve"> своих Представителей, уполномоченных совершать заказы на Товар, принимать заказы к исполнению, принимать Товар, а также подписывать документы и совершать иные действия, связанные с исполнением </w:t>
      </w:r>
      <w:r w:rsidR="00BD3B42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Договора.</w:t>
      </w:r>
    </w:p>
    <w:p w:rsidR="00736C7F" w:rsidRPr="00E9484A" w:rsidRDefault="009B7262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Документы, определяющие представителей Сторон</w:t>
      </w:r>
      <w:r w:rsidR="00607DC5" w:rsidRPr="00E9484A">
        <w:rPr>
          <w:sz w:val="24"/>
          <w:szCs w:val="24"/>
        </w:rPr>
        <w:t xml:space="preserve">, уполномоченных действовать от имени Покупателя в течение всего срока действия </w:t>
      </w:r>
      <w:r w:rsidR="00BD3B42" w:rsidRPr="00E9484A">
        <w:rPr>
          <w:sz w:val="24"/>
          <w:szCs w:val="24"/>
        </w:rPr>
        <w:t xml:space="preserve">настоящего </w:t>
      </w:r>
      <w:r w:rsidR="00607DC5" w:rsidRPr="00E9484A">
        <w:rPr>
          <w:sz w:val="24"/>
          <w:szCs w:val="24"/>
        </w:rPr>
        <w:t>Договора</w:t>
      </w:r>
      <w:r w:rsidRPr="00E9484A">
        <w:rPr>
          <w:sz w:val="24"/>
          <w:szCs w:val="24"/>
        </w:rPr>
        <w:t xml:space="preserve"> и их полномочия, оформляются в письменной форме и прилагаются к Договору. </w:t>
      </w:r>
      <w:r w:rsidR="00607DC5" w:rsidRPr="00E9484A">
        <w:rPr>
          <w:sz w:val="24"/>
          <w:szCs w:val="24"/>
        </w:rPr>
        <w:t xml:space="preserve">В иных случаях документы, подтверждающие полномочия представителей Покупателя (разовые доверенности), передаются Продавцу в момент отгрузки </w:t>
      </w:r>
      <w:r w:rsidR="00BC2AA7" w:rsidRPr="00E9484A">
        <w:rPr>
          <w:sz w:val="24"/>
          <w:szCs w:val="24"/>
        </w:rPr>
        <w:t>Т</w:t>
      </w:r>
      <w:r w:rsidR="00607DC5" w:rsidRPr="00E9484A">
        <w:rPr>
          <w:sz w:val="24"/>
          <w:szCs w:val="24"/>
        </w:rPr>
        <w:t>овара</w:t>
      </w:r>
      <w:r w:rsidR="007A093A" w:rsidRPr="00E9484A">
        <w:rPr>
          <w:sz w:val="24"/>
          <w:szCs w:val="24"/>
        </w:rPr>
        <w:t>.</w:t>
      </w:r>
      <w:r w:rsidR="008A233F" w:rsidRPr="00E9484A">
        <w:rPr>
          <w:sz w:val="24"/>
          <w:szCs w:val="24"/>
        </w:rPr>
        <w:t xml:space="preserve"> </w:t>
      </w:r>
      <w:r w:rsidR="004179A1" w:rsidRPr="00E9484A">
        <w:rPr>
          <w:sz w:val="24"/>
          <w:szCs w:val="24"/>
        </w:rPr>
        <w:t xml:space="preserve">Товар считается принятым Покупателем </w:t>
      </w:r>
      <w:r w:rsidR="00607DC5" w:rsidRPr="00E9484A">
        <w:rPr>
          <w:sz w:val="24"/>
          <w:szCs w:val="24"/>
        </w:rPr>
        <w:t>также в том случае</w:t>
      </w:r>
      <w:r w:rsidR="007A093A" w:rsidRPr="00E9484A">
        <w:rPr>
          <w:sz w:val="24"/>
          <w:szCs w:val="24"/>
        </w:rPr>
        <w:t>,</w:t>
      </w:r>
      <w:r w:rsidR="00607DC5" w:rsidRPr="00E9484A">
        <w:rPr>
          <w:sz w:val="24"/>
          <w:szCs w:val="24"/>
        </w:rPr>
        <w:t xml:space="preserve"> если в товарной накладной указана должность, фамилия, содержится подпись принимающего лица, полномочия которого явствуют из обстановки (работники АХО, склада и т.п.)</w:t>
      </w:r>
      <w:r w:rsidR="00D501A4" w:rsidRPr="00E9484A">
        <w:rPr>
          <w:sz w:val="24"/>
          <w:szCs w:val="24"/>
        </w:rPr>
        <w:t>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Продавец обязуется передавать (отгружать) Покупателю очередные партии Товара даже при наличии не оплаченных Покупателем предыдущих поставок. При этом должны быть выполнены два условия: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Суммарный </w:t>
      </w:r>
      <w:r w:rsidR="00E428D0" w:rsidRPr="00E9484A">
        <w:rPr>
          <w:sz w:val="24"/>
          <w:szCs w:val="24"/>
        </w:rPr>
        <w:t xml:space="preserve">размер </w:t>
      </w:r>
      <w:r w:rsidR="00230239" w:rsidRPr="00E9484A">
        <w:rPr>
          <w:sz w:val="24"/>
          <w:szCs w:val="24"/>
        </w:rPr>
        <w:t>задолженности</w:t>
      </w:r>
      <w:r w:rsidR="00E428D0" w:rsidRPr="00E9484A">
        <w:rPr>
          <w:sz w:val="24"/>
          <w:szCs w:val="24"/>
        </w:rPr>
        <w:t xml:space="preserve"> Покупателя по Договору не превыша</w:t>
      </w:r>
      <w:r w:rsidR="006C5AD1" w:rsidRPr="00E9484A">
        <w:rPr>
          <w:sz w:val="24"/>
          <w:szCs w:val="24"/>
        </w:rPr>
        <w:t>ет</w:t>
      </w:r>
      <w:r w:rsidR="008C1ABC" w:rsidRPr="00E9484A">
        <w:rPr>
          <w:sz w:val="24"/>
          <w:szCs w:val="24"/>
        </w:rPr>
        <w:t xml:space="preserve"> </w:t>
      </w:r>
      <w:permStart w:id="919809608" w:edGrp="everyone"/>
      <w:r w:rsidR="00E51259" w:rsidRPr="00E51259">
        <w:rPr>
          <w:b/>
          <w:i/>
          <w:sz w:val="24"/>
          <w:szCs w:val="24"/>
          <w:highlight w:val="yellow"/>
        </w:rPr>
        <w:t>[</w:t>
      </w:r>
      <w:r w:rsidR="00A53AAF" w:rsidRPr="00A53AAF">
        <w:rPr>
          <w:b/>
          <w:i/>
          <w:sz w:val="24"/>
          <w:szCs w:val="24"/>
          <w:highlight w:val="yellow"/>
        </w:rPr>
        <w:t>500</w:t>
      </w:r>
      <w:r w:rsidR="00BB396A">
        <w:rPr>
          <w:b/>
          <w:i/>
          <w:sz w:val="24"/>
          <w:szCs w:val="24"/>
          <w:highlight w:val="yellow"/>
        </w:rPr>
        <w:t> </w:t>
      </w:r>
      <w:r w:rsidR="00A53AAF" w:rsidRPr="00A53AAF">
        <w:rPr>
          <w:b/>
          <w:i/>
          <w:sz w:val="24"/>
          <w:szCs w:val="24"/>
          <w:highlight w:val="yellow"/>
        </w:rPr>
        <w:t>000</w:t>
      </w:r>
      <w:r w:rsidR="00BB396A">
        <w:rPr>
          <w:b/>
          <w:i/>
          <w:sz w:val="24"/>
          <w:szCs w:val="24"/>
          <w:highlight w:val="yellow"/>
        </w:rPr>
        <w:t>,00</w:t>
      </w:r>
      <w:r w:rsidR="00E51259" w:rsidRPr="00E51259">
        <w:rPr>
          <w:b/>
          <w:i/>
          <w:sz w:val="24"/>
          <w:szCs w:val="24"/>
          <w:highlight w:val="yellow"/>
        </w:rPr>
        <w:t xml:space="preserve"> (</w:t>
      </w:r>
      <w:r w:rsidR="00BB396A">
        <w:rPr>
          <w:b/>
          <w:i/>
          <w:sz w:val="24"/>
          <w:szCs w:val="24"/>
          <w:highlight w:val="yellow"/>
        </w:rPr>
        <w:t>П</w:t>
      </w:r>
      <w:r w:rsidR="00A53AAF">
        <w:rPr>
          <w:b/>
          <w:i/>
          <w:sz w:val="24"/>
          <w:szCs w:val="24"/>
          <w:highlight w:val="yellow"/>
        </w:rPr>
        <w:t>ятьсот тысяч</w:t>
      </w:r>
      <w:r w:rsidR="00BB396A">
        <w:rPr>
          <w:b/>
          <w:i/>
          <w:sz w:val="24"/>
          <w:szCs w:val="24"/>
          <w:highlight w:val="yellow"/>
        </w:rPr>
        <w:t xml:space="preserve"> и 00</w:t>
      </w:r>
      <w:r w:rsidR="00E51259" w:rsidRPr="00E51259">
        <w:rPr>
          <w:b/>
          <w:i/>
          <w:sz w:val="24"/>
          <w:szCs w:val="24"/>
          <w:highlight w:val="yellow"/>
        </w:rPr>
        <w:t xml:space="preserve"> /100) рублей, в том числе НДС 18% - </w:t>
      </w:r>
      <w:r w:rsidR="00A53AAF" w:rsidRPr="00A53AAF">
        <w:rPr>
          <w:b/>
          <w:i/>
          <w:sz w:val="24"/>
          <w:szCs w:val="24"/>
          <w:highlight w:val="yellow"/>
        </w:rPr>
        <w:t>76</w:t>
      </w:r>
      <w:r w:rsidR="00A53AAF">
        <w:rPr>
          <w:b/>
          <w:i/>
          <w:sz w:val="24"/>
          <w:szCs w:val="24"/>
          <w:highlight w:val="yellow"/>
          <w:lang w:val="en-US"/>
        </w:rPr>
        <w:t> </w:t>
      </w:r>
      <w:r w:rsidR="00A53AAF">
        <w:rPr>
          <w:b/>
          <w:i/>
          <w:sz w:val="24"/>
          <w:szCs w:val="24"/>
          <w:highlight w:val="yellow"/>
        </w:rPr>
        <w:t>271,</w:t>
      </w:r>
      <w:r w:rsidR="00BB396A">
        <w:rPr>
          <w:b/>
          <w:i/>
          <w:sz w:val="24"/>
          <w:szCs w:val="24"/>
          <w:highlight w:val="yellow"/>
        </w:rPr>
        <w:t>19</w:t>
      </w:r>
      <w:r w:rsidR="00E51259" w:rsidRPr="00E51259">
        <w:rPr>
          <w:b/>
          <w:i/>
          <w:sz w:val="24"/>
          <w:szCs w:val="24"/>
          <w:highlight w:val="yellow"/>
        </w:rPr>
        <w:t xml:space="preserve"> (</w:t>
      </w:r>
      <w:r w:rsidR="00BB396A">
        <w:rPr>
          <w:b/>
          <w:i/>
          <w:sz w:val="24"/>
          <w:szCs w:val="24"/>
          <w:highlight w:val="yellow"/>
        </w:rPr>
        <w:t>С</w:t>
      </w:r>
      <w:r w:rsidR="00A53AAF">
        <w:rPr>
          <w:b/>
          <w:i/>
          <w:sz w:val="24"/>
          <w:szCs w:val="24"/>
          <w:highlight w:val="yellow"/>
        </w:rPr>
        <w:t>емьдесят шесть тысяч двести семьдесят один</w:t>
      </w:r>
      <w:r w:rsidR="00BB396A">
        <w:rPr>
          <w:b/>
          <w:i/>
          <w:sz w:val="24"/>
          <w:szCs w:val="24"/>
          <w:highlight w:val="yellow"/>
        </w:rPr>
        <w:t xml:space="preserve"> и 00/100) рубль</w:t>
      </w:r>
      <w:r w:rsidR="00E51259" w:rsidRPr="00E51259">
        <w:rPr>
          <w:b/>
          <w:i/>
          <w:sz w:val="24"/>
          <w:szCs w:val="24"/>
          <w:highlight w:val="yellow"/>
        </w:rPr>
        <w:t>]</w:t>
      </w:r>
      <w:permEnd w:id="919809608"/>
      <w:r w:rsidR="006C5AD1" w:rsidRPr="00E9484A">
        <w:rPr>
          <w:b/>
          <w:i/>
          <w:sz w:val="24"/>
          <w:szCs w:val="24"/>
          <w:highlight w:val="yellow"/>
        </w:rPr>
        <w:t>.</w:t>
      </w:r>
      <w:r w:rsidR="006C5AD1" w:rsidRPr="00E9484A">
        <w:rPr>
          <w:sz w:val="24"/>
          <w:szCs w:val="24"/>
        </w:rPr>
        <w:t xml:space="preserve"> Превышение этого предела не может служить основанием для отказа от оплаты всего полученного </w:t>
      </w:r>
      <w:r w:rsidR="00BC2AA7" w:rsidRPr="00E9484A">
        <w:rPr>
          <w:sz w:val="24"/>
          <w:szCs w:val="24"/>
        </w:rPr>
        <w:t>Т</w:t>
      </w:r>
      <w:r w:rsidR="006C5AD1" w:rsidRPr="00E9484A">
        <w:rPr>
          <w:sz w:val="24"/>
          <w:szCs w:val="24"/>
        </w:rPr>
        <w:t>овара;</w:t>
      </w:r>
    </w:p>
    <w:p w:rsidR="00E428D0" w:rsidRDefault="00332676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У </w:t>
      </w:r>
      <w:r w:rsidR="00E428D0" w:rsidRPr="00E9484A">
        <w:rPr>
          <w:sz w:val="24"/>
          <w:szCs w:val="24"/>
        </w:rPr>
        <w:t>Покупателя не должно быть задолженностей по оплате тех партий Товара, срок оплаты которых уже наступил или наступит к моменту передачи (поставки) очередной партии Товара.</w:t>
      </w:r>
    </w:p>
    <w:p w:rsidR="00BE79AC" w:rsidRPr="00E9484A" w:rsidRDefault="00BE79AC" w:rsidP="00E9484A">
      <w:pPr>
        <w:numPr>
          <w:ilvl w:val="2"/>
          <w:numId w:val="10"/>
        </w:numPr>
        <w:spacing w:after="120"/>
        <w:ind w:left="284" w:firstLine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Положения ст. 823 ГК РФ к </w:t>
      </w:r>
      <w:r w:rsidR="00D514D3">
        <w:rPr>
          <w:sz w:val="24"/>
          <w:szCs w:val="24"/>
        </w:rPr>
        <w:t xml:space="preserve">условиям </w:t>
      </w:r>
      <w:r>
        <w:rPr>
          <w:sz w:val="24"/>
          <w:szCs w:val="24"/>
        </w:rPr>
        <w:t>настоящего Договора не применяются.</w:t>
      </w:r>
    </w:p>
    <w:p w:rsidR="00A0491F" w:rsidRPr="00262BCD" w:rsidRDefault="00A0491F" w:rsidP="00262BCD"/>
    <w:p w:rsidR="00E428D0" w:rsidRPr="008C36EF" w:rsidRDefault="00E428D0" w:rsidP="00E9484A">
      <w:pPr>
        <w:pStyle w:val="1"/>
        <w:numPr>
          <w:ilvl w:val="0"/>
          <w:numId w:val="10"/>
        </w:numPr>
        <w:rPr>
          <w:rFonts w:ascii="Times New Roman" w:hAnsi="Times New Roman"/>
          <w:color w:val="000000"/>
          <w:sz w:val="24"/>
          <w:szCs w:val="24"/>
        </w:rPr>
      </w:pPr>
      <w:r w:rsidRPr="008C36EF">
        <w:rPr>
          <w:rFonts w:ascii="Times New Roman" w:hAnsi="Times New Roman"/>
          <w:color w:val="000000"/>
          <w:sz w:val="24"/>
          <w:szCs w:val="24"/>
        </w:rPr>
        <w:t>УСЛОВИЯ ПЕРЕДАЧИ (</w:t>
      </w:r>
      <w:r w:rsidRPr="008C36EF">
        <w:rPr>
          <w:rFonts w:ascii="Times New Roman" w:hAnsi="Times New Roman"/>
          <w:sz w:val="24"/>
          <w:szCs w:val="24"/>
        </w:rPr>
        <w:t>ПОСТАВКИ) И ПРИЕМКИ ТОВАР</w:t>
      </w:r>
      <w:r w:rsidRPr="008C36EF">
        <w:rPr>
          <w:rFonts w:ascii="Times New Roman" w:hAnsi="Times New Roman"/>
          <w:color w:val="000000"/>
          <w:sz w:val="24"/>
          <w:szCs w:val="24"/>
        </w:rPr>
        <w:t>А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Передача (поставка) Товара Продавцом Покупателю осуществляется отдельными партиями. При этом согласование Сторонами ассортимента, количества и цены Товара в каждой партии Товара подтверждается подписанием документов, указанных в п. 1.</w:t>
      </w:r>
      <w:r w:rsidR="001130C2" w:rsidRPr="00E9484A">
        <w:rPr>
          <w:sz w:val="24"/>
          <w:szCs w:val="24"/>
        </w:rPr>
        <w:t>4</w:t>
      </w:r>
      <w:r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Pr="00E9484A">
        <w:rPr>
          <w:sz w:val="24"/>
          <w:szCs w:val="24"/>
        </w:rPr>
        <w:t>Договора, уполномоченными Представителями Сторон. В соответствии с п.</w:t>
      </w:r>
      <w:r w:rsidR="00120C0E" w:rsidRPr="00E9484A">
        <w:rPr>
          <w:sz w:val="24"/>
          <w:szCs w:val="24"/>
        </w:rPr>
        <w:t xml:space="preserve"> </w:t>
      </w:r>
      <w:r w:rsidRPr="00E9484A">
        <w:rPr>
          <w:sz w:val="24"/>
          <w:szCs w:val="24"/>
        </w:rPr>
        <w:t xml:space="preserve">1 ст. 313 ГК РФ, </w:t>
      </w:r>
      <w:r w:rsidR="006C5AD1" w:rsidRPr="00E9484A">
        <w:rPr>
          <w:sz w:val="24"/>
          <w:szCs w:val="24"/>
        </w:rPr>
        <w:t xml:space="preserve">Продавец вправе осуществить поставку Товара с привлечением грузоотправителя – при этом ответственность за действия грузоотправителя несет Продавец, - в указанном случае </w:t>
      </w:r>
      <w:r w:rsidRPr="00E9484A">
        <w:rPr>
          <w:sz w:val="24"/>
          <w:szCs w:val="24"/>
        </w:rPr>
        <w:t xml:space="preserve">Покупатель (грузополучатель) обязуется принять Товар у </w:t>
      </w:r>
      <w:r w:rsidR="006C5AD1" w:rsidRPr="00E9484A">
        <w:rPr>
          <w:sz w:val="24"/>
          <w:szCs w:val="24"/>
        </w:rPr>
        <w:t>грузоотправителя Товара, указанного в товаросопроводительных документах.</w:t>
      </w:r>
    </w:p>
    <w:p w:rsidR="00E428D0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Каждая </w:t>
      </w:r>
      <w:r w:rsidR="00BC2AA7" w:rsidRPr="00E9484A">
        <w:rPr>
          <w:sz w:val="24"/>
          <w:szCs w:val="24"/>
        </w:rPr>
        <w:t xml:space="preserve">товарная </w:t>
      </w:r>
      <w:r w:rsidRPr="00E9484A">
        <w:rPr>
          <w:sz w:val="24"/>
          <w:szCs w:val="24"/>
        </w:rPr>
        <w:t xml:space="preserve">накладная должна содержать номер </w:t>
      </w:r>
      <w:r w:rsidR="007F0B0D" w:rsidRPr="00E9484A">
        <w:rPr>
          <w:sz w:val="24"/>
          <w:szCs w:val="24"/>
        </w:rPr>
        <w:t xml:space="preserve">настоящего </w:t>
      </w:r>
      <w:r w:rsidR="00BC2AA7" w:rsidRPr="00E9484A">
        <w:rPr>
          <w:sz w:val="24"/>
          <w:szCs w:val="24"/>
        </w:rPr>
        <w:t>Д</w:t>
      </w:r>
      <w:r w:rsidRPr="00E9484A">
        <w:rPr>
          <w:sz w:val="24"/>
          <w:szCs w:val="24"/>
        </w:rPr>
        <w:t>оговора, в рамках которого производится передача (поставка) Товара и дату его заключения</w:t>
      </w:r>
      <w:r w:rsidR="006B2998" w:rsidRPr="00E9484A">
        <w:rPr>
          <w:sz w:val="24"/>
          <w:szCs w:val="24"/>
        </w:rPr>
        <w:t xml:space="preserve">. </w:t>
      </w:r>
      <w:r w:rsidRPr="00E9484A">
        <w:rPr>
          <w:sz w:val="24"/>
          <w:szCs w:val="24"/>
        </w:rPr>
        <w:t xml:space="preserve">Приемка Товара </w:t>
      </w:r>
      <w:r w:rsidRPr="00E9484A">
        <w:rPr>
          <w:sz w:val="24"/>
          <w:szCs w:val="24"/>
        </w:rPr>
        <w:lastRenderedPageBreak/>
        <w:t xml:space="preserve">осуществляется </w:t>
      </w:r>
      <w:r w:rsidR="002E0281" w:rsidRPr="00E9484A">
        <w:rPr>
          <w:sz w:val="24"/>
          <w:szCs w:val="24"/>
        </w:rPr>
        <w:t>надлежащим образом уполномоченным п</w:t>
      </w:r>
      <w:r w:rsidRPr="00E9484A">
        <w:rPr>
          <w:sz w:val="24"/>
          <w:szCs w:val="24"/>
        </w:rPr>
        <w:t>редставителем Покупател</w:t>
      </w:r>
      <w:r w:rsidR="002E0281" w:rsidRPr="00E9484A">
        <w:rPr>
          <w:sz w:val="24"/>
          <w:szCs w:val="24"/>
        </w:rPr>
        <w:t>я в месте п</w:t>
      </w:r>
      <w:r w:rsidR="005109A2" w:rsidRPr="00E9484A">
        <w:rPr>
          <w:sz w:val="24"/>
          <w:szCs w:val="24"/>
        </w:rPr>
        <w:t>оставки, определенном в документах, указанных в п. 1.</w:t>
      </w:r>
      <w:r w:rsidR="001130C2" w:rsidRPr="00E9484A">
        <w:rPr>
          <w:sz w:val="24"/>
          <w:szCs w:val="24"/>
        </w:rPr>
        <w:t>4</w:t>
      </w:r>
      <w:r w:rsidR="005109A2" w:rsidRPr="00E9484A">
        <w:rPr>
          <w:sz w:val="24"/>
          <w:szCs w:val="24"/>
        </w:rPr>
        <w:t xml:space="preserve">. </w:t>
      </w:r>
      <w:r w:rsidR="007F0B0D" w:rsidRPr="00E9484A">
        <w:rPr>
          <w:sz w:val="24"/>
          <w:szCs w:val="24"/>
        </w:rPr>
        <w:t xml:space="preserve">настоящего </w:t>
      </w:r>
      <w:r w:rsidR="005109A2" w:rsidRPr="00E9484A">
        <w:rPr>
          <w:sz w:val="24"/>
          <w:szCs w:val="24"/>
        </w:rPr>
        <w:t>Договора</w:t>
      </w:r>
      <w:r w:rsidR="005439B5" w:rsidRPr="00E9484A">
        <w:rPr>
          <w:sz w:val="24"/>
          <w:szCs w:val="24"/>
        </w:rPr>
        <w:t>.</w:t>
      </w:r>
    </w:p>
    <w:p w:rsidR="005109A2" w:rsidRPr="00E9484A" w:rsidRDefault="00E428D0" w:rsidP="00E9484A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E9484A">
        <w:rPr>
          <w:sz w:val="24"/>
          <w:szCs w:val="24"/>
        </w:rPr>
        <w:t>Товар принимается Покупателем по количеству (изделий, упаковок и т.п.) в момент передачи (отгрузки) Товара Продавцом</w:t>
      </w:r>
      <w:r w:rsidR="005109A2" w:rsidRPr="00E9484A">
        <w:rPr>
          <w:sz w:val="24"/>
          <w:szCs w:val="24"/>
        </w:rPr>
        <w:t>: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претензии о недостаче Товара внутри упаковки могут быть предъявлены Покупателем в срок не более </w:t>
      </w:r>
      <w:r w:rsidR="00B56DF7" w:rsidRPr="00E9484A">
        <w:rPr>
          <w:sz w:val="24"/>
          <w:szCs w:val="24"/>
        </w:rPr>
        <w:t xml:space="preserve">30 </w:t>
      </w:r>
      <w:r w:rsidRPr="00E9484A">
        <w:rPr>
          <w:sz w:val="24"/>
          <w:szCs w:val="24"/>
        </w:rPr>
        <w:t>(</w:t>
      </w:r>
      <w:r w:rsidR="00332676" w:rsidRPr="00E9484A">
        <w:rPr>
          <w:sz w:val="24"/>
          <w:szCs w:val="24"/>
        </w:rPr>
        <w:t>Тридцати</w:t>
      </w:r>
      <w:r w:rsidRPr="00E9484A">
        <w:rPr>
          <w:sz w:val="24"/>
          <w:szCs w:val="24"/>
        </w:rPr>
        <w:t xml:space="preserve">) </w:t>
      </w:r>
      <w:r w:rsidR="00F779D8" w:rsidRPr="00E9484A">
        <w:rPr>
          <w:sz w:val="24"/>
          <w:szCs w:val="24"/>
        </w:rPr>
        <w:t xml:space="preserve">календарных </w:t>
      </w:r>
      <w:r w:rsidRPr="00E9484A">
        <w:rPr>
          <w:sz w:val="24"/>
          <w:szCs w:val="24"/>
        </w:rPr>
        <w:t xml:space="preserve">дней от даты, указанной </w:t>
      </w:r>
      <w:r w:rsidR="00A106D0" w:rsidRPr="00E9484A">
        <w:rPr>
          <w:sz w:val="24"/>
          <w:szCs w:val="24"/>
        </w:rPr>
        <w:t>в</w:t>
      </w:r>
      <w:r w:rsidRPr="00E9484A">
        <w:rPr>
          <w:sz w:val="24"/>
          <w:szCs w:val="24"/>
        </w:rPr>
        <w:t xml:space="preserve"> </w:t>
      </w:r>
      <w:r w:rsidR="00BC2AA7" w:rsidRPr="00E9484A">
        <w:rPr>
          <w:sz w:val="24"/>
          <w:szCs w:val="24"/>
        </w:rPr>
        <w:t xml:space="preserve">товарной </w:t>
      </w:r>
      <w:r w:rsidRPr="00E9484A">
        <w:rPr>
          <w:sz w:val="24"/>
          <w:szCs w:val="24"/>
        </w:rPr>
        <w:t>накладной;</w:t>
      </w:r>
    </w:p>
    <w:p w:rsidR="00E428D0" w:rsidRDefault="00E428D0" w:rsidP="00E9484A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E9484A">
        <w:rPr>
          <w:sz w:val="24"/>
          <w:szCs w:val="24"/>
        </w:rPr>
        <w:t xml:space="preserve">при обнаружении Покупателем (Грузополучателем) недостачи </w:t>
      </w:r>
      <w:r w:rsidR="00DE7892" w:rsidRPr="00E9484A">
        <w:rPr>
          <w:sz w:val="24"/>
          <w:szCs w:val="24"/>
        </w:rPr>
        <w:t xml:space="preserve">или несоответствия Товара </w:t>
      </w:r>
      <w:r w:rsidRPr="00E9484A">
        <w:rPr>
          <w:sz w:val="24"/>
          <w:szCs w:val="24"/>
        </w:rPr>
        <w:t>внутри упаковок</w:t>
      </w:r>
      <w:r w:rsidR="00DE7892" w:rsidRPr="00E9484A">
        <w:rPr>
          <w:sz w:val="24"/>
          <w:szCs w:val="24"/>
        </w:rPr>
        <w:t xml:space="preserve"> заказанному ассортименту, количеству или качеству</w:t>
      </w:r>
      <w:r w:rsidRPr="00E9484A">
        <w:rPr>
          <w:sz w:val="24"/>
          <w:szCs w:val="24"/>
        </w:rPr>
        <w:t xml:space="preserve">, Покупатель или Грузополучатель обязаны прекратить вскрытие упаковок и использование Товара, немедленно известить Продавца </w:t>
      </w:r>
      <w:r w:rsidR="006B36C6" w:rsidRPr="00E9484A">
        <w:rPr>
          <w:sz w:val="24"/>
          <w:szCs w:val="24"/>
        </w:rPr>
        <w:t xml:space="preserve">в письменной форме </w:t>
      </w:r>
      <w:r w:rsidRPr="00E9484A">
        <w:rPr>
          <w:sz w:val="24"/>
          <w:szCs w:val="24"/>
        </w:rPr>
        <w:t>о недостаче и пригласить его представителя для совместного проведения выборочной проверки</w:t>
      </w:r>
      <w:r w:rsidR="006478CF" w:rsidRPr="00E9484A">
        <w:rPr>
          <w:sz w:val="24"/>
          <w:szCs w:val="24"/>
        </w:rPr>
        <w:t>. Указанное уведомление может быть направлено Продавцу по факсу или электронной почте Продавца, а равно вручено представителю Продавца под расписку</w:t>
      </w:r>
      <w:r w:rsidR="008C36EF">
        <w:rPr>
          <w:sz w:val="24"/>
          <w:szCs w:val="24"/>
        </w:rPr>
        <w:t>;</w:t>
      </w:r>
    </w:p>
    <w:p w:rsidR="003D1D70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срок явки представителя Продавца для проведения выборочной проверки и составления акта</w:t>
      </w:r>
      <w:r w:rsidR="00A106D0" w:rsidRPr="008C36EF">
        <w:rPr>
          <w:sz w:val="24"/>
          <w:szCs w:val="24"/>
        </w:rPr>
        <w:t xml:space="preserve"> </w:t>
      </w:r>
      <w:r w:rsidR="003D1D70" w:rsidRPr="008C36EF">
        <w:rPr>
          <w:sz w:val="24"/>
          <w:szCs w:val="24"/>
        </w:rPr>
        <w:t>- не более 2 (</w:t>
      </w:r>
      <w:r w:rsidR="00332676" w:rsidRPr="008C36EF">
        <w:rPr>
          <w:sz w:val="24"/>
          <w:szCs w:val="24"/>
        </w:rPr>
        <w:t>Двух</w:t>
      </w:r>
      <w:r w:rsidR="003D1D70" w:rsidRPr="008C36EF">
        <w:rPr>
          <w:sz w:val="24"/>
          <w:szCs w:val="24"/>
        </w:rPr>
        <w:t xml:space="preserve">) рабочих дней со дня </w:t>
      </w:r>
      <w:r w:rsidR="00B57EFE" w:rsidRPr="008C36EF">
        <w:rPr>
          <w:sz w:val="24"/>
          <w:szCs w:val="24"/>
        </w:rPr>
        <w:t>получения Продавцом соответствующего</w:t>
      </w:r>
      <w:r w:rsidR="003D1D70" w:rsidRPr="008C36EF">
        <w:rPr>
          <w:sz w:val="24"/>
          <w:szCs w:val="24"/>
        </w:rPr>
        <w:t xml:space="preserve"> уведомления</w:t>
      </w:r>
      <w:r w:rsidR="00EC2F68" w:rsidRPr="008C36EF">
        <w:rPr>
          <w:sz w:val="24"/>
          <w:szCs w:val="24"/>
        </w:rPr>
        <w:t>. В случае неявки представителя Продавца в установленный срок, Покупатель вправе провести выборочную проверку, составить и подписать односторонний акт выборочной проверки и направить его Продавцу</w:t>
      </w:r>
      <w:r w:rsidR="008C36EF">
        <w:rPr>
          <w:sz w:val="24"/>
          <w:szCs w:val="24"/>
        </w:rPr>
        <w:t>;</w:t>
      </w:r>
    </w:p>
    <w:p w:rsidR="00E428D0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результаты проверки представители Сторон фиксируют в двустороннем акте, который является основанием для пр</w:t>
      </w:r>
      <w:r w:rsidR="008B676B" w:rsidRPr="008C36EF">
        <w:rPr>
          <w:sz w:val="24"/>
          <w:szCs w:val="24"/>
        </w:rPr>
        <w:t>едъявления претензий к Продавцу</w:t>
      </w:r>
      <w:r w:rsidR="008C36EF">
        <w:rPr>
          <w:sz w:val="24"/>
          <w:szCs w:val="24"/>
        </w:rPr>
        <w:t>;</w:t>
      </w:r>
    </w:p>
    <w:p w:rsidR="008B676B" w:rsidRPr="008C36EF" w:rsidRDefault="00EC2F68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или несоответствия Товара внутри упаковок заказанному ассортименту, количеству или качеству до завершения приемки соответствующей партии Товара, </w:t>
      </w:r>
      <w:r w:rsidR="00DE7892" w:rsidRPr="008C36EF">
        <w:rPr>
          <w:sz w:val="24"/>
          <w:szCs w:val="24"/>
        </w:rPr>
        <w:t>Покупатель вправе вместо выполнения обязательств, указанных в п. 4.</w:t>
      </w:r>
      <w:r w:rsidR="003B768C" w:rsidRPr="008C36EF">
        <w:rPr>
          <w:sz w:val="24"/>
          <w:szCs w:val="24"/>
        </w:rPr>
        <w:t>3</w:t>
      </w:r>
      <w:r w:rsidR="00DE7892" w:rsidRPr="008C36EF">
        <w:rPr>
          <w:sz w:val="24"/>
          <w:szCs w:val="24"/>
        </w:rPr>
        <w:t>.2 настоящего Договора, отказаться от приемки соответствующей партии Товара,  известив Продавца в письменной форме (нарочным, телеграфом или по факсу) и потребовать компенсации убытков и</w:t>
      </w:r>
      <w:r w:rsidRPr="008C36EF">
        <w:rPr>
          <w:sz w:val="24"/>
          <w:szCs w:val="24"/>
        </w:rPr>
        <w:t xml:space="preserve">/или предъявить иные требования к Продавцу, предусмотренные настоящим </w:t>
      </w:r>
      <w:r w:rsidR="00BC2AA7" w:rsidRPr="008C36EF">
        <w:rPr>
          <w:sz w:val="24"/>
          <w:szCs w:val="24"/>
        </w:rPr>
        <w:t>Д</w:t>
      </w:r>
      <w:r w:rsidRPr="008C36EF">
        <w:rPr>
          <w:sz w:val="24"/>
          <w:szCs w:val="24"/>
        </w:rPr>
        <w:t>оговором и действующим законодательством.</w:t>
      </w:r>
      <w:r w:rsidR="00DE7892" w:rsidRPr="008C36EF">
        <w:rPr>
          <w:sz w:val="24"/>
          <w:szCs w:val="24"/>
        </w:rPr>
        <w:t xml:space="preserve">  Отказ от приемки одной партии Товара </w:t>
      </w:r>
      <w:r w:rsidRPr="008C36EF">
        <w:rPr>
          <w:sz w:val="24"/>
          <w:szCs w:val="24"/>
        </w:rPr>
        <w:t xml:space="preserve">не влечет отказа от всего Договора в целом. 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Качество Товара должно соответствовать требованиям, установленным Сторонами при определении ассортимента </w:t>
      </w:r>
      <w:r w:rsidR="009A6E03" w:rsidRPr="008C36EF">
        <w:rPr>
          <w:sz w:val="24"/>
          <w:szCs w:val="24"/>
        </w:rPr>
        <w:t>Товара:</w:t>
      </w:r>
    </w:p>
    <w:p w:rsidR="00F43FC3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п</w:t>
      </w:r>
      <w:r w:rsidR="00556389" w:rsidRPr="008C36EF">
        <w:rPr>
          <w:sz w:val="24"/>
          <w:szCs w:val="24"/>
        </w:rPr>
        <w:t>ретензии по качеству поставленного Товара могут быть предъявлены Покупателем в течение гарантийного срока</w:t>
      </w:r>
      <w:r w:rsidR="0065234B"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установленного производителем Товара</w:t>
      </w:r>
      <w:r w:rsidRPr="008C36EF">
        <w:rPr>
          <w:sz w:val="24"/>
          <w:szCs w:val="24"/>
        </w:rPr>
        <w:t>;</w:t>
      </w:r>
    </w:p>
    <w:p w:rsidR="00E428D0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е</w:t>
      </w:r>
      <w:r w:rsidR="00556389" w:rsidRPr="008C36EF">
        <w:rPr>
          <w:sz w:val="24"/>
          <w:szCs w:val="24"/>
        </w:rPr>
        <w:t>сли гарантийный срок производителем Товара не установлен</w:t>
      </w:r>
      <w:r w:rsidRPr="008C36EF">
        <w:rPr>
          <w:sz w:val="24"/>
          <w:szCs w:val="24"/>
        </w:rPr>
        <w:t>,</w:t>
      </w:r>
      <w:r w:rsidR="00556389" w:rsidRPr="008C36EF">
        <w:rPr>
          <w:sz w:val="24"/>
          <w:szCs w:val="24"/>
        </w:rPr>
        <w:t xml:space="preserve"> претензии по качеству Товара могут быть</w:t>
      </w:r>
      <w:r w:rsidR="00E428D0" w:rsidRPr="008C36EF">
        <w:rPr>
          <w:sz w:val="24"/>
          <w:szCs w:val="24"/>
        </w:rPr>
        <w:t xml:space="preserve"> предъявлены Покупателем в срок не более </w:t>
      </w:r>
      <w:r w:rsidR="00B56DF7" w:rsidRPr="008C36EF">
        <w:rPr>
          <w:sz w:val="24"/>
          <w:szCs w:val="24"/>
        </w:rPr>
        <w:t xml:space="preserve">30 </w:t>
      </w:r>
      <w:r w:rsidR="00E428D0" w:rsidRPr="008C36EF">
        <w:rPr>
          <w:sz w:val="24"/>
          <w:szCs w:val="24"/>
        </w:rPr>
        <w:t>(</w:t>
      </w:r>
      <w:r w:rsidR="00332676" w:rsidRPr="008C36EF">
        <w:rPr>
          <w:sz w:val="24"/>
          <w:szCs w:val="24"/>
        </w:rPr>
        <w:t>Тридцати</w:t>
      </w:r>
      <w:r w:rsidR="00E428D0" w:rsidRPr="008C36EF">
        <w:rPr>
          <w:sz w:val="24"/>
          <w:szCs w:val="24"/>
        </w:rPr>
        <w:t>)</w:t>
      </w:r>
      <w:r w:rsidR="00023A61" w:rsidRPr="008C36EF">
        <w:rPr>
          <w:sz w:val="24"/>
          <w:szCs w:val="24"/>
        </w:rPr>
        <w:t xml:space="preserve"> </w:t>
      </w:r>
      <w:r w:rsidR="00F779D8" w:rsidRPr="008C36EF">
        <w:rPr>
          <w:sz w:val="24"/>
          <w:szCs w:val="24"/>
        </w:rPr>
        <w:t xml:space="preserve">календарных </w:t>
      </w:r>
      <w:r w:rsidR="00E428D0" w:rsidRPr="008C36EF">
        <w:rPr>
          <w:sz w:val="24"/>
          <w:szCs w:val="24"/>
        </w:rPr>
        <w:t xml:space="preserve">дней от даты приемки указанной в </w:t>
      </w:r>
      <w:r w:rsidR="00BC2AA7" w:rsidRPr="008C36EF">
        <w:rPr>
          <w:sz w:val="24"/>
          <w:szCs w:val="24"/>
        </w:rPr>
        <w:t xml:space="preserve">товарной </w:t>
      </w:r>
      <w:r w:rsidR="00E428D0" w:rsidRPr="008C36EF">
        <w:rPr>
          <w:sz w:val="24"/>
          <w:szCs w:val="24"/>
        </w:rPr>
        <w:t>накладной, при условии обеспечения надлежащих условий хранения поставленного Товара (температура, влажность, иное);</w:t>
      </w:r>
    </w:p>
    <w:p w:rsidR="00FF2B44" w:rsidRPr="008C36EF" w:rsidRDefault="00FF2B44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для установления ненадлежащего качества поставленного Товара вызов представителя Продавца обязателен; порядок и сроки явки представителя Продавца дополнительно согласовывается Сторонами</w:t>
      </w:r>
      <w:r w:rsidR="00604BF0" w:rsidRPr="008C36EF">
        <w:rPr>
          <w:sz w:val="24"/>
          <w:szCs w:val="24"/>
        </w:rPr>
        <w:t>;</w:t>
      </w:r>
    </w:p>
    <w:p w:rsidR="00F43FC3" w:rsidRPr="008C36EF" w:rsidRDefault="00E428D0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ненадлежащее качество Товара подтверждается двусторонним актом</w:t>
      </w:r>
      <w:r w:rsidR="00604BF0" w:rsidRPr="008C36EF">
        <w:rPr>
          <w:sz w:val="24"/>
          <w:szCs w:val="24"/>
        </w:rPr>
        <w:t>;</w:t>
      </w:r>
      <w:r w:rsidR="00F43FC3" w:rsidRPr="008C36EF">
        <w:rPr>
          <w:sz w:val="24"/>
          <w:szCs w:val="24"/>
        </w:rPr>
        <w:t xml:space="preserve"> </w:t>
      </w:r>
    </w:p>
    <w:p w:rsidR="002F7F9D" w:rsidRPr="008C36EF" w:rsidRDefault="00F43FC3" w:rsidP="008C36EF">
      <w:pPr>
        <w:numPr>
          <w:ilvl w:val="2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возврат, обмен или переоценка Товара производится  на основании заключения соответствующей авторизованной сервисной службы производителя </w:t>
      </w:r>
      <w:r w:rsidR="00BC2AA7" w:rsidRPr="008C36EF">
        <w:rPr>
          <w:sz w:val="24"/>
          <w:szCs w:val="24"/>
        </w:rPr>
        <w:t>Т</w:t>
      </w:r>
      <w:r w:rsidRPr="008C36EF">
        <w:rPr>
          <w:sz w:val="24"/>
          <w:szCs w:val="24"/>
        </w:rPr>
        <w:t>овара или заключения Сервис - Центра Продавца.</w:t>
      </w:r>
    </w:p>
    <w:p w:rsidR="002F7F9D" w:rsidRPr="008C36EF" w:rsidRDefault="00E428D0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В случае обнаружения Товара, не соответствующего заказанному ассортименту, или количеству, или качеству и при наличии соответствующего акта, Продавец </w:t>
      </w:r>
      <w:r w:rsidR="009B7262" w:rsidRPr="008C36EF">
        <w:rPr>
          <w:sz w:val="24"/>
          <w:szCs w:val="24"/>
        </w:rPr>
        <w:t xml:space="preserve">по согласованию с Покупателем </w:t>
      </w:r>
      <w:r w:rsidRPr="008C36EF">
        <w:rPr>
          <w:sz w:val="24"/>
          <w:szCs w:val="24"/>
        </w:rPr>
        <w:t>производит допоставку, замену, возврат, либо переоценку Товара.</w:t>
      </w:r>
      <w:r w:rsidR="00556389" w:rsidRPr="008C36EF">
        <w:rPr>
          <w:sz w:val="24"/>
          <w:szCs w:val="24"/>
        </w:rPr>
        <w:t xml:space="preserve"> </w:t>
      </w:r>
    </w:p>
    <w:p w:rsidR="002F7F9D" w:rsidRPr="008C36EF" w:rsidRDefault="004179A1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 xml:space="preserve">Допоставка, а также замена некачественного Товара может быть произведена в срок, дополнительно согласованный Сторонами. Возврат некачественного Товара подтверждается соответствующей </w:t>
      </w:r>
      <w:r w:rsidR="00BC2AA7" w:rsidRPr="008C36EF">
        <w:rPr>
          <w:sz w:val="24"/>
          <w:szCs w:val="24"/>
        </w:rPr>
        <w:t xml:space="preserve">товарной </w:t>
      </w:r>
      <w:r w:rsidRPr="008C36EF">
        <w:rPr>
          <w:sz w:val="24"/>
          <w:szCs w:val="24"/>
        </w:rPr>
        <w:t>накладной</w:t>
      </w:r>
      <w:r w:rsidR="00BC2AA7" w:rsidRPr="008C36EF">
        <w:rPr>
          <w:sz w:val="24"/>
          <w:szCs w:val="24"/>
        </w:rPr>
        <w:t xml:space="preserve"> (формы ТОРГ-12)</w:t>
      </w:r>
      <w:r w:rsidRPr="008C36EF">
        <w:rPr>
          <w:sz w:val="24"/>
          <w:szCs w:val="24"/>
        </w:rPr>
        <w:t>.</w:t>
      </w:r>
    </w:p>
    <w:p w:rsidR="005109A2" w:rsidRPr="008C36EF" w:rsidRDefault="005109A2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Одновременно с передачей Товара Продавец обязуется передать Покупателю следующие документы на Товар: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товарную накладную по форме № ТОРГ-12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 транспортную накладную в 2 (Двух) экземплярах, подписанную Продавцом;</w:t>
      </w:r>
    </w:p>
    <w:p w:rsidR="005109A2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– счет от </w:t>
      </w:r>
      <w:r w:rsidR="00EE0DDB" w:rsidRPr="008C36EF">
        <w:rPr>
          <w:sz w:val="24"/>
          <w:szCs w:val="24"/>
        </w:rPr>
        <w:t>Продавца</w:t>
      </w:r>
      <w:r w:rsidRPr="008C36EF">
        <w:rPr>
          <w:sz w:val="24"/>
          <w:szCs w:val="24"/>
        </w:rPr>
        <w:t xml:space="preserve"> в 1 (Одном) экземпляре;</w:t>
      </w:r>
    </w:p>
    <w:p w:rsidR="00736C7F" w:rsidRPr="008C36EF" w:rsidRDefault="005109A2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 счет-фактуру</w:t>
      </w:r>
      <w:r w:rsidR="00F74D4F" w:rsidRPr="008C36EF">
        <w:rPr>
          <w:sz w:val="24"/>
          <w:szCs w:val="24"/>
        </w:rPr>
        <w:t xml:space="preserve">, оформленную в соответствии с требованиями законодательства РФ, </w:t>
      </w:r>
      <w:r w:rsidRPr="008C36EF">
        <w:rPr>
          <w:sz w:val="24"/>
          <w:szCs w:val="24"/>
        </w:rPr>
        <w:t xml:space="preserve"> в 1 (Одном) экземпляре;</w:t>
      </w:r>
    </w:p>
    <w:p w:rsidR="002F7F9D" w:rsidRPr="008C36EF" w:rsidRDefault="00736C7F" w:rsidP="008C36EF">
      <w:pPr>
        <w:spacing w:after="120"/>
        <w:ind w:left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–</w:t>
      </w:r>
      <w:r w:rsidR="005109A2" w:rsidRPr="008C36EF">
        <w:rPr>
          <w:sz w:val="24"/>
          <w:szCs w:val="24"/>
        </w:rPr>
        <w:t xml:space="preserve"> сертификат соответствия на Товар, сертификат пожарной безопасности, санитарно-эпидемиологическое заключение, гарантийный талон – в 1 (Одном) экземпляре (за  исключением случаев, когда данные документы не применимы к Товару в соответствии с нормами действующего законодательства</w:t>
      </w:r>
      <w:r w:rsidR="00C309E1" w:rsidRPr="008C36EF">
        <w:rPr>
          <w:sz w:val="24"/>
          <w:szCs w:val="24"/>
        </w:rPr>
        <w:t xml:space="preserve"> РФ</w:t>
      </w:r>
      <w:r w:rsidR="005109A2" w:rsidRPr="008C36EF">
        <w:rPr>
          <w:sz w:val="24"/>
          <w:szCs w:val="24"/>
        </w:rPr>
        <w:t>).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ind w:left="357" w:hanging="357"/>
        <w:jc w:val="both"/>
        <w:rPr>
          <w:sz w:val="24"/>
          <w:szCs w:val="24"/>
        </w:rPr>
      </w:pPr>
      <w:r w:rsidRPr="008C36EF">
        <w:rPr>
          <w:sz w:val="24"/>
          <w:szCs w:val="24"/>
        </w:rPr>
        <w:t xml:space="preserve">Тара и упаковка, в которых поступил </w:t>
      </w:r>
      <w:r w:rsidR="008B676B" w:rsidRPr="008C36EF">
        <w:rPr>
          <w:sz w:val="24"/>
          <w:szCs w:val="24"/>
        </w:rPr>
        <w:t>Товар</w:t>
      </w:r>
      <w:r w:rsidRPr="008C36EF">
        <w:rPr>
          <w:sz w:val="24"/>
          <w:szCs w:val="24"/>
        </w:rPr>
        <w:t>, возврату Продавцу Покупателем не подлежит.</w:t>
      </w:r>
    </w:p>
    <w:p w:rsidR="00681FE1" w:rsidRPr="008C36EF" w:rsidRDefault="00681FE1" w:rsidP="008C36EF">
      <w:pPr>
        <w:spacing w:after="120"/>
        <w:jc w:val="both"/>
        <w:rPr>
          <w:bCs/>
          <w:sz w:val="24"/>
          <w:szCs w:val="24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ОТВЕТСТВЕННОСТЬ СТОРОН</w:t>
      </w:r>
    </w:p>
    <w:p w:rsidR="006C5AD1" w:rsidRPr="008C36EF" w:rsidRDefault="00E428D0" w:rsidP="008C36EF">
      <w:pPr>
        <w:numPr>
          <w:ilvl w:val="1"/>
          <w:numId w:val="10"/>
        </w:num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Санкции за неисполнение или ненадлежащее исполнение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 xml:space="preserve">Договора, установленные </w:t>
      </w:r>
      <w:r w:rsidR="00C309E1" w:rsidRPr="008C36EF">
        <w:rPr>
          <w:color w:val="000000"/>
          <w:sz w:val="24"/>
          <w:szCs w:val="24"/>
        </w:rPr>
        <w:t xml:space="preserve">законодательством РФ </w:t>
      </w:r>
      <w:r w:rsidRPr="008C36EF">
        <w:rPr>
          <w:color w:val="000000"/>
          <w:sz w:val="24"/>
          <w:szCs w:val="24"/>
        </w:rPr>
        <w:t xml:space="preserve">или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>Договором, подлежат начислению и уплате</w:t>
      </w:r>
      <w:r w:rsidRPr="008C36EF">
        <w:rPr>
          <w:sz w:val="24"/>
          <w:szCs w:val="24"/>
        </w:rPr>
        <w:t xml:space="preserve"> </w:t>
      </w:r>
      <w:r w:rsidR="00FF2B44" w:rsidRPr="008C36EF">
        <w:rPr>
          <w:color w:val="000000"/>
          <w:sz w:val="24"/>
          <w:szCs w:val="24"/>
        </w:rPr>
        <w:t xml:space="preserve">только </w:t>
      </w:r>
      <w:r w:rsidRPr="008C36EF">
        <w:rPr>
          <w:sz w:val="24"/>
          <w:szCs w:val="24"/>
        </w:rPr>
        <w:t>при условии направления Стороной,</w:t>
      </w:r>
      <w:r w:rsidRPr="008C36EF">
        <w:rPr>
          <w:color w:val="000000"/>
          <w:sz w:val="24"/>
          <w:szCs w:val="24"/>
        </w:rPr>
        <w:t xml:space="preserve"> право которой было нарушено, официальной </w:t>
      </w:r>
      <w:r w:rsidRPr="008C36EF">
        <w:rPr>
          <w:sz w:val="24"/>
          <w:szCs w:val="24"/>
        </w:rPr>
        <w:t>претензии (счета),</w:t>
      </w:r>
      <w:r w:rsidRPr="008C36EF">
        <w:rPr>
          <w:color w:val="000000"/>
          <w:sz w:val="24"/>
          <w:szCs w:val="24"/>
        </w:rPr>
        <w:t xml:space="preserve">  содержащей сведения о факте и характере нарушения и заявляемых в связи с нарушением требованиях.</w:t>
      </w:r>
      <w:r w:rsidR="006C5AD1" w:rsidRPr="008C36EF">
        <w:rPr>
          <w:color w:val="FF0000"/>
          <w:sz w:val="24"/>
          <w:szCs w:val="24"/>
        </w:rPr>
        <w:t xml:space="preserve"> </w:t>
      </w:r>
      <w:r w:rsidR="006C5AD1" w:rsidRPr="008C36EF">
        <w:rPr>
          <w:sz w:val="24"/>
          <w:szCs w:val="24"/>
        </w:rPr>
        <w:t xml:space="preserve">Претензия оформляется в письменном виде и направляется </w:t>
      </w:r>
      <w:r w:rsidR="006478CF" w:rsidRPr="008C36EF">
        <w:rPr>
          <w:sz w:val="24"/>
          <w:szCs w:val="24"/>
        </w:rPr>
        <w:t>в порядке, указанном в п. 6.</w:t>
      </w:r>
      <w:r w:rsidR="00E3743D" w:rsidRPr="008C36EF">
        <w:rPr>
          <w:sz w:val="24"/>
          <w:szCs w:val="24"/>
        </w:rPr>
        <w:t>5</w:t>
      </w:r>
      <w:r w:rsidR="006478CF" w:rsidRPr="008C36EF">
        <w:rPr>
          <w:sz w:val="24"/>
          <w:szCs w:val="24"/>
        </w:rPr>
        <w:t xml:space="preserve">. настоящего Договора. </w:t>
      </w:r>
      <w:r w:rsidR="006C5AD1" w:rsidRPr="008C36EF">
        <w:rPr>
          <w:sz w:val="24"/>
          <w:szCs w:val="24"/>
        </w:rPr>
        <w:t xml:space="preserve">Ответ на претензию должен быть направлен не позднее </w:t>
      </w:r>
      <w:r w:rsidR="006478CF" w:rsidRPr="008C36EF">
        <w:rPr>
          <w:sz w:val="24"/>
          <w:szCs w:val="24"/>
        </w:rPr>
        <w:t>15 (</w:t>
      </w:r>
      <w:r w:rsidR="00BC2AA7" w:rsidRPr="008C36EF">
        <w:rPr>
          <w:sz w:val="24"/>
          <w:szCs w:val="24"/>
        </w:rPr>
        <w:t>П</w:t>
      </w:r>
      <w:r w:rsidR="006478CF" w:rsidRPr="008C36EF">
        <w:rPr>
          <w:sz w:val="24"/>
          <w:szCs w:val="24"/>
        </w:rPr>
        <w:t xml:space="preserve">ятнадцать) </w:t>
      </w:r>
      <w:r w:rsidR="006C5AD1" w:rsidRPr="008C36EF">
        <w:rPr>
          <w:sz w:val="24"/>
          <w:szCs w:val="24"/>
        </w:rPr>
        <w:t xml:space="preserve">рабочих дней с момента ее получения, если </w:t>
      </w:r>
      <w:r w:rsidR="00FE1EB9" w:rsidRPr="008C36EF">
        <w:rPr>
          <w:sz w:val="24"/>
          <w:szCs w:val="24"/>
        </w:rPr>
        <w:t>С</w:t>
      </w:r>
      <w:r w:rsidR="006C5AD1" w:rsidRPr="008C36EF">
        <w:rPr>
          <w:sz w:val="24"/>
          <w:szCs w:val="24"/>
        </w:rPr>
        <w:t>торонами не согласован иной срок.</w:t>
      </w:r>
    </w:p>
    <w:p w:rsidR="00E428D0" w:rsidRPr="008C36EF" w:rsidRDefault="00E428D0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За нарушение срока платежа, установленного </w:t>
      </w:r>
      <w:r w:rsidR="00C309E1" w:rsidRPr="008C36EF">
        <w:rPr>
          <w:color w:val="000000"/>
          <w:sz w:val="24"/>
          <w:szCs w:val="24"/>
        </w:rPr>
        <w:t xml:space="preserve">настоящим </w:t>
      </w:r>
      <w:r w:rsidRPr="008C36EF">
        <w:rPr>
          <w:color w:val="000000"/>
          <w:sz w:val="24"/>
          <w:szCs w:val="24"/>
        </w:rPr>
        <w:t xml:space="preserve">Договором, Продавец вправе </w:t>
      </w:r>
      <w:r w:rsidR="00F73C22" w:rsidRPr="008C36EF">
        <w:rPr>
          <w:color w:val="000000"/>
          <w:sz w:val="24"/>
          <w:szCs w:val="24"/>
        </w:rPr>
        <w:t>требовать</w:t>
      </w:r>
      <w:r w:rsidRPr="008C36EF">
        <w:rPr>
          <w:color w:val="000000"/>
          <w:sz w:val="24"/>
          <w:szCs w:val="24"/>
        </w:rPr>
        <w:t xml:space="preserve"> </w:t>
      </w:r>
      <w:r w:rsidR="00C309E1" w:rsidRPr="008C36EF">
        <w:rPr>
          <w:color w:val="000000"/>
          <w:sz w:val="24"/>
          <w:szCs w:val="24"/>
        </w:rPr>
        <w:t>от</w:t>
      </w:r>
      <w:r w:rsidRPr="008C36EF">
        <w:rPr>
          <w:color w:val="000000"/>
          <w:sz w:val="24"/>
          <w:szCs w:val="24"/>
        </w:rPr>
        <w:t xml:space="preserve"> Покупателя </w:t>
      </w:r>
      <w:r w:rsidR="00F73C22" w:rsidRPr="008C36EF">
        <w:rPr>
          <w:color w:val="000000"/>
          <w:sz w:val="24"/>
          <w:szCs w:val="24"/>
        </w:rPr>
        <w:t xml:space="preserve">уплаты </w:t>
      </w:r>
      <w:r w:rsidRPr="008C36EF">
        <w:rPr>
          <w:color w:val="000000"/>
          <w:sz w:val="24"/>
          <w:szCs w:val="24"/>
        </w:rPr>
        <w:t>за каждый день просрочки штрафн</w:t>
      </w:r>
      <w:r w:rsidR="00F73C22" w:rsidRPr="008C36EF">
        <w:rPr>
          <w:color w:val="000000"/>
          <w:sz w:val="24"/>
          <w:szCs w:val="24"/>
        </w:rPr>
        <w:t>ой</w:t>
      </w:r>
      <w:r w:rsidRPr="008C36EF">
        <w:rPr>
          <w:color w:val="000000"/>
          <w:sz w:val="24"/>
          <w:szCs w:val="24"/>
        </w:rPr>
        <w:t xml:space="preserve"> неустойк</w:t>
      </w:r>
      <w:r w:rsidR="00F73C22" w:rsidRPr="008C36EF">
        <w:rPr>
          <w:color w:val="000000"/>
          <w:sz w:val="24"/>
          <w:szCs w:val="24"/>
        </w:rPr>
        <w:t>и</w:t>
      </w:r>
      <w:r w:rsidRPr="008C36EF">
        <w:rPr>
          <w:color w:val="000000"/>
          <w:sz w:val="24"/>
          <w:szCs w:val="24"/>
        </w:rPr>
        <w:t xml:space="preserve"> в размере</w:t>
      </w:r>
      <w:r w:rsidR="00FC4D52" w:rsidRPr="008C36EF">
        <w:rPr>
          <w:color w:val="000000"/>
          <w:sz w:val="24"/>
          <w:szCs w:val="24"/>
        </w:rPr>
        <w:t xml:space="preserve"> </w:t>
      </w:r>
      <w:r w:rsidR="00F438AB" w:rsidRPr="008C36EF">
        <w:rPr>
          <w:color w:val="000000"/>
          <w:sz w:val="24"/>
          <w:szCs w:val="24"/>
        </w:rPr>
        <w:t xml:space="preserve">0,01 % (Ноль целых одна cотая процента) от суммы, срок уплаты которой нарушен, но не более 10 % </w:t>
      </w:r>
      <w:r w:rsidR="001130C2" w:rsidRPr="008C36EF">
        <w:rPr>
          <w:color w:val="000000"/>
          <w:sz w:val="24"/>
          <w:szCs w:val="24"/>
        </w:rPr>
        <w:t xml:space="preserve">(Десяти процентов) </w:t>
      </w:r>
      <w:r w:rsidR="00F438AB" w:rsidRPr="008C36EF">
        <w:rPr>
          <w:color w:val="000000"/>
          <w:sz w:val="24"/>
          <w:szCs w:val="24"/>
        </w:rPr>
        <w:t>от суммы, срок уплаты которой нарушен</w:t>
      </w:r>
      <w:r w:rsidR="00E51259">
        <w:rPr>
          <w:color w:val="000000"/>
          <w:sz w:val="24"/>
          <w:szCs w:val="24"/>
        </w:rPr>
        <w:t>.</w:t>
      </w:r>
    </w:p>
    <w:p w:rsidR="00C810F5" w:rsidRPr="008C36EF" w:rsidRDefault="00EC2F68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За нарушение срока поставки</w:t>
      </w:r>
      <w:r w:rsidR="00D3278E" w:rsidRPr="008C36EF">
        <w:rPr>
          <w:color w:val="000000"/>
          <w:sz w:val="24"/>
          <w:szCs w:val="24"/>
        </w:rPr>
        <w:t xml:space="preserve">, указанного в Счете, Покупатель вправе требовать </w:t>
      </w:r>
      <w:r w:rsidR="00C309E1" w:rsidRPr="008C36EF">
        <w:rPr>
          <w:color w:val="000000"/>
          <w:sz w:val="24"/>
          <w:szCs w:val="24"/>
        </w:rPr>
        <w:t xml:space="preserve">от </w:t>
      </w:r>
      <w:r w:rsidR="00D3278E" w:rsidRPr="008C36EF">
        <w:rPr>
          <w:color w:val="000000"/>
          <w:sz w:val="24"/>
          <w:szCs w:val="24"/>
        </w:rPr>
        <w:t>Продавца уплаты за каждый день просрочки штрафной неустойки в размере 0,1 % (</w:t>
      </w:r>
      <w:r w:rsidR="00BC2AA7" w:rsidRPr="008C36EF">
        <w:rPr>
          <w:color w:val="000000"/>
          <w:sz w:val="24"/>
          <w:szCs w:val="24"/>
        </w:rPr>
        <w:t>Н</w:t>
      </w:r>
      <w:r w:rsidR="00D3278E" w:rsidRPr="008C36EF">
        <w:rPr>
          <w:color w:val="000000"/>
          <w:sz w:val="24"/>
          <w:szCs w:val="24"/>
        </w:rPr>
        <w:t xml:space="preserve">оль целых одна десятая процента) от </w:t>
      </w:r>
      <w:r w:rsidR="0044368F" w:rsidRPr="008C36EF">
        <w:rPr>
          <w:color w:val="000000"/>
          <w:sz w:val="24"/>
          <w:szCs w:val="24"/>
        </w:rPr>
        <w:t>стоимости не поставленного в срок Товара</w:t>
      </w:r>
      <w:r w:rsidR="00D3278E" w:rsidRPr="008C36EF">
        <w:rPr>
          <w:color w:val="000000"/>
          <w:sz w:val="24"/>
          <w:szCs w:val="24"/>
        </w:rPr>
        <w:t>.</w:t>
      </w:r>
    </w:p>
    <w:p w:rsidR="00C810F5" w:rsidRPr="008C36EF" w:rsidRDefault="00C810F5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 xml:space="preserve">Стороны согласовали, что убытки, подлежащие возмещению какой-либо Стороной другой Стороне в связи с неисполнением или ненадлежащим исполнением Заказа,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Договора, возмещаются в пределах стоимости реального ущерба,</w:t>
      </w:r>
      <w:r w:rsidR="00BC2AA7" w:rsidRPr="008C36EF">
        <w:rPr>
          <w:color w:val="000000"/>
          <w:sz w:val="24"/>
          <w:szCs w:val="24"/>
        </w:rPr>
        <w:t xml:space="preserve"> документально подтвержденного,</w:t>
      </w:r>
      <w:r w:rsidRPr="008C36EF">
        <w:rPr>
          <w:color w:val="000000"/>
          <w:sz w:val="24"/>
          <w:szCs w:val="24"/>
        </w:rPr>
        <w:t xml:space="preserve"> если иное не предусмотрено другими пунктами </w:t>
      </w:r>
      <w:r w:rsidR="00C309E1" w:rsidRPr="008C36EF">
        <w:rPr>
          <w:color w:val="000000"/>
          <w:sz w:val="24"/>
          <w:szCs w:val="24"/>
        </w:rPr>
        <w:t xml:space="preserve">настоящего </w:t>
      </w:r>
      <w:r w:rsidRPr="008C36EF">
        <w:rPr>
          <w:color w:val="000000"/>
          <w:sz w:val="24"/>
          <w:szCs w:val="24"/>
        </w:rPr>
        <w:t>Договора. Во избежание сомнений и дальнейших разногласий, ни одна из Сторон не вправе требовать возмещения упущенной выгоды. Обязанность Стороны возместить реальный ущерб возникает только при одновременном соблюдении следующих условий: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пострадавшая Сторона в письменной форме уведомила Сторону, причинившую вред, о факте причинения вреда в срок не позднее 3 (</w:t>
      </w:r>
      <w:r w:rsidR="00E41A71" w:rsidRPr="008C36EF">
        <w:rPr>
          <w:color w:val="000000"/>
          <w:sz w:val="24"/>
          <w:szCs w:val="24"/>
        </w:rPr>
        <w:t>Трех</w:t>
      </w:r>
      <w:r w:rsidRPr="008C36EF">
        <w:rPr>
          <w:color w:val="000000"/>
          <w:sz w:val="24"/>
          <w:szCs w:val="24"/>
        </w:rPr>
        <w:t>) календарных дней с момента обнаружения указанного факта с предложением составить соответствующий акт;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не позднее 5 (</w:t>
      </w:r>
      <w:r w:rsidR="00E41A71" w:rsidRPr="008C36EF">
        <w:rPr>
          <w:color w:val="000000"/>
          <w:sz w:val="24"/>
          <w:szCs w:val="24"/>
        </w:rPr>
        <w:t>Пяти</w:t>
      </w:r>
      <w:r w:rsidRPr="008C36EF">
        <w:rPr>
          <w:color w:val="000000"/>
          <w:sz w:val="24"/>
          <w:szCs w:val="24"/>
        </w:rPr>
        <w:t xml:space="preserve">) календарных дней с момента уведомления пострадавшей Стороной Стороны, причинившей вред, о факте причинения вреда Сторонами составлен </w:t>
      </w:r>
      <w:r w:rsidRPr="008C36EF">
        <w:rPr>
          <w:color w:val="000000"/>
          <w:sz w:val="24"/>
          <w:szCs w:val="24"/>
        </w:rPr>
        <w:lastRenderedPageBreak/>
        <w:t>соответствующий акт с подтверждением факта причинения вреда Стороной и указанием последствий такого вреда, размера ущерба в денежном эквиваленте;</w:t>
      </w:r>
    </w:p>
    <w:p w:rsidR="00C810F5" w:rsidRPr="008C36EF" w:rsidRDefault="00C810F5" w:rsidP="008C36EF">
      <w:pPr>
        <w:numPr>
          <w:ilvl w:val="0"/>
          <w:numId w:val="13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в случае наличия спора о характере вреда или размере ущерба, подлежащего возмещению, пострадавшая Сторона должна представить заключение независимой профессиональной экспертной организации о характере вреда и размере нанесенного ущерба в денежном эквиваленте.</w:t>
      </w:r>
    </w:p>
    <w:p w:rsidR="00BC2AA7" w:rsidRPr="008C36EF" w:rsidRDefault="00BC2AA7" w:rsidP="008C36EF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Требование об уплате неустойки (пеня)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по истечении данного срока неустойка уплате не подлежит.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Уплата неустойки (пени), процентов, а также возмещение убытков, причинённых неисполнением или ненадлежащим исполнением обязательств, не освобождает П</w:t>
      </w:r>
      <w:r>
        <w:rPr>
          <w:color w:val="000000"/>
          <w:sz w:val="24"/>
          <w:szCs w:val="24"/>
        </w:rPr>
        <w:t>родавца</w:t>
      </w:r>
      <w:r w:rsidRPr="00B55591">
        <w:rPr>
          <w:color w:val="000000"/>
          <w:sz w:val="24"/>
          <w:szCs w:val="24"/>
        </w:rPr>
        <w:t xml:space="preserve"> от исполнения обязательств в натуре, кроме случаев, предусмотренных </w:t>
      </w:r>
      <w:r>
        <w:rPr>
          <w:color w:val="000000"/>
          <w:sz w:val="24"/>
          <w:szCs w:val="24"/>
        </w:rPr>
        <w:t>з</w:t>
      </w:r>
      <w:r w:rsidRPr="00B55591">
        <w:rPr>
          <w:color w:val="000000"/>
          <w:sz w:val="24"/>
          <w:szCs w:val="24"/>
        </w:rPr>
        <w:t>аконодательством</w:t>
      </w:r>
      <w:r>
        <w:rPr>
          <w:color w:val="000000"/>
          <w:sz w:val="24"/>
          <w:szCs w:val="24"/>
        </w:rPr>
        <w:t xml:space="preserve"> РФ</w:t>
      </w:r>
      <w:r w:rsidRPr="00B55591">
        <w:rPr>
          <w:color w:val="000000"/>
          <w:sz w:val="24"/>
          <w:szCs w:val="24"/>
        </w:rPr>
        <w:t>. Покупатель вправе удержать суммы неустойки, процентов, пени, штрафов начисленных 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из сумм, подлежащих уплате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родавцу</w:t>
      </w:r>
      <w:r w:rsidRPr="00B55591">
        <w:rPr>
          <w:color w:val="000000"/>
          <w:sz w:val="24"/>
          <w:szCs w:val="24"/>
        </w:rPr>
        <w:t xml:space="preserve"> по настоящему Договору.</w:t>
      </w:r>
    </w:p>
    <w:p w:rsidR="00E60FA0" w:rsidRPr="00B55591" w:rsidRDefault="00E60FA0" w:rsidP="00B55591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 xml:space="preserve">В случае применения к Покупателю мер ответственности (включая но не ограничиваясь штрафы, пени, санкции и пр.) уполномоченными органами, если основанием применения санкций  явилось нарушение, ненадлежащее исполнение 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родавц</w:t>
      </w:r>
      <w:r w:rsidRPr="00B55591">
        <w:rPr>
          <w:color w:val="000000"/>
          <w:sz w:val="24"/>
          <w:szCs w:val="24"/>
        </w:rPr>
        <w:t xml:space="preserve">ом своих обязательств по настоящему Договору, </w:t>
      </w:r>
      <w:r w:rsidRPr="003F134C"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родавец</w:t>
      </w:r>
      <w:r w:rsidRPr="00B55591">
        <w:rPr>
          <w:color w:val="000000"/>
          <w:sz w:val="24"/>
          <w:szCs w:val="24"/>
        </w:rPr>
        <w:t xml:space="preserve"> безоговорочно обязуется компенсировать Покупателю все и любые убытки, пени, штрафы, неустойки, и пр. в размере взысканных с Покупателя денежных средств в течение 5 (Пяти) рабочих дней с момента получения требования от Покупателя.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Требование об уплате неустойки (пени) за нарушение Покупателем срока исполнения денежных обязательств по настоящему Договору может быть предъявлено не позднее 30 (Тридцати)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E60FA0" w:rsidRPr="00E60FA0" w:rsidRDefault="00E60FA0" w:rsidP="00E60FA0">
      <w:pPr>
        <w:numPr>
          <w:ilvl w:val="1"/>
          <w:numId w:val="10"/>
        </w:numPr>
        <w:spacing w:after="120"/>
        <w:jc w:val="both"/>
        <w:rPr>
          <w:color w:val="000000"/>
          <w:sz w:val="24"/>
          <w:szCs w:val="24"/>
        </w:rPr>
      </w:pPr>
      <w:r w:rsidRPr="00B55591">
        <w:rPr>
          <w:color w:val="000000"/>
          <w:sz w:val="24"/>
          <w:szCs w:val="24"/>
        </w:rPr>
        <w:t>Вне зависимости от положений иных статей Договора, совокупный размер ответственности Покупателя, включая уплату любых неустоек (пени), процентов и иных компенсационных выплат по Договору, а также включая все и любые выплаты по возмещению ущерба, возникшего в связи со всеми и любыми нарушениями Договора, прекращением Договора и иными обстоятельствами, связанными с Договором, ограничен суммой в размере 5 % (Пяти процентов) от Цены Договора.</w:t>
      </w:r>
    </w:p>
    <w:p w:rsidR="00BC2AA7" w:rsidRPr="00262BCD" w:rsidRDefault="00BC2AA7" w:rsidP="00262BCD">
      <w:pPr>
        <w:rPr>
          <w:color w:val="000000"/>
        </w:rPr>
      </w:pPr>
    </w:p>
    <w:p w:rsidR="00FF2B44" w:rsidRPr="00262BCD" w:rsidRDefault="00FF2B44" w:rsidP="00262BCD">
      <w:pPr>
        <w:rPr>
          <w:b/>
          <w:bCs/>
          <w:color w:val="000000"/>
        </w:rPr>
      </w:pPr>
    </w:p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СРОК ДЕЙСТВИЯ ДОГОВОРА И ИЗМЕНЕНИ</w:t>
      </w:r>
      <w:r w:rsidR="00633C0F" w:rsidRPr="008C36EF">
        <w:rPr>
          <w:rFonts w:ascii="Times New Roman" w:hAnsi="Times New Roman"/>
          <w:sz w:val="24"/>
          <w:szCs w:val="24"/>
        </w:rPr>
        <w:t>Е</w:t>
      </w:r>
      <w:r w:rsidRPr="008C36EF">
        <w:rPr>
          <w:rFonts w:ascii="Times New Roman" w:hAnsi="Times New Roman"/>
          <w:sz w:val="24"/>
          <w:szCs w:val="24"/>
        </w:rPr>
        <w:t xml:space="preserve"> ДОГОВОРА</w:t>
      </w:r>
      <w:r w:rsidR="006478CF" w:rsidRPr="008C36EF">
        <w:rPr>
          <w:rFonts w:ascii="Times New Roman" w:hAnsi="Times New Roman"/>
          <w:sz w:val="24"/>
          <w:szCs w:val="24"/>
        </w:rPr>
        <w:t>. УВЕДОМЛЕНИЯ</w:t>
      </w:r>
    </w:p>
    <w:p w:rsidR="002F7F9D" w:rsidRPr="008C36EF" w:rsidRDefault="00E428D0" w:rsidP="008C36EF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6.1.</w:t>
      </w:r>
      <w:r w:rsidRPr="008C36EF">
        <w:rPr>
          <w:color w:val="000000"/>
          <w:sz w:val="24"/>
          <w:szCs w:val="24"/>
        </w:rPr>
        <w:tab/>
        <w:t xml:space="preserve">Договор </w:t>
      </w:r>
      <w:r w:rsidR="006C5AD1" w:rsidRPr="008C36EF">
        <w:rPr>
          <w:color w:val="000000"/>
          <w:sz w:val="24"/>
          <w:szCs w:val="24"/>
        </w:rPr>
        <w:t>вступает в силу с момента его подписания Сторонами</w:t>
      </w:r>
      <w:r w:rsidR="004127AE" w:rsidRPr="008C36EF">
        <w:rPr>
          <w:color w:val="000000"/>
          <w:sz w:val="24"/>
          <w:szCs w:val="24"/>
        </w:rPr>
        <w:t xml:space="preserve"> и действует </w:t>
      </w:r>
      <w:permStart w:id="1840016080" w:edGrp="everyone"/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[в течение одного календарного года; </w:t>
      </w:r>
      <w:proofErr w:type="gramStart"/>
      <w:r w:rsidR="00D02861" w:rsidRPr="00D02861">
        <w:rPr>
          <w:b/>
          <w:i/>
          <w:color w:val="000000"/>
          <w:sz w:val="24"/>
          <w:szCs w:val="24"/>
          <w:highlight w:val="yellow"/>
        </w:rPr>
        <w:t>до</w:t>
      </w:r>
      <w:proofErr w:type="gramEnd"/>
      <w:r w:rsidR="00D02861" w:rsidRPr="00D02861">
        <w:rPr>
          <w:b/>
          <w:i/>
          <w:color w:val="000000"/>
          <w:sz w:val="24"/>
          <w:szCs w:val="24"/>
          <w:highlight w:val="yellow"/>
        </w:rPr>
        <w:t>_____</w:t>
      </w:r>
      <w:r w:rsidR="006A44A2">
        <w:rPr>
          <w:b/>
          <w:i/>
          <w:color w:val="000000"/>
          <w:sz w:val="24"/>
          <w:szCs w:val="24"/>
          <w:highlight w:val="yellow"/>
        </w:rPr>
        <w:t xml:space="preserve">     </w:t>
      </w:r>
      <w:r w:rsidR="00D02861" w:rsidRPr="00D02861">
        <w:rPr>
          <w:b/>
          <w:i/>
          <w:color w:val="000000"/>
          <w:sz w:val="24"/>
          <w:szCs w:val="24"/>
          <w:highlight w:val="yellow"/>
        </w:rPr>
        <w:t xml:space="preserve"> (указать дату)]</w:t>
      </w:r>
      <w:permEnd w:id="1840016080"/>
      <w:r w:rsidR="00D02861" w:rsidRPr="00D02861">
        <w:rPr>
          <w:color w:val="000000"/>
          <w:sz w:val="24"/>
          <w:szCs w:val="24"/>
          <w:highlight w:val="yellow"/>
        </w:rPr>
        <w:t>.</w:t>
      </w:r>
    </w:p>
    <w:p w:rsidR="00E428D0" w:rsidRPr="008C36EF" w:rsidRDefault="00E428D0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6.2.</w:t>
      </w:r>
      <w:r w:rsidRPr="008C36EF">
        <w:rPr>
          <w:color w:val="000000"/>
          <w:sz w:val="24"/>
          <w:szCs w:val="24"/>
        </w:rPr>
        <w:tab/>
        <w:t xml:space="preserve">Все дополнительные соглашения между Продавцом и Покупателем оформляются письменно и </w:t>
      </w:r>
      <w:r w:rsidRPr="008C36EF">
        <w:rPr>
          <w:sz w:val="24"/>
          <w:szCs w:val="24"/>
        </w:rPr>
        <w:t xml:space="preserve">являются неотъемлемой частью </w:t>
      </w:r>
      <w:r w:rsidR="00C309E1" w:rsidRPr="008C36EF">
        <w:rPr>
          <w:sz w:val="24"/>
          <w:szCs w:val="24"/>
        </w:rPr>
        <w:t xml:space="preserve">настоящего </w:t>
      </w:r>
      <w:r w:rsidRPr="008C36EF">
        <w:rPr>
          <w:sz w:val="24"/>
          <w:szCs w:val="24"/>
        </w:rPr>
        <w:t>Договора.</w:t>
      </w:r>
    </w:p>
    <w:p w:rsidR="00CF4904" w:rsidRPr="00B55591" w:rsidRDefault="000664B2" w:rsidP="00B55591">
      <w:pPr>
        <w:spacing w:after="120"/>
        <w:jc w:val="both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6.</w:t>
      </w:r>
      <w:r w:rsidR="00BC2AA7" w:rsidRPr="008C36EF">
        <w:rPr>
          <w:color w:val="000000"/>
          <w:sz w:val="24"/>
          <w:szCs w:val="24"/>
        </w:rPr>
        <w:t>3</w:t>
      </w:r>
      <w:r w:rsidRPr="008C36EF">
        <w:rPr>
          <w:color w:val="000000"/>
          <w:sz w:val="24"/>
          <w:szCs w:val="24"/>
        </w:rPr>
        <w:t xml:space="preserve">. </w:t>
      </w:r>
      <w:r w:rsidRPr="008C36EF">
        <w:rPr>
          <w:color w:val="000000"/>
          <w:sz w:val="24"/>
          <w:szCs w:val="24"/>
        </w:rPr>
        <w:tab/>
      </w:r>
      <w:bookmarkStart w:id="0" w:name="_Ref378781942"/>
      <w:r w:rsidR="00CF4904">
        <w:rPr>
          <w:color w:val="000000"/>
          <w:sz w:val="24"/>
          <w:szCs w:val="24"/>
        </w:rPr>
        <w:t>Покупатель</w:t>
      </w:r>
      <w:r w:rsidR="00CF4904" w:rsidRPr="00B55591">
        <w:rPr>
          <w:color w:val="000000"/>
          <w:sz w:val="24"/>
          <w:szCs w:val="24"/>
        </w:rPr>
        <w:t xml:space="preserve">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</w:t>
      </w:r>
      <w:r w:rsidR="00CF4904">
        <w:rPr>
          <w:color w:val="000000"/>
          <w:sz w:val="24"/>
          <w:szCs w:val="24"/>
        </w:rPr>
        <w:t>Продавцу</w:t>
      </w:r>
      <w:r w:rsidR="00CF4904" w:rsidRPr="00B55591">
        <w:rPr>
          <w:color w:val="000000"/>
          <w:sz w:val="24"/>
          <w:szCs w:val="24"/>
        </w:rPr>
        <w:t xml:space="preserve"> за 3 (три) дня до даты предполагаемого прекращения</w:t>
      </w:r>
      <w:bookmarkEnd w:id="0"/>
      <w:r w:rsidR="00CF4904" w:rsidRPr="00B55591">
        <w:rPr>
          <w:color w:val="000000"/>
          <w:sz w:val="24"/>
          <w:szCs w:val="24"/>
        </w:rPr>
        <w:t xml:space="preserve">. </w:t>
      </w:r>
    </w:p>
    <w:p w:rsidR="009A2D07" w:rsidRPr="008C36EF" w:rsidRDefault="009A6E0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4</w:t>
      </w:r>
      <w:r w:rsidRPr="008C36EF">
        <w:rPr>
          <w:sz w:val="24"/>
          <w:szCs w:val="24"/>
        </w:rPr>
        <w:t xml:space="preserve">. </w:t>
      </w:r>
      <w:r w:rsidRPr="008C36EF">
        <w:rPr>
          <w:sz w:val="24"/>
          <w:szCs w:val="24"/>
        </w:rPr>
        <w:tab/>
        <w:t xml:space="preserve">Стороны обязаны извещать друг друга об изменении своего юридического адреса и фактического места нахождения (почтового адреса) в течение 7 </w:t>
      </w:r>
      <w:r w:rsidR="00B10FE6" w:rsidRPr="008C36EF">
        <w:rPr>
          <w:sz w:val="24"/>
          <w:szCs w:val="24"/>
        </w:rPr>
        <w:t xml:space="preserve">(Семь) </w:t>
      </w:r>
      <w:r w:rsidRPr="008C36EF">
        <w:rPr>
          <w:sz w:val="24"/>
          <w:szCs w:val="24"/>
        </w:rPr>
        <w:t xml:space="preserve">календарных дней с момента наступления соответствующего события. В случае не извещения (несвоевременного извещения) об изменении адресов все уведомления, направленные по адресам, указанным в </w:t>
      </w:r>
      <w:r w:rsidR="00C309E1" w:rsidRPr="008C36EF">
        <w:rPr>
          <w:sz w:val="24"/>
          <w:szCs w:val="24"/>
        </w:rPr>
        <w:t>настоящем Д</w:t>
      </w:r>
      <w:r w:rsidRPr="008C36EF">
        <w:rPr>
          <w:sz w:val="24"/>
          <w:szCs w:val="24"/>
        </w:rPr>
        <w:t>оговоре, считаются надлежащим уведомлением Сторон.</w:t>
      </w:r>
    </w:p>
    <w:p w:rsidR="00C810F5" w:rsidRPr="008C36EF" w:rsidRDefault="00882EA3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lastRenderedPageBreak/>
        <w:t>6.</w:t>
      </w:r>
      <w:r w:rsidR="00BC2AA7" w:rsidRPr="008C36EF">
        <w:rPr>
          <w:sz w:val="24"/>
          <w:szCs w:val="24"/>
        </w:rPr>
        <w:t>5</w:t>
      </w:r>
      <w:r w:rsidR="006C5AD1" w:rsidRPr="008C36EF">
        <w:rPr>
          <w:sz w:val="24"/>
          <w:szCs w:val="24"/>
        </w:rPr>
        <w:t>.</w:t>
      </w:r>
      <w:r w:rsidR="006C5AD1" w:rsidRPr="008C36EF">
        <w:rPr>
          <w:sz w:val="24"/>
          <w:szCs w:val="24"/>
        </w:rPr>
        <w:tab/>
      </w:r>
      <w:r w:rsidR="006478CF" w:rsidRPr="008C36EF">
        <w:rPr>
          <w:sz w:val="24"/>
          <w:szCs w:val="24"/>
        </w:rPr>
        <w:t>Если иное прямо не указано в настоящем Договоре, л</w:t>
      </w:r>
      <w:r w:rsidR="00C810F5" w:rsidRPr="008C36EF">
        <w:rPr>
          <w:sz w:val="24"/>
          <w:szCs w:val="24"/>
        </w:rPr>
        <w:t xml:space="preserve">юбые письма, сообщения, уведомления, которые Стороны обязаны или вправе подавать по </w:t>
      </w:r>
      <w:r w:rsidR="00C309E1" w:rsidRPr="008C36EF">
        <w:rPr>
          <w:sz w:val="24"/>
          <w:szCs w:val="24"/>
        </w:rPr>
        <w:t xml:space="preserve">настоящему </w:t>
      </w:r>
      <w:r w:rsidR="00C810F5" w:rsidRPr="008C36EF">
        <w:rPr>
          <w:sz w:val="24"/>
          <w:szCs w:val="24"/>
        </w:rPr>
        <w:t xml:space="preserve">Договору и (или) в соответствии с законодательством РФ, должны быть составлены в письменной форме, подписаны уполномоченным лицом соответствующей Стороны и должны направляться адресатам через курьерскую службу или по почте заказным письмом с уведомлением о вручении и описью вложения или вручаться адресату лично под расписку о получении. Письма, сообщения, уведомления Сторонам направляются по адресу, указанному в разделе </w:t>
      </w:r>
      <w:r w:rsidR="00E3743D" w:rsidRPr="008C36EF">
        <w:rPr>
          <w:sz w:val="24"/>
          <w:szCs w:val="24"/>
        </w:rPr>
        <w:t xml:space="preserve">9 </w:t>
      </w:r>
      <w:r w:rsidR="00C810F5" w:rsidRPr="008C36EF">
        <w:rPr>
          <w:sz w:val="24"/>
          <w:szCs w:val="24"/>
        </w:rPr>
        <w:t xml:space="preserve">настоящего Договора, либо по иному адресу, который соответствующая Сторона заранее сообщит другой Стороне в письменной форме. Правила настоящей статьи применяются ко всей и любой документации, направляемой Сторонами друг другу по Договору, за исключением </w:t>
      </w:r>
      <w:r w:rsidR="00E41A71" w:rsidRPr="008C36EF">
        <w:rPr>
          <w:sz w:val="24"/>
          <w:szCs w:val="24"/>
        </w:rPr>
        <w:t xml:space="preserve">Заявок </w:t>
      </w:r>
      <w:r w:rsidR="00C810F5" w:rsidRPr="008C36EF">
        <w:rPr>
          <w:sz w:val="24"/>
          <w:szCs w:val="24"/>
        </w:rPr>
        <w:t>и счетов, указанных в п.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>.1. и 1.</w:t>
      </w:r>
      <w:r w:rsidR="001130C2" w:rsidRPr="008C36EF">
        <w:rPr>
          <w:sz w:val="24"/>
          <w:szCs w:val="24"/>
        </w:rPr>
        <w:t>4</w:t>
      </w:r>
      <w:r w:rsidR="00C810F5" w:rsidRPr="008C36EF">
        <w:rPr>
          <w:sz w:val="24"/>
          <w:szCs w:val="24"/>
        </w:rPr>
        <w:t xml:space="preserve">.2 настоящего Договора. </w:t>
      </w:r>
    </w:p>
    <w:p w:rsidR="006C5AD1" w:rsidRPr="008C36EF" w:rsidRDefault="00C810F5" w:rsidP="008C36EF">
      <w:pPr>
        <w:spacing w:after="120"/>
        <w:jc w:val="both"/>
        <w:rPr>
          <w:sz w:val="24"/>
          <w:szCs w:val="24"/>
        </w:rPr>
      </w:pPr>
      <w:r w:rsidRPr="008C36EF">
        <w:rPr>
          <w:sz w:val="24"/>
          <w:szCs w:val="24"/>
        </w:rPr>
        <w:t>6.</w:t>
      </w:r>
      <w:r w:rsidR="00BC2AA7" w:rsidRPr="008C36EF">
        <w:rPr>
          <w:sz w:val="24"/>
          <w:szCs w:val="24"/>
        </w:rPr>
        <w:t>6</w:t>
      </w:r>
      <w:r w:rsidRPr="008C36EF">
        <w:rPr>
          <w:sz w:val="24"/>
          <w:szCs w:val="24"/>
        </w:rPr>
        <w:t>.</w:t>
      </w:r>
      <w:r w:rsidR="008B676B" w:rsidRPr="008C36EF">
        <w:rPr>
          <w:sz w:val="24"/>
          <w:szCs w:val="24"/>
        </w:rPr>
        <w:tab/>
      </w:r>
      <w:r w:rsidR="006C5AD1" w:rsidRPr="008C36EF">
        <w:rPr>
          <w:sz w:val="24"/>
          <w:szCs w:val="24"/>
        </w:rPr>
        <w:t xml:space="preserve">Стороны гарантируют, что они обладают всеми правами, полномочиями и документами, необходимыми для заключения и выполнения настоящего </w:t>
      </w:r>
      <w:r w:rsidR="00BC2AA7" w:rsidRPr="008C36EF">
        <w:rPr>
          <w:sz w:val="24"/>
          <w:szCs w:val="24"/>
        </w:rPr>
        <w:t>Д</w:t>
      </w:r>
      <w:r w:rsidR="006C5AD1" w:rsidRPr="008C36EF">
        <w:rPr>
          <w:sz w:val="24"/>
          <w:szCs w:val="24"/>
        </w:rPr>
        <w:t>оговора</w:t>
      </w:r>
      <w:r w:rsidRPr="008C36EF">
        <w:rPr>
          <w:sz w:val="24"/>
          <w:szCs w:val="24"/>
        </w:rPr>
        <w:t>.</w:t>
      </w:r>
    </w:p>
    <w:p w:rsidR="003716DC" w:rsidRPr="00262BCD" w:rsidRDefault="003716DC" w:rsidP="00262BCD"/>
    <w:p w:rsidR="00E428D0" w:rsidRPr="008C36EF" w:rsidRDefault="00E428D0" w:rsidP="008C36EF">
      <w:pPr>
        <w:pStyle w:val="1"/>
        <w:numPr>
          <w:ilvl w:val="0"/>
          <w:numId w:val="10"/>
        </w:numPr>
        <w:spacing w:before="0" w:after="120"/>
        <w:jc w:val="both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ПОРЯДОК РАЗРЕШЕНИЯ СПОРОВ</w:t>
      </w:r>
    </w:p>
    <w:p w:rsidR="00E428D0" w:rsidRPr="008C36EF" w:rsidRDefault="002F7F9D" w:rsidP="008C36EF">
      <w:pPr>
        <w:spacing w:after="120"/>
        <w:jc w:val="both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7</w:t>
      </w:r>
      <w:r w:rsidR="00E428D0" w:rsidRPr="008C36EF">
        <w:rPr>
          <w:color w:val="000000"/>
          <w:sz w:val="24"/>
          <w:szCs w:val="24"/>
        </w:rPr>
        <w:t>.1.</w:t>
      </w:r>
      <w:r w:rsidR="00E428D0" w:rsidRPr="008C36EF">
        <w:rPr>
          <w:color w:val="000000"/>
          <w:sz w:val="24"/>
          <w:szCs w:val="24"/>
        </w:rPr>
        <w:tab/>
      </w:r>
      <w:r w:rsidR="00E428D0" w:rsidRPr="008C36EF">
        <w:rPr>
          <w:sz w:val="24"/>
          <w:szCs w:val="24"/>
        </w:rPr>
        <w:t xml:space="preserve">При недостижении Сторонами согласия по возникшим спорам в процессе переговоров, все споры, возникшие в период действия </w:t>
      </w:r>
      <w:r w:rsidR="003716DC" w:rsidRPr="008C36EF">
        <w:rPr>
          <w:sz w:val="24"/>
          <w:szCs w:val="24"/>
        </w:rPr>
        <w:t xml:space="preserve">настоящего </w:t>
      </w:r>
      <w:r w:rsidR="00E428D0" w:rsidRPr="008C36EF">
        <w:rPr>
          <w:sz w:val="24"/>
          <w:szCs w:val="24"/>
        </w:rPr>
        <w:t xml:space="preserve">Договора, разрешаются в </w:t>
      </w:r>
      <w:r w:rsidR="008B676B" w:rsidRPr="008C36EF">
        <w:rPr>
          <w:sz w:val="24"/>
          <w:szCs w:val="24"/>
        </w:rPr>
        <w:t>А</w:t>
      </w:r>
      <w:r w:rsidR="00E428D0" w:rsidRPr="008C36EF">
        <w:rPr>
          <w:sz w:val="24"/>
          <w:szCs w:val="24"/>
        </w:rPr>
        <w:t xml:space="preserve">рбитражном суде </w:t>
      </w:r>
      <w:r w:rsidR="009A2D07" w:rsidRPr="008C36EF">
        <w:rPr>
          <w:sz w:val="24"/>
          <w:szCs w:val="24"/>
        </w:rPr>
        <w:t>г. Москвы</w:t>
      </w:r>
      <w:r w:rsidR="00E428D0" w:rsidRPr="008C36EF">
        <w:rPr>
          <w:sz w:val="24"/>
          <w:szCs w:val="24"/>
        </w:rPr>
        <w:t xml:space="preserve">. При этом все документы, в том числе претензии, исковые заявления, судебные повестки и т.п., направляются Стороной по адресам, указанным в </w:t>
      </w:r>
      <w:r w:rsidR="00E41A71" w:rsidRPr="008C36EF">
        <w:rPr>
          <w:sz w:val="24"/>
          <w:szCs w:val="24"/>
        </w:rPr>
        <w:t xml:space="preserve">настоящем </w:t>
      </w:r>
      <w:r w:rsidR="00E428D0" w:rsidRPr="008C36EF">
        <w:rPr>
          <w:sz w:val="24"/>
          <w:szCs w:val="24"/>
        </w:rPr>
        <w:t xml:space="preserve">Договоре, если другая Сторона своевременно не сообщила иной адрес (адреса). </w:t>
      </w:r>
      <w:r w:rsidR="00F73C22" w:rsidRPr="008C36EF">
        <w:rPr>
          <w:sz w:val="24"/>
          <w:szCs w:val="24"/>
        </w:rPr>
        <w:t>Предъявлению иска должно в обязательном порядке предшествовать предъявление Стороной письменной претензии другой Стороне, срок рассмотрения которой 15 (</w:t>
      </w:r>
      <w:r w:rsidR="00BC2AA7" w:rsidRPr="008C36EF">
        <w:rPr>
          <w:sz w:val="24"/>
          <w:szCs w:val="24"/>
        </w:rPr>
        <w:t>П</w:t>
      </w:r>
      <w:r w:rsidR="00F73C22" w:rsidRPr="008C36EF">
        <w:rPr>
          <w:sz w:val="24"/>
          <w:szCs w:val="24"/>
        </w:rPr>
        <w:t>ятнадцать) рабочих дней.</w:t>
      </w:r>
    </w:p>
    <w:p w:rsidR="006478CF" w:rsidRPr="00262BCD" w:rsidRDefault="006478CF" w:rsidP="00262BCD"/>
    <w:p w:rsidR="006478CF" w:rsidRPr="008C36EF" w:rsidRDefault="006478CF" w:rsidP="008C36EF">
      <w:pPr>
        <w:pStyle w:val="1"/>
        <w:numPr>
          <w:ilvl w:val="0"/>
          <w:numId w:val="10"/>
        </w:numPr>
        <w:spacing w:before="0" w:after="120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6478CF" w:rsidRPr="008C36EF" w:rsidRDefault="002F7F9D" w:rsidP="008C36EF">
      <w:pPr>
        <w:spacing w:after="120"/>
        <w:rPr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.1. </w:t>
      </w:r>
      <w:r w:rsidR="008B676B" w:rsidRPr="008C36EF">
        <w:rPr>
          <w:color w:val="000000"/>
          <w:sz w:val="24"/>
          <w:szCs w:val="24"/>
        </w:rPr>
        <w:tab/>
      </w:r>
      <w:r w:rsidR="006478CF" w:rsidRPr="008C36EF">
        <w:rPr>
          <w:sz w:val="24"/>
          <w:szCs w:val="24"/>
        </w:rPr>
        <w:t xml:space="preserve">Если будет установлено, что какое-либо условие </w:t>
      </w:r>
      <w:r w:rsidR="00E41A71" w:rsidRPr="008C36EF">
        <w:rPr>
          <w:sz w:val="24"/>
          <w:szCs w:val="24"/>
        </w:rPr>
        <w:t xml:space="preserve">настоящего </w:t>
      </w:r>
      <w:r w:rsidR="006478CF" w:rsidRPr="008C36EF">
        <w:rPr>
          <w:sz w:val="24"/>
          <w:szCs w:val="24"/>
        </w:rPr>
        <w:t>Договора недействительно или не может быть приведено в исполнение, все остальные его условия остаются, несмотря на это, действительными, а недействительное/ неисполнимое условие изменяется таким образом, чтобы оно в максимально возможной степени стало действительным и исполнимым и отражало намерения Сторон</w:t>
      </w:r>
      <w:r w:rsidR="008B676B" w:rsidRPr="008C36EF">
        <w:rPr>
          <w:sz w:val="24"/>
          <w:szCs w:val="24"/>
        </w:rPr>
        <w:t>.</w:t>
      </w:r>
    </w:p>
    <w:p w:rsidR="004179A1" w:rsidRPr="008C36EF" w:rsidRDefault="002F7F9D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</w:t>
      </w:r>
      <w:r w:rsidR="006478CF" w:rsidRPr="008C36EF">
        <w:rPr>
          <w:color w:val="000000"/>
          <w:sz w:val="24"/>
          <w:szCs w:val="24"/>
        </w:rPr>
        <w:t xml:space="preserve">.2. </w:t>
      </w:r>
      <w:r w:rsidR="00BB21B4" w:rsidRPr="008C36EF">
        <w:rPr>
          <w:color w:val="000000"/>
          <w:sz w:val="24"/>
          <w:szCs w:val="24"/>
        </w:rPr>
        <w:tab/>
      </w:r>
      <w:r w:rsidR="00E428D0" w:rsidRPr="008C36EF">
        <w:rPr>
          <w:color w:val="000000"/>
          <w:sz w:val="24"/>
          <w:szCs w:val="24"/>
        </w:rPr>
        <w:t xml:space="preserve">Настоящий Договор составлен в двух экземплярах, по одному для каждой </w:t>
      </w:r>
      <w:r w:rsidR="00E428D0" w:rsidRPr="008C36EF">
        <w:rPr>
          <w:sz w:val="24"/>
          <w:szCs w:val="24"/>
        </w:rPr>
        <w:t>Стороны</w:t>
      </w:r>
      <w:r w:rsidR="00E428D0" w:rsidRPr="008C36EF">
        <w:rPr>
          <w:color w:val="000000"/>
          <w:sz w:val="24"/>
          <w:szCs w:val="24"/>
        </w:rPr>
        <w:t>.</w:t>
      </w:r>
    </w:p>
    <w:p w:rsidR="00120998" w:rsidRPr="008C36EF" w:rsidRDefault="00120998" w:rsidP="008C36EF">
      <w:pPr>
        <w:spacing w:after="120"/>
        <w:rPr>
          <w:color w:val="000000"/>
          <w:sz w:val="24"/>
          <w:szCs w:val="24"/>
        </w:rPr>
      </w:pPr>
      <w:r w:rsidRPr="008C36EF">
        <w:rPr>
          <w:color w:val="000000"/>
          <w:sz w:val="24"/>
          <w:szCs w:val="24"/>
        </w:rPr>
        <w:t>8.3.</w:t>
      </w:r>
      <w:r w:rsidR="008B676B" w:rsidRPr="008C36EF">
        <w:rPr>
          <w:color w:val="000000"/>
          <w:sz w:val="24"/>
          <w:szCs w:val="24"/>
        </w:rPr>
        <w:tab/>
      </w:r>
      <w:r w:rsidRPr="008C36EF">
        <w:rPr>
          <w:color w:val="000000"/>
          <w:sz w:val="24"/>
          <w:szCs w:val="24"/>
        </w:rPr>
        <w:t>Неотъемлемой частью Договора является Приложение № 1 к Договору – «Перечень и цена Товара».</w:t>
      </w:r>
    </w:p>
    <w:p w:rsidR="00E428D0" w:rsidRPr="008C36EF" w:rsidRDefault="00BD7252" w:rsidP="00262BCD">
      <w:pPr>
        <w:pStyle w:val="1"/>
        <w:rPr>
          <w:rFonts w:ascii="Times New Roman" w:hAnsi="Times New Roman"/>
          <w:sz w:val="24"/>
          <w:szCs w:val="24"/>
        </w:rPr>
      </w:pPr>
      <w:r w:rsidRPr="008C36EF">
        <w:rPr>
          <w:rFonts w:ascii="Times New Roman" w:hAnsi="Times New Roman"/>
          <w:sz w:val="24"/>
          <w:szCs w:val="24"/>
        </w:rPr>
        <w:t>9</w:t>
      </w:r>
      <w:r w:rsidR="00E428D0" w:rsidRPr="008C36EF">
        <w:rPr>
          <w:rFonts w:ascii="Times New Roman" w:hAnsi="Times New Roman"/>
          <w:sz w:val="24"/>
          <w:szCs w:val="24"/>
        </w:rPr>
        <w:t>. РЕКВИЗИТЫ СТОРОН</w:t>
      </w:r>
    </w:p>
    <w:p w:rsidR="00076C45" w:rsidRPr="008C36EF" w:rsidRDefault="00076C45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p w:rsidR="002F7F9D" w:rsidRPr="008C36EF" w:rsidRDefault="002F7F9D" w:rsidP="00262BCD">
      <w:pPr>
        <w:ind w:firstLine="720"/>
        <w:jc w:val="center"/>
        <w:rPr>
          <w:b/>
          <w:bCs/>
          <w:color w:val="000000"/>
          <w:sz w:val="24"/>
          <w:szCs w:val="24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5211"/>
        <w:gridCol w:w="5103"/>
      </w:tblGrid>
      <w:tr w:rsidR="00E428D0" w:rsidRPr="008C36EF" w:rsidTr="00A0491F">
        <w:tc>
          <w:tcPr>
            <w:tcW w:w="5211" w:type="dxa"/>
          </w:tcPr>
          <w:p w:rsidR="00E428D0" w:rsidRPr="008C36EF" w:rsidRDefault="00E428D0" w:rsidP="00262BCD">
            <w:pPr>
              <w:ind w:firstLine="720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2F7F9D" w:rsidRPr="008C36EF" w:rsidRDefault="002F7F9D" w:rsidP="00262BCD">
            <w:pPr>
              <w:ind w:firstLine="720"/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E428D0" w:rsidRPr="008C36EF" w:rsidRDefault="00E428D0" w:rsidP="00262BCD">
            <w:pPr>
              <w:ind w:firstLine="720"/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8C36EF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  <w:tr w:rsidR="00B350D6" w:rsidRPr="008C36EF" w:rsidTr="00633BF2">
        <w:trPr>
          <w:trHeight w:val="2310"/>
        </w:trPr>
        <w:tc>
          <w:tcPr>
            <w:tcW w:w="5211" w:type="dxa"/>
          </w:tcPr>
          <w:p w:rsidR="00B350D6" w:rsidRPr="008C36EF" w:rsidRDefault="008B676B" w:rsidP="00262BCD">
            <w:pPr>
              <w:ind w:firstLine="720"/>
              <w:jc w:val="both"/>
              <w:rPr>
                <w:color w:val="000000"/>
                <w:sz w:val="24"/>
                <w:szCs w:val="24"/>
                <w:lang w:val="en-US"/>
              </w:rPr>
            </w:pPr>
            <w:permStart w:id="701702386" w:edGrp="everyone"/>
            <w:r w:rsidRPr="008C36EF">
              <w:rPr>
                <w:b/>
                <w:i/>
                <w:color w:val="000000"/>
                <w:sz w:val="24"/>
                <w:szCs w:val="24"/>
                <w:highlight w:val="yellow"/>
                <w:lang w:val="en-US"/>
              </w:rPr>
              <w:t>[</w:t>
            </w:r>
            <w:hyperlink r:id="rId9" w:history="1">
              <w:r w:rsidRPr="008C36EF">
                <w:rPr>
                  <w:rStyle w:val="af6"/>
                  <w:b/>
                  <w:i/>
                  <w:color w:val="auto"/>
                  <w:sz w:val="24"/>
                  <w:szCs w:val="24"/>
                  <w:highlight w:val="yellow"/>
                  <w:u w:val="none"/>
                </w:rPr>
                <w:t>РЕКВИЗИТЫ</w:t>
              </w:r>
            </w:hyperlink>
            <w:r w:rsidRPr="008C36EF">
              <w:rPr>
                <w:b/>
                <w:i/>
                <w:sz w:val="24"/>
                <w:szCs w:val="24"/>
                <w:highlight w:val="yellow"/>
              </w:rPr>
              <w:t xml:space="preserve"> ПРОДАВЦА</w:t>
            </w:r>
            <w:r w:rsidRPr="008C36EF">
              <w:rPr>
                <w:b/>
                <w:i/>
                <w:sz w:val="24"/>
                <w:szCs w:val="24"/>
                <w:highlight w:val="yellow"/>
                <w:lang w:val="en-US"/>
              </w:rPr>
              <w:t>]</w:t>
            </w:r>
            <w:permEnd w:id="701702386"/>
          </w:p>
        </w:tc>
        <w:tc>
          <w:tcPr>
            <w:tcW w:w="5103" w:type="dxa"/>
          </w:tcPr>
          <w:p w:rsidR="00B350D6" w:rsidRPr="008C36EF" w:rsidRDefault="00B350D6" w:rsidP="00262BCD">
            <w:pPr>
              <w:ind w:firstLine="720"/>
              <w:jc w:val="both"/>
              <w:rPr>
                <w:b/>
                <w:sz w:val="24"/>
                <w:szCs w:val="24"/>
              </w:rPr>
            </w:pPr>
            <w:r w:rsidRPr="008C36EF">
              <w:rPr>
                <w:b/>
                <w:sz w:val="24"/>
                <w:szCs w:val="24"/>
              </w:rPr>
              <w:t>ООО «ОДАС Сколково»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Юридический адрес: 143026, Российская Федерация, г. Москва, территория инновационного центра «Сколково», Луговая ул., 4, кор. 2</w:t>
            </w:r>
            <w:r w:rsidRPr="008C36EF">
              <w:rPr>
                <w:color w:val="000000"/>
                <w:sz w:val="24"/>
                <w:szCs w:val="24"/>
              </w:rPr>
              <w:tab/>
            </w:r>
            <w:r w:rsidRPr="008C36EF">
              <w:rPr>
                <w:color w:val="000000"/>
                <w:sz w:val="24"/>
                <w:szCs w:val="24"/>
              </w:rPr>
              <w:tab/>
              <w:t xml:space="preserve">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ИНН 7701897590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КПП 773101001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р/с 40702810492000035846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>в ОАО Газпромбанк, г. Москва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t xml:space="preserve">к/с 30101810200000000823 </w:t>
            </w:r>
          </w:p>
          <w:p w:rsidR="00B350D6" w:rsidRPr="008C36EF" w:rsidRDefault="00B350D6" w:rsidP="008C36EF">
            <w:pPr>
              <w:jc w:val="both"/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</w:rPr>
              <w:lastRenderedPageBreak/>
              <w:t>БИК 044525823</w:t>
            </w:r>
          </w:p>
          <w:p w:rsidR="00DB1950" w:rsidRPr="008C36EF" w:rsidRDefault="00B350D6" w:rsidP="008C36EF">
            <w:pPr>
              <w:rPr>
                <w:color w:val="000000"/>
                <w:sz w:val="24"/>
                <w:szCs w:val="24"/>
              </w:rPr>
            </w:pPr>
            <w:r w:rsidRPr="008C36EF">
              <w:rPr>
                <w:color w:val="000000"/>
                <w:sz w:val="24"/>
                <w:szCs w:val="24"/>
                <w:lang w:val="en-US"/>
              </w:rPr>
              <w:t>E</w:t>
            </w:r>
            <w:r w:rsidRPr="008C36EF">
              <w:rPr>
                <w:color w:val="000000"/>
                <w:sz w:val="24"/>
                <w:szCs w:val="24"/>
              </w:rPr>
              <w:t>-</w:t>
            </w:r>
            <w:r w:rsidRPr="008C36EF">
              <w:rPr>
                <w:color w:val="000000"/>
                <w:sz w:val="24"/>
                <w:szCs w:val="24"/>
                <w:lang w:val="en-US"/>
              </w:rPr>
              <w:t>mail</w:t>
            </w:r>
            <w:r w:rsidRPr="008C36EF">
              <w:rPr>
                <w:color w:val="000000"/>
                <w:sz w:val="24"/>
                <w:szCs w:val="24"/>
              </w:rPr>
              <w:t xml:space="preserve">: </w:t>
            </w:r>
            <w:permStart w:id="217468316" w:edGrp="everyone"/>
            <w:r w:rsidR="008B676B" w:rsidRPr="00ED5C37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0" w:history="1">
              <w:r w:rsidR="006A44A2" w:rsidRPr="00ED5C37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mbulgakova</w:t>
              </w:r>
              <w:r w:rsidR="006A44A2" w:rsidRPr="00ED5C37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@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sk</w:t>
              </w:r>
              <w:r w:rsidR="006A44A2" w:rsidRPr="00ED5C37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.</w:t>
              </w:r>
              <w:r w:rsidR="006A44A2" w:rsidRPr="001479F5">
                <w:rPr>
                  <w:rStyle w:val="af6"/>
                  <w:b/>
                  <w:i/>
                  <w:sz w:val="24"/>
                  <w:szCs w:val="24"/>
                  <w:highlight w:val="yellow"/>
                  <w:lang w:val="en-US"/>
                </w:rPr>
                <w:t>ru</w:t>
              </w:r>
              <w:r w:rsidR="006A44A2" w:rsidRPr="00ED5C37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_________________]</w:t>
              </w:r>
            </w:hyperlink>
            <w:permEnd w:id="217468316"/>
            <w:r w:rsidR="005466E1" w:rsidRPr="008C36EF">
              <w:rPr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F438AB" w:rsidRPr="008C36EF" w:rsidRDefault="00F438AB" w:rsidP="00262BCD">
            <w:pPr>
              <w:ind w:firstLine="720"/>
              <w:rPr>
                <w:color w:val="000000"/>
                <w:sz w:val="24"/>
                <w:szCs w:val="24"/>
              </w:rPr>
            </w:pPr>
          </w:p>
          <w:p w:rsidR="00DB1950" w:rsidRPr="008C36EF" w:rsidRDefault="008C36EF" w:rsidP="008C36EF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</w:t>
            </w:r>
            <w:r w:rsidR="00DB1950" w:rsidRPr="008C36EF">
              <w:rPr>
                <w:sz w:val="24"/>
                <w:szCs w:val="24"/>
              </w:rPr>
              <w:t>_</w:t>
            </w:r>
            <w:permStart w:id="1975278080" w:edGrp="everyone"/>
            <w:r w:rsidR="008B676B" w:rsidRPr="008C36EF">
              <w:rPr>
                <w:b/>
                <w:i/>
                <w:color w:val="000000"/>
                <w:sz w:val="24"/>
                <w:szCs w:val="24"/>
                <w:highlight w:val="yellow"/>
              </w:rPr>
              <w:t>[</w:t>
            </w:r>
            <w:hyperlink r:id="rId11" w:history="1"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</w:t>
              </w:r>
              <w:r w:rsidR="006A44A2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Бирк Н.Б.</w:t>
              </w:r>
              <w:r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______________</w:t>
              </w:r>
              <w:r w:rsidR="008B676B" w:rsidRPr="008C36EF">
                <w:rPr>
                  <w:rStyle w:val="af6"/>
                  <w:b/>
                  <w:i/>
                  <w:sz w:val="24"/>
                  <w:szCs w:val="24"/>
                  <w:highlight w:val="yellow"/>
                </w:rPr>
                <w:t>]</w:t>
              </w:r>
            </w:hyperlink>
            <w:permEnd w:id="1975278080"/>
          </w:p>
        </w:tc>
      </w:tr>
    </w:tbl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napToGrid w:val="0"/>
          <w:sz w:val="24"/>
          <w:szCs w:val="24"/>
        </w:rPr>
      </w:pPr>
      <w:r w:rsidRPr="00262BCD">
        <w:rPr>
          <w:rFonts w:ascii="Times New Roman" w:hAnsi="Times New Roman"/>
          <w:color w:val="000000"/>
          <w:sz w:val="24"/>
          <w:szCs w:val="24"/>
        </w:rPr>
        <w:lastRenderedPageBreak/>
        <w:br w:type="page"/>
      </w:r>
      <w:r w:rsidRPr="00262BCD">
        <w:rPr>
          <w:rFonts w:ascii="Times New Roman" w:hAnsi="Times New Roman"/>
          <w:b/>
          <w:snapToGrid w:val="0"/>
          <w:sz w:val="24"/>
          <w:szCs w:val="24"/>
        </w:rPr>
        <w:lastRenderedPageBreak/>
        <w:t>Приложение № 1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к Договору </w:t>
      </w:r>
      <w:r w:rsidR="008B676B" w:rsidRPr="00262BCD">
        <w:rPr>
          <w:rFonts w:ascii="Times New Roman" w:hAnsi="Times New Roman"/>
          <w:b/>
          <w:snapToGrid w:val="0"/>
          <w:sz w:val="24"/>
          <w:szCs w:val="24"/>
        </w:rPr>
        <w:t>поставки</w:t>
      </w:r>
      <w:r w:rsidRPr="00262BCD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</w:p>
    <w:p w:rsidR="001819DF" w:rsidRPr="00262BCD" w:rsidRDefault="001819DF" w:rsidP="001819DF">
      <w:pPr>
        <w:pStyle w:val="af3"/>
        <w:jc w:val="right"/>
        <w:rPr>
          <w:rFonts w:ascii="Times New Roman" w:hAnsi="Times New Roman"/>
          <w:b/>
          <w:sz w:val="24"/>
          <w:szCs w:val="24"/>
        </w:rPr>
      </w:pPr>
      <w:r w:rsidRPr="00262BCD">
        <w:rPr>
          <w:rFonts w:ascii="Times New Roman" w:hAnsi="Times New Roman"/>
          <w:b/>
          <w:sz w:val="24"/>
          <w:szCs w:val="24"/>
        </w:rPr>
        <w:t xml:space="preserve">№ _______________ от «____» _________________ </w:t>
      </w:r>
      <w:r w:rsidR="008D59C0" w:rsidRPr="00262BCD">
        <w:rPr>
          <w:rFonts w:ascii="Times New Roman" w:hAnsi="Times New Roman"/>
          <w:b/>
          <w:sz w:val="24"/>
          <w:szCs w:val="24"/>
        </w:rPr>
        <w:t>201</w:t>
      </w:r>
      <w:r w:rsidR="008D59C0">
        <w:rPr>
          <w:rFonts w:ascii="Times New Roman" w:hAnsi="Times New Roman"/>
          <w:b/>
          <w:sz w:val="24"/>
          <w:szCs w:val="24"/>
        </w:rPr>
        <w:t>_</w:t>
      </w:r>
      <w:r w:rsidR="008D59C0" w:rsidRPr="00262BCD">
        <w:rPr>
          <w:rFonts w:ascii="Times New Roman" w:hAnsi="Times New Roman"/>
          <w:b/>
          <w:sz w:val="24"/>
          <w:szCs w:val="24"/>
        </w:rPr>
        <w:t xml:space="preserve"> </w:t>
      </w:r>
      <w:r w:rsidRPr="00262BCD">
        <w:rPr>
          <w:rFonts w:ascii="Times New Roman" w:hAnsi="Times New Roman"/>
          <w:b/>
          <w:sz w:val="24"/>
          <w:szCs w:val="24"/>
        </w:rPr>
        <w:t>года</w:t>
      </w: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Pr="00262BCD" w:rsidRDefault="001819DF" w:rsidP="001819DF">
      <w:pPr>
        <w:jc w:val="center"/>
        <w:rPr>
          <w:sz w:val="24"/>
          <w:szCs w:val="24"/>
        </w:rPr>
      </w:pPr>
    </w:p>
    <w:p w:rsidR="001819DF" w:rsidRDefault="00B406DA" w:rsidP="001819DF">
      <w:pPr>
        <w:jc w:val="center"/>
        <w:rPr>
          <w:b/>
          <w:sz w:val="24"/>
          <w:szCs w:val="24"/>
        </w:rPr>
      </w:pPr>
      <w:r w:rsidRPr="00262BCD">
        <w:rPr>
          <w:b/>
          <w:sz w:val="24"/>
          <w:szCs w:val="24"/>
        </w:rPr>
        <w:t xml:space="preserve">Перечень и цена </w:t>
      </w:r>
      <w:r w:rsidR="001819DF" w:rsidRPr="00262BCD">
        <w:rPr>
          <w:b/>
          <w:sz w:val="24"/>
          <w:szCs w:val="24"/>
        </w:rPr>
        <w:t>Товара</w:t>
      </w: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Pr="00D57145" w:rsidRDefault="00D57145" w:rsidP="00D57145">
      <w:pPr>
        <w:jc w:val="both"/>
        <w:rPr>
          <w:b/>
          <w:bCs/>
          <w:i/>
          <w:color w:val="000000"/>
          <w:sz w:val="24"/>
          <w:szCs w:val="24"/>
        </w:rPr>
      </w:pPr>
      <w:r w:rsidRPr="00D57145">
        <w:rPr>
          <w:b/>
          <w:bCs/>
          <w:i/>
          <w:color w:val="000000"/>
          <w:sz w:val="24"/>
          <w:szCs w:val="24"/>
        </w:rPr>
        <w:t>[Заполняется на основании за</w:t>
      </w:r>
      <w:r>
        <w:rPr>
          <w:b/>
          <w:bCs/>
          <w:i/>
          <w:color w:val="000000"/>
          <w:sz w:val="24"/>
          <w:szCs w:val="24"/>
        </w:rPr>
        <w:t>явки Победителя по результатам П</w:t>
      </w:r>
      <w:bookmarkStart w:id="1" w:name="_GoBack"/>
      <w:bookmarkEnd w:id="1"/>
      <w:r w:rsidRPr="00D57145">
        <w:rPr>
          <w:b/>
          <w:bCs/>
          <w:i/>
          <w:color w:val="000000"/>
          <w:sz w:val="24"/>
          <w:szCs w:val="24"/>
        </w:rPr>
        <w:t>роцедуры закупки</w:t>
      </w:r>
      <w:r w:rsidRPr="00D57145">
        <w:rPr>
          <w:b/>
          <w:bCs/>
          <w:i/>
          <w:color w:val="000000"/>
          <w:sz w:val="24"/>
          <w:szCs w:val="24"/>
        </w:rPr>
        <w:t>]</w:t>
      </w: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Default="00D57145" w:rsidP="001819DF">
      <w:pPr>
        <w:jc w:val="center"/>
        <w:rPr>
          <w:b/>
          <w:sz w:val="24"/>
          <w:szCs w:val="24"/>
        </w:rPr>
      </w:pPr>
    </w:p>
    <w:p w:rsidR="00D57145" w:rsidRPr="00262BCD" w:rsidRDefault="00D57145" w:rsidP="001819DF">
      <w:pPr>
        <w:jc w:val="center"/>
        <w:rPr>
          <w:b/>
          <w:sz w:val="24"/>
          <w:szCs w:val="24"/>
        </w:rPr>
      </w:pPr>
    </w:p>
    <w:tbl>
      <w:tblPr>
        <w:tblW w:w="10314" w:type="dxa"/>
        <w:tblLook w:val="0000" w:firstRow="0" w:lastRow="0" w:firstColumn="0" w:lastColumn="0" w:noHBand="0" w:noVBand="0"/>
      </w:tblPr>
      <w:tblGrid>
        <w:gridCol w:w="5211"/>
        <w:gridCol w:w="5103"/>
      </w:tblGrid>
      <w:tr w:rsidR="001819DF" w:rsidRPr="00262BCD" w:rsidTr="008B676B">
        <w:tc>
          <w:tcPr>
            <w:tcW w:w="5211" w:type="dxa"/>
          </w:tcPr>
          <w:p w:rsidR="001819DF" w:rsidRPr="00262BCD" w:rsidRDefault="001819DF" w:rsidP="00752882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ПРОДАВЕЦ:</w:t>
            </w:r>
          </w:p>
          <w:p w:rsidR="001819DF" w:rsidRPr="00262BCD" w:rsidRDefault="001819DF" w:rsidP="00752882">
            <w:pPr>
              <w:jc w:val="both"/>
              <w:rPr>
                <w:b/>
                <w:bCs/>
                <w:cap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5103" w:type="dxa"/>
          </w:tcPr>
          <w:p w:rsidR="001819DF" w:rsidRPr="00262BCD" w:rsidRDefault="001819DF" w:rsidP="00752882">
            <w:pPr>
              <w:jc w:val="both"/>
              <w:rPr>
                <w:caps/>
                <w:color w:val="000000"/>
                <w:sz w:val="24"/>
                <w:szCs w:val="24"/>
                <w:u w:val="single"/>
              </w:rPr>
            </w:pPr>
            <w:r w:rsidRPr="00262BCD">
              <w:rPr>
                <w:b/>
                <w:bCs/>
                <w:color w:val="000000"/>
                <w:sz w:val="24"/>
                <w:szCs w:val="24"/>
              </w:rPr>
              <w:t>ПОКУПАТЕЛЬ:</w:t>
            </w:r>
          </w:p>
        </w:tc>
      </w:tr>
    </w:tbl>
    <w:p w:rsidR="001819DF" w:rsidRPr="00262BCD" w:rsidRDefault="008B676B" w:rsidP="001819DF">
      <w:pPr>
        <w:rPr>
          <w:sz w:val="24"/>
          <w:szCs w:val="24"/>
        </w:rPr>
      </w:pPr>
      <w:permStart w:id="1107492955" w:edGrp="everyone"/>
      <w:r w:rsidRPr="00262BCD">
        <w:rPr>
          <w:b/>
          <w:i/>
          <w:color w:val="000000"/>
          <w:sz w:val="24"/>
          <w:szCs w:val="24"/>
          <w:highlight w:val="yellow"/>
        </w:rPr>
        <w:t>[</w:t>
      </w:r>
      <w:r w:rsidR="008D59C0">
        <w:rPr>
          <w:b/>
          <w:i/>
          <w:sz w:val="24"/>
          <w:szCs w:val="24"/>
          <w:highlight w:val="yellow"/>
        </w:rPr>
        <w:t>НАИМЕНОВАНИЕ  КОНТРАГЕНТА</w:t>
      </w:r>
      <w:r w:rsidRPr="00262BCD">
        <w:rPr>
          <w:b/>
          <w:i/>
          <w:sz w:val="24"/>
          <w:szCs w:val="24"/>
          <w:highlight w:val="yellow"/>
        </w:rPr>
        <w:t>]</w:t>
      </w:r>
      <w:permEnd w:id="1107492955"/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i/>
          <w:sz w:val="24"/>
          <w:szCs w:val="24"/>
        </w:rPr>
        <w:tab/>
      </w:r>
      <w:r w:rsidRPr="00262BCD">
        <w:rPr>
          <w:b/>
          <w:sz w:val="24"/>
          <w:szCs w:val="24"/>
        </w:rPr>
        <w:t>ООО «ОДАС Сколково»</w:t>
      </w:r>
    </w:p>
    <w:p w:rsidR="001819DF" w:rsidRPr="00262BCD" w:rsidRDefault="001819DF" w:rsidP="001819DF">
      <w:pPr>
        <w:rPr>
          <w:sz w:val="24"/>
          <w:szCs w:val="24"/>
        </w:rPr>
      </w:pPr>
    </w:p>
    <w:p w:rsidR="001819DF" w:rsidRPr="00262BCD" w:rsidRDefault="008B676B" w:rsidP="001819DF">
      <w:pPr>
        <w:rPr>
          <w:snapToGrid w:val="0"/>
          <w:sz w:val="24"/>
          <w:szCs w:val="24"/>
        </w:rPr>
      </w:pPr>
      <w:r w:rsidRPr="00262BCD">
        <w:rPr>
          <w:sz w:val="24"/>
          <w:szCs w:val="24"/>
        </w:rPr>
        <w:t>_________________</w:t>
      </w:r>
      <w:permStart w:id="1525624363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hyperlink r:id="rId12" w:history="1">
        <w:r w:rsidR="008C36EF">
          <w:rPr>
            <w:rStyle w:val="af6"/>
            <w:b/>
            <w:i/>
            <w:sz w:val="24"/>
            <w:szCs w:val="24"/>
            <w:highlight w:val="yellow"/>
          </w:rPr>
          <w:t>__________</w:t>
        </w:r>
        <w:r w:rsidRPr="00262BCD">
          <w:rPr>
            <w:rStyle w:val="af6"/>
            <w:b/>
            <w:i/>
            <w:sz w:val="24"/>
            <w:szCs w:val="24"/>
            <w:highlight w:val="yellow"/>
          </w:rPr>
          <w:t>______</w:t>
        </w:r>
        <w:r w:rsidRPr="008C36EF">
          <w:rPr>
            <w:rStyle w:val="af6"/>
            <w:b/>
            <w:i/>
            <w:sz w:val="24"/>
            <w:szCs w:val="24"/>
            <w:highlight w:val="yellow"/>
          </w:rPr>
          <w:t>]</w:t>
        </w:r>
      </w:hyperlink>
      <w:permEnd w:id="1525624363"/>
      <w:r w:rsidRPr="00262BCD">
        <w:rPr>
          <w:snapToGrid w:val="0"/>
          <w:sz w:val="24"/>
          <w:szCs w:val="24"/>
        </w:rPr>
        <w:tab/>
      </w:r>
      <w:r w:rsidR="001819DF" w:rsidRPr="00262BCD">
        <w:rPr>
          <w:snapToGrid w:val="0"/>
          <w:sz w:val="24"/>
          <w:szCs w:val="24"/>
        </w:rPr>
        <w:tab/>
      </w:r>
      <w:r w:rsidRPr="00262BCD">
        <w:rPr>
          <w:sz w:val="24"/>
          <w:szCs w:val="24"/>
        </w:rPr>
        <w:t>___________________</w:t>
      </w:r>
      <w:permStart w:id="894983348" w:edGrp="everyone"/>
      <w:r w:rsidRPr="00262BCD">
        <w:rPr>
          <w:sz w:val="24"/>
          <w:szCs w:val="24"/>
        </w:rPr>
        <w:t>_</w:t>
      </w:r>
      <w:r w:rsidRPr="008C36EF">
        <w:rPr>
          <w:b/>
          <w:i/>
          <w:color w:val="000000"/>
          <w:sz w:val="24"/>
          <w:szCs w:val="24"/>
          <w:highlight w:val="yellow"/>
        </w:rPr>
        <w:t>[</w:t>
      </w:r>
      <w:proofErr w:type="spellStart"/>
      <w:r w:rsidR="00B50FEF">
        <w:fldChar w:fldCharType="begin"/>
      </w:r>
      <w:r w:rsidR="00B50FEF">
        <w:instrText xml:space="preserve"> HYPERLINK "mailto:MBulgakova@sk.ru" </w:instrText>
      </w:r>
      <w:r w:rsidR="00B50FEF">
        <w:fldChar w:fldCharType="separate"/>
      </w:r>
      <w:r w:rsidR="006A44A2">
        <w:rPr>
          <w:rStyle w:val="af6"/>
          <w:b/>
          <w:i/>
          <w:sz w:val="24"/>
          <w:szCs w:val="24"/>
          <w:highlight w:val="yellow"/>
        </w:rPr>
        <w:t>Бирк</w:t>
      </w:r>
      <w:proofErr w:type="spellEnd"/>
      <w:r w:rsidR="006A44A2">
        <w:rPr>
          <w:rStyle w:val="af6"/>
          <w:b/>
          <w:i/>
          <w:sz w:val="24"/>
          <w:szCs w:val="24"/>
          <w:highlight w:val="yellow"/>
        </w:rPr>
        <w:t xml:space="preserve"> Н.Б.</w:t>
      </w:r>
      <w:r w:rsidRPr="00262BCD">
        <w:rPr>
          <w:rStyle w:val="af6"/>
          <w:b/>
          <w:i/>
          <w:sz w:val="24"/>
          <w:szCs w:val="24"/>
          <w:highlight w:val="yellow"/>
        </w:rPr>
        <w:t>__</w:t>
      </w:r>
      <w:r w:rsidRPr="00ED5C37">
        <w:rPr>
          <w:rStyle w:val="af6"/>
          <w:b/>
          <w:i/>
          <w:sz w:val="24"/>
          <w:szCs w:val="24"/>
          <w:highlight w:val="yellow"/>
        </w:rPr>
        <w:t>]</w:t>
      </w:r>
      <w:r w:rsidR="00B50FEF">
        <w:rPr>
          <w:rStyle w:val="af6"/>
          <w:b/>
          <w:i/>
          <w:sz w:val="24"/>
          <w:szCs w:val="24"/>
          <w:highlight w:val="yellow"/>
          <w:lang w:val="en-US"/>
        </w:rPr>
        <w:fldChar w:fldCharType="end"/>
      </w:r>
      <w:permEnd w:id="894983348"/>
    </w:p>
    <w:p w:rsidR="001819DF" w:rsidRPr="00262BCD" w:rsidRDefault="001819DF" w:rsidP="001819DF">
      <w:pPr>
        <w:rPr>
          <w:snapToGrid w:val="0"/>
          <w:sz w:val="24"/>
          <w:szCs w:val="24"/>
        </w:rPr>
      </w:pPr>
    </w:p>
    <w:p w:rsidR="008B676B" w:rsidRDefault="001819DF" w:rsidP="001819DF">
      <w:pPr>
        <w:rPr>
          <w:snapToGrid w:val="0"/>
          <w:sz w:val="24"/>
          <w:szCs w:val="24"/>
        </w:rPr>
      </w:pPr>
      <w:r w:rsidRPr="00262BCD">
        <w:rPr>
          <w:snapToGrid w:val="0"/>
          <w:sz w:val="24"/>
          <w:szCs w:val="24"/>
        </w:rPr>
        <w:t>М.П.</w:t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Pr="00262BCD">
        <w:rPr>
          <w:snapToGrid w:val="0"/>
          <w:sz w:val="24"/>
          <w:szCs w:val="24"/>
        </w:rPr>
        <w:tab/>
      </w:r>
      <w:r w:rsidR="008C36EF">
        <w:rPr>
          <w:snapToGrid w:val="0"/>
          <w:sz w:val="24"/>
          <w:szCs w:val="24"/>
        </w:rPr>
        <w:t>М.П.</w:t>
      </w:r>
    </w:p>
    <w:p w:rsidR="008C36EF" w:rsidRDefault="008C36EF" w:rsidP="001819DF">
      <w:pPr>
        <w:rPr>
          <w:snapToGrid w:val="0"/>
          <w:sz w:val="24"/>
          <w:szCs w:val="24"/>
        </w:rPr>
      </w:pPr>
    </w:p>
    <w:p w:rsidR="00B350D6" w:rsidRPr="00262BCD" w:rsidRDefault="00B350D6" w:rsidP="00262BCD">
      <w:pPr>
        <w:rPr>
          <w:sz w:val="24"/>
          <w:szCs w:val="24"/>
        </w:rPr>
      </w:pPr>
    </w:p>
    <w:sectPr w:rsidR="00B350D6" w:rsidRPr="00262BCD" w:rsidSect="00507E6A">
      <w:headerReference w:type="default" r:id="rId13"/>
      <w:footerReference w:type="default" r:id="rId14"/>
      <w:pgSz w:w="11907" w:h="16834"/>
      <w:pgMar w:top="1134" w:right="567" w:bottom="1418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5BA" w:rsidRDefault="005535BA">
      <w:r>
        <w:separator/>
      </w:r>
    </w:p>
  </w:endnote>
  <w:endnote w:type="continuationSeparator" w:id="0">
    <w:p w:rsidR="005535BA" w:rsidRDefault="00553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EF" w:rsidRDefault="008C36EF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D57145">
      <w:rPr>
        <w:noProof/>
      </w:rPr>
      <w:t>9</w:t>
    </w:r>
    <w:r>
      <w:fldChar w:fldCharType="end"/>
    </w:r>
  </w:p>
  <w:p w:rsidR="002C044B" w:rsidRPr="00195B1C" w:rsidRDefault="002C044B" w:rsidP="0001745E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5BA" w:rsidRDefault="005535BA">
      <w:r>
        <w:separator/>
      </w:r>
    </w:p>
  </w:footnote>
  <w:footnote w:type="continuationSeparator" w:id="0">
    <w:p w:rsidR="005535BA" w:rsidRDefault="005535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44B" w:rsidRDefault="008C36EF" w:rsidP="008C36EF">
    <w:pPr>
      <w:tabs>
        <w:tab w:val="left" w:pos="8100"/>
      </w:tabs>
      <w:ind w:right="360"/>
      <w:jc w:val="right"/>
    </w:pPr>
    <w:r>
      <w:t>ТИПОВАЯ ФОРМА ДОГОВОРА ПОСТАВКИ АХО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500DB"/>
    <w:multiLevelType w:val="multilevel"/>
    <w:tmpl w:val="1ECA831C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1B0F4C7D"/>
    <w:multiLevelType w:val="multilevel"/>
    <w:tmpl w:val="ACBE7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946C6D"/>
    <w:multiLevelType w:val="multilevel"/>
    <w:tmpl w:val="D4E878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233E499A"/>
    <w:multiLevelType w:val="hybridMultilevel"/>
    <w:tmpl w:val="97E0DB1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5A4D25"/>
    <w:multiLevelType w:val="multilevel"/>
    <w:tmpl w:val="AA32C776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5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7F92A38"/>
    <w:multiLevelType w:val="multilevel"/>
    <w:tmpl w:val="E6A6263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95B4EDD"/>
    <w:multiLevelType w:val="hybridMultilevel"/>
    <w:tmpl w:val="8E249EE0"/>
    <w:lvl w:ilvl="0" w:tplc="BDF4B26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F952AD6"/>
    <w:multiLevelType w:val="hybridMultilevel"/>
    <w:tmpl w:val="0226BB2A"/>
    <w:lvl w:ilvl="0" w:tplc="BDF4B2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5F5EBB"/>
    <w:multiLevelType w:val="multilevel"/>
    <w:tmpl w:val="051C3B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75EF1534"/>
    <w:multiLevelType w:val="multilevel"/>
    <w:tmpl w:val="F5F08B6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9906395"/>
    <w:multiLevelType w:val="multilevel"/>
    <w:tmpl w:val="7EA058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7E816642"/>
    <w:multiLevelType w:val="multilevel"/>
    <w:tmpl w:val="D9088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74" w:hanging="1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144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2322" w:hanging="144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52" w:hanging="180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  <w:num w:numId="13">
    <w:abstractNumId w:val="7"/>
  </w:num>
  <w:num w:numId="14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C23"/>
    <w:rsid w:val="00004624"/>
    <w:rsid w:val="00013FA1"/>
    <w:rsid w:val="0001745E"/>
    <w:rsid w:val="00023A61"/>
    <w:rsid w:val="00034B93"/>
    <w:rsid w:val="00040B60"/>
    <w:rsid w:val="0005353E"/>
    <w:rsid w:val="000572CD"/>
    <w:rsid w:val="000664B2"/>
    <w:rsid w:val="00076C45"/>
    <w:rsid w:val="00077F72"/>
    <w:rsid w:val="00082779"/>
    <w:rsid w:val="00082F6D"/>
    <w:rsid w:val="00084F31"/>
    <w:rsid w:val="000A1E59"/>
    <w:rsid w:val="000A36DE"/>
    <w:rsid w:val="000B0BF5"/>
    <w:rsid w:val="000D3C23"/>
    <w:rsid w:val="000D49D2"/>
    <w:rsid w:val="000D6C7B"/>
    <w:rsid w:val="000E17DC"/>
    <w:rsid w:val="000E5774"/>
    <w:rsid w:val="000F0149"/>
    <w:rsid w:val="001039B3"/>
    <w:rsid w:val="001130C2"/>
    <w:rsid w:val="00120998"/>
    <w:rsid w:val="00120C0E"/>
    <w:rsid w:val="00123010"/>
    <w:rsid w:val="00124BA7"/>
    <w:rsid w:val="001254C4"/>
    <w:rsid w:val="001342EB"/>
    <w:rsid w:val="00135714"/>
    <w:rsid w:val="001357D3"/>
    <w:rsid w:val="00136D47"/>
    <w:rsid w:val="00143DA0"/>
    <w:rsid w:val="001722BF"/>
    <w:rsid w:val="001819DF"/>
    <w:rsid w:val="00194BD1"/>
    <w:rsid w:val="0019513D"/>
    <w:rsid w:val="00195B1C"/>
    <w:rsid w:val="00196FEC"/>
    <w:rsid w:val="001C07C4"/>
    <w:rsid w:val="001C2CCD"/>
    <w:rsid w:val="001D0040"/>
    <w:rsid w:val="001D5075"/>
    <w:rsid w:val="001D731F"/>
    <w:rsid w:val="001E3E73"/>
    <w:rsid w:val="00215D7C"/>
    <w:rsid w:val="00225E63"/>
    <w:rsid w:val="00230239"/>
    <w:rsid w:val="00237BF7"/>
    <w:rsid w:val="00243B0C"/>
    <w:rsid w:val="00252A63"/>
    <w:rsid w:val="00262332"/>
    <w:rsid w:val="00262BCD"/>
    <w:rsid w:val="00274A37"/>
    <w:rsid w:val="00276940"/>
    <w:rsid w:val="00286C68"/>
    <w:rsid w:val="00290D08"/>
    <w:rsid w:val="002931C0"/>
    <w:rsid w:val="0029367B"/>
    <w:rsid w:val="002A142D"/>
    <w:rsid w:val="002A2B9E"/>
    <w:rsid w:val="002C044B"/>
    <w:rsid w:val="002C0AF5"/>
    <w:rsid w:val="002C626E"/>
    <w:rsid w:val="002E0281"/>
    <w:rsid w:val="002E134D"/>
    <w:rsid w:val="002E40BD"/>
    <w:rsid w:val="002E6CF4"/>
    <w:rsid w:val="002F71E9"/>
    <w:rsid w:val="002F7620"/>
    <w:rsid w:val="002F7F9D"/>
    <w:rsid w:val="00311976"/>
    <w:rsid w:val="00312446"/>
    <w:rsid w:val="00332676"/>
    <w:rsid w:val="0034686A"/>
    <w:rsid w:val="00347339"/>
    <w:rsid w:val="00352001"/>
    <w:rsid w:val="003627C1"/>
    <w:rsid w:val="003630CF"/>
    <w:rsid w:val="0036416E"/>
    <w:rsid w:val="00370F51"/>
    <w:rsid w:val="003716DC"/>
    <w:rsid w:val="003745A6"/>
    <w:rsid w:val="00390DCF"/>
    <w:rsid w:val="00395FC3"/>
    <w:rsid w:val="003B46EF"/>
    <w:rsid w:val="003B55DD"/>
    <w:rsid w:val="003B768C"/>
    <w:rsid w:val="003C0A15"/>
    <w:rsid w:val="003C0B27"/>
    <w:rsid w:val="003C4D11"/>
    <w:rsid w:val="003D1D70"/>
    <w:rsid w:val="003E10C2"/>
    <w:rsid w:val="00401F40"/>
    <w:rsid w:val="00403393"/>
    <w:rsid w:val="0041074C"/>
    <w:rsid w:val="00411D28"/>
    <w:rsid w:val="004127AE"/>
    <w:rsid w:val="0041298F"/>
    <w:rsid w:val="004179A1"/>
    <w:rsid w:val="00421520"/>
    <w:rsid w:val="00424B26"/>
    <w:rsid w:val="00425AF9"/>
    <w:rsid w:val="004311FB"/>
    <w:rsid w:val="00432DCE"/>
    <w:rsid w:val="00441D27"/>
    <w:rsid w:val="0044368F"/>
    <w:rsid w:val="00443F3C"/>
    <w:rsid w:val="00452A1B"/>
    <w:rsid w:val="00453CB9"/>
    <w:rsid w:val="0045459A"/>
    <w:rsid w:val="00460421"/>
    <w:rsid w:val="0046620D"/>
    <w:rsid w:val="004712C0"/>
    <w:rsid w:val="0047187F"/>
    <w:rsid w:val="00471BC2"/>
    <w:rsid w:val="00472E30"/>
    <w:rsid w:val="0048073D"/>
    <w:rsid w:val="00493C62"/>
    <w:rsid w:val="004A392D"/>
    <w:rsid w:val="004B5364"/>
    <w:rsid w:val="004B5C4D"/>
    <w:rsid w:val="004B7BF4"/>
    <w:rsid w:val="004D4FC0"/>
    <w:rsid w:val="004E13C4"/>
    <w:rsid w:val="004E4191"/>
    <w:rsid w:val="004E5A4E"/>
    <w:rsid w:val="004F517B"/>
    <w:rsid w:val="004F54CC"/>
    <w:rsid w:val="005014E7"/>
    <w:rsid w:val="005019F0"/>
    <w:rsid w:val="0050346A"/>
    <w:rsid w:val="00504626"/>
    <w:rsid w:val="00507E6A"/>
    <w:rsid w:val="005109A2"/>
    <w:rsid w:val="00510FBB"/>
    <w:rsid w:val="00512BB3"/>
    <w:rsid w:val="00514C80"/>
    <w:rsid w:val="00530496"/>
    <w:rsid w:val="00535CCB"/>
    <w:rsid w:val="005438CE"/>
    <w:rsid w:val="005439B5"/>
    <w:rsid w:val="005466E1"/>
    <w:rsid w:val="00552553"/>
    <w:rsid w:val="005535BA"/>
    <w:rsid w:val="00554EA2"/>
    <w:rsid w:val="00556389"/>
    <w:rsid w:val="0055713C"/>
    <w:rsid w:val="00561020"/>
    <w:rsid w:val="0056172E"/>
    <w:rsid w:val="00562418"/>
    <w:rsid w:val="00566443"/>
    <w:rsid w:val="00580CAE"/>
    <w:rsid w:val="0058213D"/>
    <w:rsid w:val="00587192"/>
    <w:rsid w:val="00587B5F"/>
    <w:rsid w:val="00592212"/>
    <w:rsid w:val="00593F80"/>
    <w:rsid w:val="005973D5"/>
    <w:rsid w:val="005A1A59"/>
    <w:rsid w:val="005A350E"/>
    <w:rsid w:val="005A4572"/>
    <w:rsid w:val="005A646E"/>
    <w:rsid w:val="005C6856"/>
    <w:rsid w:val="005D0751"/>
    <w:rsid w:val="005E6805"/>
    <w:rsid w:val="005E6E9F"/>
    <w:rsid w:val="005F62CF"/>
    <w:rsid w:val="00603318"/>
    <w:rsid w:val="00604BF0"/>
    <w:rsid w:val="00605CE7"/>
    <w:rsid w:val="00605E3C"/>
    <w:rsid w:val="00607DC5"/>
    <w:rsid w:val="00613CDD"/>
    <w:rsid w:val="00613F0F"/>
    <w:rsid w:val="00621ABE"/>
    <w:rsid w:val="0062545E"/>
    <w:rsid w:val="00631033"/>
    <w:rsid w:val="00633BF2"/>
    <w:rsid w:val="00633C0F"/>
    <w:rsid w:val="00640683"/>
    <w:rsid w:val="00646BA1"/>
    <w:rsid w:val="006478CF"/>
    <w:rsid w:val="006502C2"/>
    <w:rsid w:val="0065234B"/>
    <w:rsid w:val="006565EE"/>
    <w:rsid w:val="006767C0"/>
    <w:rsid w:val="00677E54"/>
    <w:rsid w:val="006809EF"/>
    <w:rsid w:val="00681FE1"/>
    <w:rsid w:val="00683320"/>
    <w:rsid w:val="00696680"/>
    <w:rsid w:val="006A44A2"/>
    <w:rsid w:val="006B2998"/>
    <w:rsid w:val="006B36C6"/>
    <w:rsid w:val="006B5F22"/>
    <w:rsid w:val="006C5AD1"/>
    <w:rsid w:val="006D1D17"/>
    <w:rsid w:val="006D3705"/>
    <w:rsid w:val="006F3173"/>
    <w:rsid w:val="006F53D9"/>
    <w:rsid w:val="006F5569"/>
    <w:rsid w:val="00707D9B"/>
    <w:rsid w:val="007126C2"/>
    <w:rsid w:val="00714E7E"/>
    <w:rsid w:val="00715029"/>
    <w:rsid w:val="007204CC"/>
    <w:rsid w:val="00723234"/>
    <w:rsid w:val="00723878"/>
    <w:rsid w:val="0073492E"/>
    <w:rsid w:val="007351BC"/>
    <w:rsid w:val="00736C7F"/>
    <w:rsid w:val="0075102E"/>
    <w:rsid w:val="00752882"/>
    <w:rsid w:val="00761964"/>
    <w:rsid w:val="00763791"/>
    <w:rsid w:val="007726EF"/>
    <w:rsid w:val="007805CC"/>
    <w:rsid w:val="0079138B"/>
    <w:rsid w:val="00796539"/>
    <w:rsid w:val="007978E1"/>
    <w:rsid w:val="007A093A"/>
    <w:rsid w:val="007A34E6"/>
    <w:rsid w:val="007B2136"/>
    <w:rsid w:val="007B2D3D"/>
    <w:rsid w:val="007B5F95"/>
    <w:rsid w:val="007C0DE2"/>
    <w:rsid w:val="007E34FE"/>
    <w:rsid w:val="007F0B0D"/>
    <w:rsid w:val="007F23B6"/>
    <w:rsid w:val="00800003"/>
    <w:rsid w:val="00801F61"/>
    <w:rsid w:val="008075DF"/>
    <w:rsid w:val="0082070C"/>
    <w:rsid w:val="0084303F"/>
    <w:rsid w:val="00852E43"/>
    <w:rsid w:val="00854EC6"/>
    <w:rsid w:val="008558C1"/>
    <w:rsid w:val="00857756"/>
    <w:rsid w:val="0086040C"/>
    <w:rsid w:val="008617AB"/>
    <w:rsid w:val="00863C32"/>
    <w:rsid w:val="008764DB"/>
    <w:rsid w:val="008772EE"/>
    <w:rsid w:val="00882EA3"/>
    <w:rsid w:val="00890F8F"/>
    <w:rsid w:val="0089228F"/>
    <w:rsid w:val="008948BC"/>
    <w:rsid w:val="008A233F"/>
    <w:rsid w:val="008A2461"/>
    <w:rsid w:val="008A3D34"/>
    <w:rsid w:val="008B1168"/>
    <w:rsid w:val="008B4294"/>
    <w:rsid w:val="008B4404"/>
    <w:rsid w:val="008B676B"/>
    <w:rsid w:val="008B7169"/>
    <w:rsid w:val="008C1ABC"/>
    <w:rsid w:val="008C36EF"/>
    <w:rsid w:val="008D59C0"/>
    <w:rsid w:val="008D6A06"/>
    <w:rsid w:val="008E2186"/>
    <w:rsid w:val="008F05E1"/>
    <w:rsid w:val="008F49C1"/>
    <w:rsid w:val="008F6B63"/>
    <w:rsid w:val="00906C00"/>
    <w:rsid w:val="009202CD"/>
    <w:rsid w:val="00923148"/>
    <w:rsid w:val="00931715"/>
    <w:rsid w:val="00933D91"/>
    <w:rsid w:val="00934433"/>
    <w:rsid w:val="00962B80"/>
    <w:rsid w:val="00966A72"/>
    <w:rsid w:val="00974D68"/>
    <w:rsid w:val="00977086"/>
    <w:rsid w:val="0098474B"/>
    <w:rsid w:val="009867A1"/>
    <w:rsid w:val="00986BF9"/>
    <w:rsid w:val="009921D1"/>
    <w:rsid w:val="00996386"/>
    <w:rsid w:val="009A2D07"/>
    <w:rsid w:val="009A4CDB"/>
    <w:rsid w:val="009A5902"/>
    <w:rsid w:val="009A6E03"/>
    <w:rsid w:val="009B1EF4"/>
    <w:rsid w:val="009B7262"/>
    <w:rsid w:val="009C2B8F"/>
    <w:rsid w:val="009C578E"/>
    <w:rsid w:val="009D02C1"/>
    <w:rsid w:val="009E6346"/>
    <w:rsid w:val="009F4610"/>
    <w:rsid w:val="009F7ECE"/>
    <w:rsid w:val="00A00AE2"/>
    <w:rsid w:val="00A042A6"/>
    <w:rsid w:val="00A0491F"/>
    <w:rsid w:val="00A106D0"/>
    <w:rsid w:val="00A16F3D"/>
    <w:rsid w:val="00A21A79"/>
    <w:rsid w:val="00A32239"/>
    <w:rsid w:val="00A348A6"/>
    <w:rsid w:val="00A3519D"/>
    <w:rsid w:val="00A36D88"/>
    <w:rsid w:val="00A44006"/>
    <w:rsid w:val="00A44AFA"/>
    <w:rsid w:val="00A50223"/>
    <w:rsid w:val="00A50CE0"/>
    <w:rsid w:val="00A50EB2"/>
    <w:rsid w:val="00A53A8D"/>
    <w:rsid w:val="00A53AAF"/>
    <w:rsid w:val="00A55456"/>
    <w:rsid w:val="00A718EE"/>
    <w:rsid w:val="00A7464C"/>
    <w:rsid w:val="00A74976"/>
    <w:rsid w:val="00A9431E"/>
    <w:rsid w:val="00AA5B5F"/>
    <w:rsid w:val="00AA7F2C"/>
    <w:rsid w:val="00AB390E"/>
    <w:rsid w:val="00AB529D"/>
    <w:rsid w:val="00AB582E"/>
    <w:rsid w:val="00AC380C"/>
    <w:rsid w:val="00AC4115"/>
    <w:rsid w:val="00AC4DEB"/>
    <w:rsid w:val="00AC6EB0"/>
    <w:rsid w:val="00AD2910"/>
    <w:rsid w:val="00AD2F49"/>
    <w:rsid w:val="00AE163C"/>
    <w:rsid w:val="00AE20CD"/>
    <w:rsid w:val="00AE7D69"/>
    <w:rsid w:val="00B033B7"/>
    <w:rsid w:val="00B065B8"/>
    <w:rsid w:val="00B10FE6"/>
    <w:rsid w:val="00B154B3"/>
    <w:rsid w:val="00B15BE8"/>
    <w:rsid w:val="00B2467D"/>
    <w:rsid w:val="00B350D6"/>
    <w:rsid w:val="00B406DA"/>
    <w:rsid w:val="00B42BAF"/>
    <w:rsid w:val="00B4798E"/>
    <w:rsid w:val="00B50E34"/>
    <w:rsid w:val="00B50FEF"/>
    <w:rsid w:val="00B52BE4"/>
    <w:rsid w:val="00B55591"/>
    <w:rsid w:val="00B56DF7"/>
    <w:rsid w:val="00B57EFE"/>
    <w:rsid w:val="00B637D2"/>
    <w:rsid w:val="00B65753"/>
    <w:rsid w:val="00B70A45"/>
    <w:rsid w:val="00B72310"/>
    <w:rsid w:val="00B764A3"/>
    <w:rsid w:val="00B840FC"/>
    <w:rsid w:val="00B8794B"/>
    <w:rsid w:val="00B902B7"/>
    <w:rsid w:val="00B96C44"/>
    <w:rsid w:val="00BA166F"/>
    <w:rsid w:val="00BB21B4"/>
    <w:rsid w:val="00BB396A"/>
    <w:rsid w:val="00BB51BD"/>
    <w:rsid w:val="00BB58A6"/>
    <w:rsid w:val="00BC2AA7"/>
    <w:rsid w:val="00BD21C7"/>
    <w:rsid w:val="00BD2338"/>
    <w:rsid w:val="00BD3B42"/>
    <w:rsid w:val="00BD7252"/>
    <w:rsid w:val="00BE0157"/>
    <w:rsid w:val="00BE79AC"/>
    <w:rsid w:val="00BE7EAC"/>
    <w:rsid w:val="00BF37CF"/>
    <w:rsid w:val="00C02DE5"/>
    <w:rsid w:val="00C11130"/>
    <w:rsid w:val="00C11F1F"/>
    <w:rsid w:val="00C15E0A"/>
    <w:rsid w:val="00C252F4"/>
    <w:rsid w:val="00C26D8F"/>
    <w:rsid w:val="00C309E1"/>
    <w:rsid w:val="00C40929"/>
    <w:rsid w:val="00C4176C"/>
    <w:rsid w:val="00C47327"/>
    <w:rsid w:val="00C65188"/>
    <w:rsid w:val="00C72310"/>
    <w:rsid w:val="00C72F90"/>
    <w:rsid w:val="00C810F5"/>
    <w:rsid w:val="00C820B8"/>
    <w:rsid w:val="00C85B91"/>
    <w:rsid w:val="00C87F8F"/>
    <w:rsid w:val="00C923EB"/>
    <w:rsid w:val="00C93CAD"/>
    <w:rsid w:val="00CA6C37"/>
    <w:rsid w:val="00CB2AF8"/>
    <w:rsid w:val="00CB416A"/>
    <w:rsid w:val="00CC42A8"/>
    <w:rsid w:val="00CC4EA4"/>
    <w:rsid w:val="00CD1D0D"/>
    <w:rsid w:val="00CE2536"/>
    <w:rsid w:val="00CE4484"/>
    <w:rsid w:val="00CE52A9"/>
    <w:rsid w:val="00CF4904"/>
    <w:rsid w:val="00CF7784"/>
    <w:rsid w:val="00D00FAE"/>
    <w:rsid w:val="00D010F8"/>
    <w:rsid w:val="00D01975"/>
    <w:rsid w:val="00D02861"/>
    <w:rsid w:val="00D13CA1"/>
    <w:rsid w:val="00D2232A"/>
    <w:rsid w:val="00D24F96"/>
    <w:rsid w:val="00D26DA1"/>
    <w:rsid w:val="00D3278E"/>
    <w:rsid w:val="00D37C2F"/>
    <w:rsid w:val="00D501A4"/>
    <w:rsid w:val="00D514D3"/>
    <w:rsid w:val="00D57145"/>
    <w:rsid w:val="00D672C7"/>
    <w:rsid w:val="00D727B4"/>
    <w:rsid w:val="00D872D7"/>
    <w:rsid w:val="00D90D52"/>
    <w:rsid w:val="00D95B46"/>
    <w:rsid w:val="00DB1950"/>
    <w:rsid w:val="00DB64A2"/>
    <w:rsid w:val="00DC33DE"/>
    <w:rsid w:val="00DC5080"/>
    <w:rsid w:val="00DD03A4"/>
    <w:rsid w:val="00DE0E7B"/>
    <w:rsid w:val="00DE2440"/>
    <w:rsid w:val="00DE7892"/>
    <w:rsid w:val="00DF7F92"/>
    <w:rsid w:val="00E00FC2"/>
    <w:rsid w:val="00E06350"/>
    <w:rsid w:val="00E124BA"/>
    <w:rsid w:val="00E202FB"/>
    <w:rsid w:val="00E21FA8"/>
    <w:rsid w:val="00E302E0"/>
    <w:rsid w:val="00E30AC8"/>
    <w:rsid w:val="00E3622C"/>
    <w:rsid w:val="00E3629B"/>
    <w:rsid w:val="00E3743D"/>
    <w:rsid w:val="00E37DBE"/>
    <w:rsid w:val="00E41A71"/>
    <w:rsid w:val="00E428D0"/>
    <w:rsid w:val="00E42F8F"/>
    <w:rsid w:val="00E44529"/>
    <w:rsid w:val="00E47FC6"/>
    <w:rsid w:val="00E51259"/>
    <w:rsid w:val="00E60104"/>
    <w:rsid w:val="00E60FA0"/>
    <w:rsid w:val="00E65B79"/>
    <w:rsid w:val="00E703CD"/>
    <w:rsid w:val="00E74671"/>
    <w:rsid w:val="00E752AA"/>
    <w:rsid w:val="00E76FA1"/>
    <w:rsid w:val="00E878CE"/>
    <w:rsid w:val="00E91C20"/>
    <w:rsid w:val="00E9484A"/>
    <w:rsid w:val="00EA2A93"/>
    <w:rsid w:val="00EA46C5"/>
    <w:rsid w:val="00EA7B49"/>
    <w:rsid w:val="00EC2A0E"/>
    <w:rsid w:val="00EC2F68"/>
    <w:rsid w:val="00EC49F7"/>
    <w:rsid w:val="00EC7180"/>
    <w:rsid w:val="00EC7A7A"/>
    <w:rsid w:val="00ED10A1"/>
    <w:rsid w:val="00ED3491"/>
    <w:rsid w:val="00ED5C37"/>
    <w:rsid w:val="00ED7082"/>
    <w:rsid w:val="00EE08B0"/>
    <w:rsid w:val="00EE0D9B"/>
    <w:rsid w:val="00EE0DDB"/>
    <w:rsid w:val="00EE103D"/>
    <w:rsid w:val="00EE1CCF"/>
    <w:rsid w:val="00EF32E5"/>
    <w:rsid w:val="00EF6126"/>
    <w:rsid w:val="00EF6947"/>
    <w:rsid w:val="00F03898"/>
    <w:rsid w:val="00F127CB"/>
    <w:rsid w:val="00F15E1D"/>
    <w:rsid w:val="00F2724E"/>
    <w:rsid w:val="00F329A5"/>
    <w:rsid w:val="00F35666"/>
    <w:rsid w:val="00F429A8"/>
    <w:rsid w:val="00F438AB"/>
    <w:rsid w:val="00F43FC3"/>
    <w:rsid w:val="00F45737"/>
    <w:rsid w:val="00F519BA"/>
    <w:rsid w:val="00F55495"/>
    <w:rsid w:val="00F646BD"/>
    <w:rsid w:val="00F66DF8"/>
    <w:rsid w:val="00F73C22"/>
    <w:rsid w:val="00F73CE9"/>
    <w:rsid w:val="00F74D4F"/>
    <w:rsid w:val="00F779D8"/>
    <w:rsid w:val="00F86A1F"/>
    <w:rsid w:val="00F95DB2"/>
    <w:rsid w:val="00F977DC"/>
    <w:rsid w:val="00FA7DAF"/>
    <w:rsid w:val="00FB6DF3"/>
    <w:rsid w:val="00FC290D"/>
    <w:rsid w:val="00FC4D52"/>
    <w:rsid w:val="00FD772C"/>
    <w:rsid w:val="00FE1EB9"/>
    <w:rsid w:val="00FE2544"/>
    <w:rsid w:val="00FE4C0D"/>
    <w:rsid w:val="00FE5B32"/>
    <w:rsid w:val="00FE711B"/>
    <w:rsid w:val="00FF2B44"/>
    <w:rsid w:val="00FF4114"/>
    <w:rsid w:val="00FF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62BC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906C0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</w:style>
  <w:style w:type="paragraph" w:styleId="a8">
    <w:name w:val="Body Text"/>
    <w:basedOn w:val="a"/>
    <w:pPr>
      <w:jc w:val="both"/>
    </w:pPr>
    <w:rPr>
      <w:rFonts w:ascii="Courier New" w:hAnsi="Courier New" w:cs="Courier New"/>
      <w:sz w:val="18"/>
      <w:szCs w:val="18"/>
    </w:rPr>
  </w:style>
  <w:style w:type="paragraph" w:styleId="a9">
    <w:name w:val="Title"/>
    <w:basedOn w:val="a"/>
    <w:qFormat/>
    <w:pPr>
      <w:jc w:val="center"/>
    </w:pPr>
    <w:rPr>
      <w:rFonts w:ascii="Courier New" w:hAnsi="Courier New" w:cs="Courier New"/>
      <w:b/>
      <w:bCs/>
      <w:sz w:val="18"/>
      <w:szCs w:val="18"/>
    </w:rPr>
  </w:style>
  <w:style w:type="paragraph" w:customStyle="1" w:styleId="ConsNonformat">
    <w:name w:val="ConsNonformat"/>
    <w:pPr>
      <w:widowControl w:val="0"/>
    </w:pPr>
    <w:rPr>
      <w:rFonts w:ascii="Courier New" w:hAnsi="Courier New" w:cs="Courier New"/>
      <w:sz w:val="16"/>
      <w:szCs w:val="16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aa">
    <w:name w:val="Body Text Indent"/>
    <w:basedOn w:val="a"/>
    <w:pPr>
      <w:spacing w:after="120"/>
      <w:ind w:left="283"/>
    </w:pPr>
  </w:style>
  <w:style w:type="paragraph" w:styleId="3">
    <w:name w:val="Body Text Indent 3"/>
    <w:basedOn w:val="a"/>
    <w:pPr>
      <w:spacing w:after="120"/>
      <w:ind w:left="283"/>
    </w:pPr>
    <w:rPr>
      <w:sz w:val="16"/>
      <w:szCs w:val="16"/>
    </w:rPr>
  </w:style>
  <w:style w:type="paragraph" w:styleId="ab">
    <w:name w:val="Balloon Text"/>
    <w:basedOn w:val="a"/>
    <w:semiHidden/>
    <w:rsid w:val="003D1D7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3D1D70"/>
    <w:rPr>
      <w:sz w:val="16"/>
      <w:szCs w:val="16"/>
    </w:rPr>
  </w:style>
  <w:style w:type="paragraph" w:styleId="ad">
    <w:name w:val="annotation text"/>
    <w:basedOn w:val="a"/>
    <w:link w:val="ae"/>
    <w:semiHidden/>
    <w:rsid w:val="003D1D70"/>
  </w:style>
  <w:style w:type="paragraph" w:styleId="af">
    <w:name w:val="annotation subject"/>
    <w:basedOn w:val="ad"/>
    <w:next w:val="ad"/>
    <w:semiHidden/>
    <w:rsid w:val="003D1D70"/>
    <w:rPr>
      <w:b/>
      <w:bCs/>
    </w:rPr>
  </w:style>
  <w:style w:type="table" w:styleId="af0">
    <w:name w:val="Table Grid"/>
    <w:basedOn w:val="a1"/>
    <w:rsid w:val="00AB390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Знак Знак Знак Знак"/>
    <w:basedOn w:val="a"/>
    <w:rsid w:val="006C5AD1"/>
    <w:pPr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paragraph" w:styleId="af2">
    <w:name w:val="Document Map"/>
    <w:basedOn w:val="a"/>
    <w:semiHidden/>
    <w:rsid w:val="00A9431E"/>
    <w:pPr>
      <w:shd w:val="clear" w:color="auto" w:fill="000080"/>
    </w:pPr>
    <w:rPr>
      <w:rFonts w:ascii="Tahoma" w:hAnsi="Tahoma" w:cs="Tahoma"/>
    </w:rPr>
  </w:style>
  <w:style w:type="paragraph" w:styleId="af3">
    <w:name w:val="Plain Text"/>
    <w:basedOn w:val="a"/>
    <w:link w:val="af4"/>
    <w:uiPriority w:val="99"/>
    <w:rsid w:val="00621ABE"/>
    <w:rPr>
      <w:rFonts w:ascii="Courier New" w:hAnsi="Courier New"/>
    </w:rPr>
  </w:style>
  <w:style w:type="character" w:customStyle="1" w:styleId="af4">
    <w:name w:val="Текст Знак"/>
    <w:link w:val="af3"/>
    <w:uiPriority w:val="99"/>
    <w:rsid w:val="00621ABE"/>
    <w:rPr>
      <w:rFonts w:ascii="Courier New" w:hAnsi="Courier New"/>
    </w:rPr>
  </w:style>
  <w:style w:type="paragraph" w:styleId="af5">
    <w:name w:val="List Paragraph"/>
    <w:basedOn w:val="a"/>
    <w:uiPriority w:val="34"/>
    <w:qFormat/>
    <w:rsid w:val="006B2998"/>
    <w:pPr>
      <w:ind w:left="708"/>
    </w:pPr>
  </w:style>
  <w:style w:type="character" w:customStyle="1" w:styleId="ae">
    <w:name w:val="Текст примечания Знак"/>
    <w:link w:val="ad"/>
    <w:semiHidden/>
    <w:rsid w:val="001357D3"/>
  </w:style>
  <w:style w:type="character" w:styleId="af6">
    <w:name w:val="Hyperlink"/>
    <w:rsid w:val="00DB1950"/>
    <w:rPr>
      <w:color w:val="0000FF"/>
      <w:u w:val="single"/>
    </w:rPr>
  </w:style>
  <w:style w:type="paragraph" w:styleId="af7">
    <w:name w:val="Revision"/>
    <w:hidden/>
    <w:uiPriority w:val="99"/>
    <w:semiHidden/>
    <w:rsid w:val="00FE4C0D"/>
  </w:style>
  <w:style w:type="character" w:customStyle="1" w:styleId="10">
    <w:name w:val="Заголовок 1 Знак"/>
    <w:link w:val="1"/>
    <w:rsid w:val="00262BC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f8">
    <w:name w:val="Subtitle"/>
    <w:basedOn w:val="a"/>
    <w:next w:val="a"/>
    <w:link w:val="af9"/>
    <w:qFormat/>
    <w:rsid w:val="00262BCD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9">
    <w:name w:val="Подзаголовок Знак"/>
    <w:link w:val="af8"/>
    <w:rsid w:val="00262BCD"/>
    <w:rPr>
      <w:rFonts w:ascii="Cambria" w:eastAsia="Times New Roman" w:hAnsi="Cambria" w:cs="Times New Roman"/>
      <w:sz w:val="24"/>
      <w:szCs w:val="24"/>
    </w:rPr>
  </w:style>
  <w:style w:type="character" w:customStyle="1" w:styleId="a4">
    <w:name w:val="Верхний колонтитул Знак"/>
    <w:link w:val="a3"/>
    <w:uiPriority w:val="99"/>
    <w:rsid w:val="008C36EF"/>
  </w:style>
  <w:style w:type="character" w:customStyle="1" w:styleId="a7">
    <w:name w:val="Нижний колонтитул Знак"/>
    <w:link w:val="a6"/>
    <w:uiPriority w:val="99"/>
    <w:rsid w:val="008C36EF"/>
  </w:style>
  <w:style w:type="character" w:customStyle="1" w:styleId="20">
    <w:name w:val="Заголовок 2 Знак"/>
    <w:link w:val="2"/>
    <w:semiHidden/>
    <w:rsid w:val="00906C0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Bulgakova@sk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MBulgako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_mbulgakova@sk.ru_________________]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Bulgakova@sk.ru" TargetMode="Externa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17-Legal%20issues\&#1058;&#1080;&#1087;&#1086;&#1074;&#1099;&#1077;%20&#1092;&#1086;&#1088;&#1084;&#1099;%20&#1076;&#1086;&#1075;&#1086;&#1074;&#1086;&#1088;&#1086;&#1074;_2015_&#1087;&#1072;&#1088;&#1086;&#1083;&#1100;_&#1092;&#1086;&#1088;&#1084;&#1072;&#1090;_1\&#1076;&#1086;&#1075;&#1086;&#1074;&#1086;&#1088;&#1099;%20&#1087;&#1086;&#1089;&#1090;&#1072;&#1074;&#1082;&#1080;\&#1074;&#1086;&#1087;&#1088;&#1086;&#1089;_&#1044;_161214_&#1055;&#1086;&#1089;&#1090;&#1072;&#1074;&#1082;&#1072;_&#1040;&#1061;&#1054;%20&#1092;&#1080;&#1085;&#1072;&#1083;&#1100;&#1085;&#1099;&#1081;%20&#1074;&#1072;&#1088;&#1080;&#1072;&#1085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91D19-18EE-4A75-979B-36BA3ED5A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вопрос_Д_161214_Поставка_АХО финальный вариант</Template>
  <TotalTime>4</TotalTime>
  <Pages>9</Pages>
  <Words>2823</Words>
  <Characters>19219</Characters>
  <Application>Microsoft Office Word</Application>
  <DocSecurity>0</DocSecurity>
  <Lines>160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Товарный кредит</vt:lpstr>
    </vt:vector>
  </TitlesOfParts>
  <Company>Elcom Ltd</Company>
  <LinksUpToDate>false</LinksUpToDate>
  <CharactersWithSpaces>21999</CharactersWithSpaces>
  <SharedDoc>false</SharedDoc>
  <HLinks>
    <vt:vector size="30" baseType="variant">
      <vt:variant>
        <vt:i4>5832822</vt:i4>
      </vt:variant>
      <vt:variant>
        <vt:i4>12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9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6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3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  <vt:variant>
        <vt:i4>5832822</vt:i4>
      </vt:variant>
      <vt:variant>
        <vt:i4>0</vt:i4>
      </vt:variant>
      <vt:variant>
        <vt:i4>0</vt:i4>
      </vt:variant>
      <vt:variant>
        <vt:i4>5</vt:i4>
      </vt:variant>
      <vt:variant>
        <vt:lpwstr>mailto:MBulgakova@sk.ru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Товарный кредит</dc:title>
  <dc:creator>Medvedeva Mariya</dc:creator>
  <cp:lastModifiedBy>Bankina Tatyana</cp:lastModifiedBy>
  <cp:revision>3</cp:revision>
  <cp:lastPrinted>2014-12-16T16:39:00Z</cp:lastPrinted>
  <dcterms:created xsi:type="dcterms:W3CDTF">2015-10-21T11:28:00Z</dcterms:created>
  <dcterms:modified xsi:type="dcterms:W3CDTF">2015-10-21T15:17:00Z</dcterms:modified>
</cp:coreProperties>
</file>